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ayout w:type="fixed"/>
        <w:tblCellMar>
          <w:left w:w="0" w:type="dxa"/>
          <w:right w:w="0" w:type="dxa"/>
        </w:tblCellMar>
        <w:tblLook w:val="04A0" w:firstRow="1" w:lastRow="0" w:firstColumn="1" w:lastColumn="0" w:noHBand="0" w:noVBand="1"/>
      </w:tblPr>
      <w:tblGrid>
        <w:gridCol w:w="6476"/>
        <w:gridCol w:w="804"/>
        <w:gridCol w:w="804"/>
        <w:gridCol w:w="6316"/>
      </w:tblGrid>
      <w:tr w:rsidR="002709A2" w:rsidRPr="00A80C45" w14:paraId="113C495D" w14:textId="77777777" w:rsidTr="00692D90">
        <w:trPr>
          <w:trHeight w:hRule="exact" w:val="9196"/>
          <w:jc w:val="center"/>
        </w:trPr>
        <w:tc>
          <w:tcPr>
            <w:tcW w:w="6476" w:type="dxa"/>
          </w:tcPr>
          <w:p w14:paraId="4C0C1E62" w14:textId="0E18C879" w:rsidR="00513B19" w:rsidRPr="00A80C45" w:rsidRDefault="00513B19" w:rsidP="0073157D">
            <w:pPr>
              <w:pStyle w:val="Heading2"/>
              <w:rPr>
                <w:b w:val="0"/>
                <w:bCs w:val="0"/>
                <w:color w:val="000000"/>
                <w:szCs w:val="22"/>
              </w:rPr>
            </w:pPr>
            <w:bookmarkStart w:id="0" w:name="_Toc347752182"/>
            <w:r w:rsidRPr="00A80C45">
              <w:rPr>
                <w:sz w:val="32"/>
                <w:szCs w:val="32"/>
              </w:rPr>
              <w:t xml:space="preserve">Contact </w:t>
            </w:r>
            <w:r w:rsidR="009422A7">
              <w:rPr>
                <w:sz w:val="32"/>
                <w:szCs w:val="32"/>
              </w:rPr>
              <w:t>u</w:t>
            </w:r>
            <w:r w:rsidRPr="00A80C45">
              <w:rPr>
                <w:sz w:val="32"/>
                <w:szCs w:val="32"/>
              </w:rPr>
              <w:t>s</w:t>
            </w:r>
            <w:bookmarkEnd w:id="0"/>
          </w:p>
          <w:p w14:paraId="07F669E6" w14:textId="77777777" w:rsidR="00A80C45" w:rsidRDefault="00A80C45" w:rsidP="0073157D"/>
          <w:p w14:paraId="13495D4C" w14:textId="77777777" w:rsidR="00224692" w:rsidRPr="00657D7A" w:rsidRDefault="00A80C45" w:rsidP="0073157D">
            <w:pPr>
              <w:rPr>
                <w:sz w:val="24"/>
                <w:szCs w:val="24"/>
              </w:rPr>
            </w:pPr>
            <w:r w:rsidRPr="00657D7A">
              <w:rPr>
                <w:b/>
                <w:bCs/>
                <w:sz w:val="24"/>
                <w:szCs w:val="24"/>
              </w:rPr>
              <w:t>Address:</w:t>
            </w:r>
            <w:r w:rsidRPr="00657D7A">
              <w:rPr>
                <w:sz w:val="24"/>
                <w:szCs w:val="24"/>
              </w:rPr>
              <w:t xml:space="preserve"> Alder Hey Children’s Hospital, </w:t>
            </w:r>
            <w:r w:rsidRPr="00657D7A">
              <w:rPr>
                <w:rFonts w:cs="Arial"/>
                <w:color w:val="202124"/>
                <w:sz w:val="24"/>
                <w:szCs w:val="24"/>
                <w:shd w:val="clear" w:color="auto" w:fill="FFFFFF"/>
              </w:rPr>
              <w:t>Eaton Prescot Rd., Liverpool L14 5AB</w:t>
            </w:r>
          </w:p>
          <w:p w14:paraId="0455C1E9" w14:textId="27CC2AF2" w:rsidR="004E5A42" w:rsidRPr="00657D7A" w:rsidRDefault="00361A80" w:rsidP="004E5A42">
            <w:pPr>
              <w:rPr>
                <w:rFonts w:cs="Arial"/>
                <w:color w:val="auto"/>
                <w:sz w:val="24"/>
                <w:szCs w:val="24"/>
                <w:lang w:val="en-GB" w:eastAsia="en-US"/>
              </w:rPr>
            </w:pPr>
            <w:r w:rsidRPr="00657D7A">
              <w:rPr>
                <w:b/>
                <w:bCs/>
                <w:sz w:val="24"/>
                <w:szCs w:val="24"/>
              </w:rPr>
              <w:t>Phone:</w:t>
            </w:r>
            <w:r w:rsidRPr="00657D7A">
              <w:rPr>
                <w:sz w:val="24"/>
                <w:szCs w:val="24"/>
              </w:rPr>
              <w:t xml:space="preserve"> </w:t>
            </w:r>
            <w:r w:rsidR="00CE299A">
              <w:rPr>
                <w:rFonts w:cs="Arial"/>
                <w:sz w:val="24"/>
                <w:szCs w:val="24"/>
              </w:rPr>
              <w:t xml:space="preserve">0151 252 5933 / </w:t>
            </w:r>
            <w:r w:rsidR="00A80C45" w:rsidRPr="00657D7A">
              <w:rPr>
                <w:sz w:val="24"/>
                <w:szCs w:val="24"/>
              </w:rPr>
              <w:t>0151</w:t>
            </w:r>
            <w:r w:rsidR="00777B0F">
              <w:rPr>
                <w:sz w:val="24"/>
                <w:szCs w:val="24"/>
              </w:rPr>
              <w:t xml:space="preserve"> </w:t>
            </w:r>
            <w:r w:rsidR="00A80C45" w:rsidRPr="00657D7A">
              <w:rPr>
                <w:sz w:val="24"/>
                <w:szCs w:val="24"/>
              </w:rPr>
              <w:t>252</w:t>
            </w:r>
            <w:r w:rsidR="00777B0F">
              <w:rPr>
                <w:sz w:val="24"/>
                <w:szCs w:val="24"/>
              </w:rPr>
              <w:t xml:space="preserve"> </w:t>
            </w:r>
            <w:r w:rsidR="00A80C45" w:rsidRPr="00657D7A">
              <w:rPr>
                <w:sz w:val="24"/>
                <w:szCs w:val="24"/>
              </w:rPr>
              <w:t>5943</w:t>
            </w:r>
            <w:r w:rsidR="00777B0F">
              <w:rPr>
                <w:sz w:val="24"/>
                <w:szCs w:val="24"/>
              </w:rPr>
              <w:t xml:space="preserve"> </w:t>
            </w:r>
          </w:p>
          <w:p w14:paraId="372181CE" w14:textId="5E8C9748" w:rsidR="00224692" w:rsidRPr="00657D7A" w:rsidRDefault="00361A80" w:rsidP="00361A80">
            <w:pPr>
              <w:rPr>
                <w:sz w:val="24"/>
                <w:szCs w:val="24"/>
              </w:rPr>
            </w:pPr>
            <w:r w:rsidRPr="00657D7A">
              <w:rPr>
                <w:b/>
                <w:bCs/>
                <w:sz w:val="24"/>
                <w:szCs w:val="24"/>
              </w:rPr>
              <w:t>Email:</w:t>
            </w:r>
            <w:r w:rsidRPr="00657D7A">
              <w:rPr>
                <w:sz w:val="24"/>
                <w:szCs w:val="24"/>
              </w:rPr>
              <w:t xml:space="preserve"> </w:t>
            </w:r>
            <w:r w:rsidR="00A80C45" w:rsidRPr="00657D7A">
              <w:rPr>
                <w:sz w:val="24"/>
                <w:szCs w:val="24"/>
              </w:rPr>
              <w:t>Audiologymail@alderhey.nhs.uk</w:t>
            </w:r>
          </w:p>
          <w:p w14:paraId="574E5FD0" w14:textId="3E921CF4" w:rsidR="0096197D" w:rsidRDefault="004E5A42" w:rsidP="00224CC0">
            <w:pPr>
              <w:rPr>
                <w:rStyle w:val="Hyperlink"/>
                <w:rFonts w:cs="Arial"/>
                <w:sz w:val="24"/>
                <w:szCs w:val="24"/>
                <w:lang w:val="en-GB" w:eastAsia="en-US"/>
              </w:rPr>
            </w:pPr>
            <w:r w:rsidRPr="00657D7A">
              <w:rPr>
                <w:b/>
                <w:bCs/>
                <w:sz w:val="24"/>
                <w:szCs w:val="24"/>
              </w:rPr>
              <w:t xml:space="preserve">Website: </w:t>
            </w:r>
            <w:r w:rsidRPr="009D4ADE">
              <w:rPr>
                <w:rFonts w:cs="Arial"/>
                <w:sz w:val="24"/>
                <w:szCs w:val="24"/>
                <w:lang w:val="en-GB" w:eastAsia="en-US"/>
              </w:rPr>
              <w:t>www.alderhey.nhs.uk</w:t>
            </w:r>
          </w:p>
          <w:p w14:paraId="247501BE" w14:textId="6A2140B2" w:rsidR="00224CC0" w:rsidRPr="00224CC0" w:rsidRDefault="00224CC0" w:rsidP="00224CC0">
            <w:pPr>
              <w:rPr>
                <w:rFonts w:cs="Arial"/>
                <w:b/>
                <w:bCs/>
                <w:color w:val="auto"/>
                <w:sz w:val="32"/>
                <w:szCs w:val="32"/>
                <w:lang w:val="en-GB" w:eastAsia="en-US"/>
              </w:rPr>
            </w:pPr>
            <w:r w:rsidRPr="00224CC0">
              <w:rPr>
                <w:rStyle w:val="Hyperlink"/>
                <w:b/>
                <w:bCs/>
                <w:color w:val="auto"/>
                <w:sz w:val="24"/>
                <w:szCs w:val="24"/>
                <w:u w:val="none"/>
              </w:rPr>
              <w:t>Twitter:</w:t>
            </w:r>
            <w:r w:rsidR="00A208BB">
              <w:rPr>
                <w:rStyle w:val="Hyperlink"/>
                <w:b/>
                <w:bCs/>
                <w:color w:val="auto"/>
                <w:sz w:val="24"/>
                <w:szCs w:val="24"/>
                <w:u w:val="none"/>
              </w:rPr>
              <w:t xml:space="preserve"> </w:t>
            </w:r>
            <w:r w:rsidR="00A208BB" w:rsidRPr="00792852">
              <w:rPr>
                <w:rStyle w:val="Hyperlink"/>
                <w:color w:val="auto"/>
                <w:sz w:val="24"/>
                <w:szCs w:val="24"/>
                <w:u w:val="none"/>
              </w:rPr>
              <w:t>@AHAudiology</w:t>
            </w:r>
          </w:p>
          <w:p w14:paraId="14647AF3" w14:textId="3EEB5E87" w:rsidR="004E5A42" w:rsidRPr="007109F5" w:rsidRDefault="004E5A42" w:rsidP="004E5A42">
            <w:pPr>
              <w:spacing w:before="100" w:beforeAutospacing="1" w:after="100" w:afterAutospacing="1"/>
              <w:rPr>
                <w:rFonts w:cs="Arial"/>
                <w:i/>
                <w:iCs/>
                <w:sz w:val="22"/>
                <w:szCs w:val="22"/>
                <w:lang w:eastAsia="en-US"/>
              </w:rPr>
            </w:pPr>
            <w:r w:rsidRPr="007109F5">
              <w:rPr>
                <w:rFonts w:cs="Arial"/>
                <w:i/>
                <w:iCs/>
                <w:sz w:val="22"/>
                <w:szCs w:val="22"/>
                <w:lang w:eastAsia="en-US"/>
              </w:rPr>
              <w:t>This leaflet only gives general information.  You must always discuss the individual treatment of your child with the appropriate member of staff.  Do not rely on this leaflet alone for information about your child’s treatment.</w:t>
            </w:r>
          </w:p>
          <w:p w14:paraId="6DCD74C5" w14:textId="774932F4" w:rsidR="004E5A42" w:rsidRPr="007109F5" w:rsidRDefault="004E5A42" w:rsidP="004E5A42">
            <w:pPr>
              <w:rPr>
                <w:rFonts w:cs="Arial"/>
                <w:i/>
                <w:iCs/>
                <w:lang w:eastAsia="en-US"/>
              </w:rPr>
            </w:pPr>
            <w:r w:rsidRPr="007109F5">
              <w:rPr>
                <w:rFonts w:cs="Arial"/>
                <w:i/>
                <w:iCs/>
                <w:sz w:val="22"/>
                <w:szCs w:val="22"/>
                <w:lang w:eastAsia="en-US"/>
              </w:rPr>
              <w:t>This information can be made available in other languages and formats if requested</w:t>
            </w:r>
            <w:r w:rsidRPr="007109F5">
              <w:rPr>
                <w:rFonts w:cs="Arial"/>
                <w:i/>
                <w:iCs/>
                <w:lang w:eastAsia="en-US"/>
              </w:rPr>
              <w:t>.</w:t>
            </w:r>
          </w:p>
          <w:p w14:paraId="1B7D7FA6" w14:textId="4A4F6BB6" w:rsidR="00E62918" w:rsidRPr="00A80C45" w:rsidRDefault="00A176C8" w:rsidP="00361A80">
            <w:pPr>
              <w:rPr>
                <w:sz w:val="22"/>
                <w:szCs w:val="22"/>
              </w:rPr>
            </w:pPr>
            <w:r>
              <w:rPr>
                <w:i/>
                <w:iCs/>
                <w:noProof/>
                <w:sz w:val="18"/>
                <w:szCs w:val="18"/>
              </w:rPr>
              <w:drawing>
                <wp:anchor distT="0" distB="0" distL="114300" distR="114300" simplePos="0" relativeHeight="251701248" behindDoc="1" locked="0" layoutInCell="1" allowOverlap="1" wp14:anchorId="5E7669A2" wp14:editId="5613A28A">
                  <wp:simplePos x="0" y="0"/>
                  <wp:positionH relativeFrom="column">
                    <wp:posOffset>2553335</wp:posOffset>
                  </wp:positionH>
                  <wp:positionV relativeFrom="paragraph">
                    <wp:posOffset>55880</wp:posOffset>
                  </wp:positionV>
                  <wp:extent cx="933450" cy="768985"/>
                  <wp:effectExtent l="0" t="0" r="0" b="0"/>
                  <wp:wrapThrough wrapText="bothSides">
                    <wp:wrapPolygon edited="0">
                      <wp:start x="0" y="0"/>
                      <wp:lineTo x="0" y="20869"/>
                      <wp:lineTo x="21159" y="20869"/>
                      <wp:lineTo x="21159" y="0"/>
                      <wp:lineTo x="0" y="0"/>
                    </wp:wrapPolygon>
                  </wp:wrapThrough>
                  <wp:docPr id="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3450" cy="768985"/>
                          </a:xfrm>
                          <a:prstGeom prst="rect">
                            <a:avLst/>
                          </a:prstGeom>
                          <a:noFill/>
                        </pic:spPr>
                      </pic:pic>
                    </a:graphicData>
                  </a:graphic>
                  <wp14:sizeRelH relativeFrom="page">
                    <wp14:pctWidth>0</wp14:pctWidth>
                  </wp14:sizeRelH>
                  <wp14:sizeRelV relativeFrom="page">
                    <wp14:pctHeight>0</wp14:pctHeight>
                  </wp14:sizeRelV>
                </wp:anchor>
              </w:drawing>
            </w:r>
          </w:p>
          <w:p w14:paraId="3896D102" w14:textId="77CF3431" w:rsidR="00D43ED4" w:rsidRDefault="00D43ED4" w:rsidP="00FE2164">
            <w:pPr>
              <w:jc w:val="center"/>
            </w:pPr>
          </w:p>
          <w:p w14:paraId="0CDCFB11" w14:textId="3B999E2A" w:rsidR="002709A2" w:rsidRPr="00A80C45" w:rsidRDefault="002709A2" w:rsidP="00FE2164">
            <w:pPr>
              <w:jc w:val="center"/>
            </w:pPr>
          </w:p>
        </w:tc>
        <w:tc>
          <w:tcPr>
            <w:tcW w:w="804" w:type="dxa"/>
          </w:tcPr>
          <w:p w14:paraId="14987DA4" w14:textId="77777777" w:rsidR="002709A2" w:rsidRPr="00A80C45" w:rsidRDefault="002709A2">
            <w:pPr>
              <w:pStyle w:val="NoSpacing"/>
            </w:pPr>
          </w:p>
        </w:tc>
        <w:tc>
          <w:tcPr>
            <w:tcW w:w="804" w:type="dxa"/>
          </w:tcPr>
          <w:p w14:paraId="3918B47A" w14:textId="76D35764" w:rsidR="002709A2" w:rsidRPr="00A80C45" w:rsidRDefault="0057215F">
            <w:pPr>
              <w:pStyle w:val="NoSpacing"/>
            </w:pPr>
            <w:r>
              <w:t xml:space="preserve"> </w:t>
            </w:r>
          </w:p>
        </w:tc>
        <w:tc>
          <w:tcPr>
            <w:tcW w:w="6316" w:type="dxa"/>
          </w:tcPr>
          <w:tbl>
            <w:tblPr>
              <w:tblW w:w="5000" w:type="pct"/>
              <w:tblLayout w:type="fixed"/>
              <w:tblCellMar>
                <w:left w:w="0" w:type="dxa"/>
                <w:right w:w="0" w:type="dxa"/>
              </w:tblCellMar>
              <w:tblLook w:val="04A0" w:firstRow="1" w:lastRow="0" w:firstColumn="1" w:lastColumn="0" w:noHBand="0" w:noVBand="1"/>
            </w:tblPr>
            <w:tblGrid>
              <w:gridCol w:w="6316"/>
            </w:tblGrid>
            <w:tr w:rsidR="002709A2" w:rsidRPr="00A80C45" w14:paraId="435417D6" w14:textId="77777777" w:rsidTr="006B7247">
              <w:trPr>
                <w:trHeight w:val="4363"/>
              </w:trPr>
              <w:tc>
                <w:tcPr>
                  <w:tcW w:w="5000" w:type="pct"/>
                </w:tcPr>
                <w:p w14:paraId="03D07322" w14:textId="77777777" w:rsidR="00A80C45" w:rsidRPr="00A80C45" w:rsidRDefault="00A80C45" w:rsidP="00513B19">
                  <w:pPr>
                    <w:pStyle w:val="Subtitle"/>
                    <w:rPr>
                      <w:sz w:val="30"/>
                      <w:szCs w:val="30"/>
                    </w:rPr>
                  </w:pPr>
                  <w:r w:rsidRPr="00A80C45">
                    <w:rPr>
                      <w:sz w:val="30"/>
                      <w:szCs w:val="30"/>
                    </w:rPr>
                    <w:t xml:space="preserve">ALDER HEY CHILDREN’S HOSPITAL </w:t>
                  </w:r>
                </w:p>
                <w:p w14:paraId="6EDD856A" w14:textId="1DAD7466" w:rsidR="002709A2" w:rsidRPr="00A80C45" w:rsidRDefault="00A80C45" w:rsidP="00513B19">
                  <w:pPr>
                    <w:pStyle w:val="Subtitle"/>
                  </w:pPr>
                  <w:r w:rsidRPr="00A80C45">
                    <w:rPr>
                      <w:sz w:val="30"/>
                      <w:szCs w:val="30"/>
                    </w:rPr>
                    <w:t>LIVERPOOL</w:t>
                  </w:r>
                </w:p>
              </w:tc>
            </w:tr>
            <w:tr w:rsidR="002709A2" w:rsidRPr="00A80C45" w14:paraId="3C341B38" w14:textId="77777777" w:rsidTr="00224692">
              <w:trPr>
                <w:trHeight w:val="2939"/>
              </w:trPr>
              <w:tc>
                <w:tcPr>
                  <w:tcW w:w="5000" w:type="pct"/>
                  <w:vAlign w:val="center"/>
                </w:tcPr>
                <w:p w14:paraId="399C4C9E" w14:textId="6C3D1F35" w:rsidR="002709A2" w:rsidRPr="00A80C45" w:rsidRDefault="00A176C8">
                  <w:pPr>
                    <w:pStyle w:val="NoSpacing"/>
                    <w:jc w:val="center"/>
                  </w:pPr>
                  <w:r>
                    <w:rPr>
                      <w:noProof/>
                    </w:rPr>
                    <w:drawing>
                      <wp:anchor distT="0" distB="0" distL="114300" distR="114300" simplePos="0" relativeHeight="251611136" behindDoc="0" locked="0" layoutInCell="1" allowOverlap="1" wp14:anchorId="0C8CE249" wp14:editId="2BE78745">
                        <wp:simplePos x="0" y="0"/>
                        <wp:positionH relativeFrom="column">
                          <wp:posOffset>3423920</wp:posOffset>
                        </wp:positionH>
                        <wp:positionV relativeFrom="paragraph">
                          <wp:posOffset>822960</wp:posOffset>
                        </wp:positionV>
                        <wp:extent cx="906780" cy="491490"/>
                        <wp:effectExtent l="0" t="0" r="0" b="0"/>
                        <wp:wrapNone/>
                        <wp:docPr id="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6780" cy="491490"/>
                                </a:xfrm>
                                <a:prstGeom prst="rect">
                                  <a:avLst/>
                                </a:prstGeom>
                                <a:noFill/>
                              </pic:spPr>
                            </pic:pic>
                          </a:graphicData>
                        </a:graphic>
                        <wp14:sizeRelH relativeFrom="page">
                          <wp14:pctWidth>0</wp14:pctWidth>
                        </wp14:sizeRelH>
                        <wp14:sizeRelV relativeFrom="page">
                          <wp14:pctHeight>0</wp14:pctHeight>
                        </wp14:sizeRelV>
                      </wp:anchor>
                    </w:drawing>
                  </w:r>
                </w:p>
              </w:tc>
            </w:tr>
            <w:tr w:rsidR="002709A2" w:rsidRPr="00A80C45" w14:paraId="451B0E18" w14:textId="77777777" w:rsidTr="0073157D">
              <w:trPr>
                <w:trHeight w:val="1800"/>
              </w:trPr>
              <w:tc>
                <w:tcPr>
                  <w:tcW w:w="5000" w:type="pct"/>
                  <w:vAlign w:val="center"/>
                </w:tcPr>
                <w:p w14:paraId="36051AAC" w14:textId="51F47D25" w:rsidR="00A80C45" w:rsidRPr="009C354B" w:rsidRDefault="00A80C45" w:rsidP="00A80C45">
                  <w:pPr>
                    <w:pStyle w:val="Title"/>
                    <w:rPr>
                      <w:rStyle w:val="TitleChar"/>
                      <w:b/>
                      <w:bCs/>
                      <w:sz w:val="52"/>
                      <w:szCs w:val="96"/>
                    </w:rPr>
                  </w:pPr>
                  <w:r w:rsidRPr="009C354B">
                    <w:rPr>
                      <w:rStyle w:val="TitleChar"/>
                      <w:b/>
                      <w:bCs/>
                      <w:sz w:val="52"/>
                      <w:szCs w:val="96"/>
                    </w:rPr>
                    <w:t>C</w:t>
                  </w:r>
                  <w:r w:rsidR="003B7A0F">
                    <w:rPr>
                      <w:rStyle w:val="TitleChar"/>
                      <w:b/>
                      <w:bCs/>
                      <w:sz w:val="52"/>
                      <w:szCs w:val="96"/>
                    </w:rPr>
                    <w:t xml:space="preserve">HILDREN’S </w:t>
                  </w:r>
                  <w:r w:rsidR="00ED0CA8">
                    <w:rPr>
                      <w:rStyle w:val="TitleChar"/>
                      <w:b/>
                      <w:bCs/>
                      <w:sz w:val="52"/>
                      <w:szCs w:val="96"/>
                    </w:rPr>
                    <w:t>AUDIOLOGY DEPARTMENT</w:t>
                  </w:r>
                </w:p>
                <w:p w14:paraId="7CDCFE77" w14:textId="35AB2E0F" w:rsidR="002709A2" w:rsidRPr="00A80C45" w:rsidRDefault="002709A2" w:rsidP="00A80C45">
                  <w:pPr>
                    <w:pStyle w:val="Title"/>
                  </w:pPr>
                </w:p>
              </w:tc>
            </w:tr>
          </w:tbl>
          <w:p w14:paraId="39F89A17" w14:textId="48C7232A" w:rsidR="002709A2" w:rsidRPr="00A80C45" w:rsidRDefault="002709A2">
            <w:pPr>
              <w:pStyle w:val="NoSpacing"/>
            </w:pPr>
          </w:p>
        </w:tc>
      </w:tr>
    </w:tbl>
    <w:p w14:paraId="50D72291" w14:textId="6A6BB1D2" w:rsidR="0073157D" w:rsidRDefault="00A176C8">
      <w:r>
        <w:rPr>
          <w:noProof/>
        </w:rPr>
        <mc:AlternateContent>
          <mc:Choice Requires="wps">
            <w:drawing>
              <wp:anchor distT="45720" distB="45720" distL="114300" distR="114300" simplePos="0" relativeHeight="251615232" behindDoc="0" locked="0" layoutInCell="1" allowOverlap="1" wp14:anchorId="46C32975" wp14:editId="45CB904F">
                <wp:simplePos x="0" y="0"/>
                <wp:positionH relativeFrom="column">
                  <wp:posOffset>-378460</wp:posOffset>
                </wp:positionH>
                <wp:positionV relativeFrom="paragraph">
                  <wp:posOffset>-875030</wp:posOffset>
                </wp:positionV>
                <wp:extent cx="4931410" cy="335280"/>
                <wp:effectExtent l="12065" t="9525" r="9525" b="7620"/>
                <wp:wrapNone/>
                <wp:docPr id="15984329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1410" cy="335280"/>
                        </a:xfrm>
                        <a:prstGeom prst="rect">
                          <a:avLst/>
                        </a:prstGeom>
                        <a:solidFill>
                          <a:srgbClr val="FFFFFF"/>
                        </a:solidFill>
                        <a:ln w="9525">
                          <a:solidFill>
                            <a:srgbClr val="FFFFFF"/>
                          </a:solidFill>
                          <a:miter lim="800000"/>
                          <a:headEnd/>
                          <a:tailEnd/>
                        </a:ln>
                      </wps:spPr>
                      <wps:txbx>
                        <w:txbxContent>
                          <w:p w14:paraId="2DCE5720" w14:textId="4CB53DD9" w:rsidR="004E5A42" w:rsidRPr="00ED7F86" w:rsidRDefault="004E5A42" w:rsidP="004E5A42">
                            <w:pPr>
                              <w:rPr>
                                <w:rFonts w:cs="Arial"/>
                                <w:b/>
                                <w:lang w:eastAsia="en-US"/>
                              </w:rPr>
                            </w:pPr>
                            <w:r w:rsidRPr="00ED7F86">
                              <w:rPr>
                                <w:rFonts w:cs="Arial"/>
                                <w:b/>
                                <w:lang w:eastAsia="en-US"/>
                              </w:rPr>
                              <w:t xml:space="preserve">© Alder Hey             </w:t>
                            </w:r>
                            <w:r>
                              <w:rPr>
                                <w:rFonts w:cs="Arial"/>
                                <w:b/>
                                <w:lang w:eastAsia="en-US"/>
                              </w:rPr>
                              <w:t xml:space="preserve">             </w:t>
                            </w:r>
                            <w:r w:rsidRPr="00ED7F86">
                              <w:rPr>
                                <w:rFonts w:cs="Arial"/>
                                <w:b/>
                                <w:lang w:eastAsia="en-US"/>
                              </w:rPr>
                              <w:t>Review Date</w:t>
                            </w:r>
                            <w:r>
                              <w:rPr>
                                <w:rFonts w:cs="Arial"/>
                                <w:b/>
                                <w:lang w:eastAsia="en-US"/>
                              </w:rPr>
                              <w:t>:</w:t>
                            </w:r>
                            <w:r w:rsidRPr="00ED7F86">
                              <w:rPr>
                                <w:rFonts w:cs="Arial"/>
                                <w:b/>
                                <w:lang w:eastAsia="en-US"/>
                              </w:rPr>
                              <w:t xml:space="preserve"> </w:t>
                            </w:r>
                            <w:r w:rsidR="00AF6AF0">
                              <w:rPr>
                                <w:rFonts w:cs="Arial"/>
                                <w:b/>
                                <w:lang w:eastAsia="en-US"/>
                              </w:rPr>
                              <w:t>June</w:t>
                            </w:r>
                            <w:r w:rsidRPr="00ED7F86">
                              <w:rPr>
                                <w:rFonts w:cs="Arial"/>
                                <w:b/>
                                <w:lang w:eastAsia="en-US"/>
                              </w:rPr>
                              <w:t xml:space="preserve"> </w:t>
                            </w:r>
                            <w:r w:rsidR="00802779">
                              <w:rPr>
                                <w:rFonts w:cs="Arial"/>
                                <w:b/>
                                <w:lang w:eastAsia="en-US"/>
                              </w:rPr>
                              <w:t>202</w:t>
                            </w:r>
                            <w:r w:rsidR="00AF6AF0">
                              <w:rPr>
                                <w:rFonts w:cs="Arial"/>
                                <w:b/>
                                <w:lang w:eastAsia="en-US"/>
                              </w:rPr>
                              <w:t>7</w:t>
                            </w:r>
                            <w:r w:rsidRPr="00ED7F86">
                              <w:rPr>
                                <w:rFonts w:cs="Arial"/>
                                <w:b/>
                                <w:lang w:eastAsia="en-US"/>
                              </w:rPr>
                              <w:t xml:space="preserve">                   </w:t>
                            </w:r>
                            <w:r>
                              <w:rPr>
                                <w:rFonts w:cs="Arial"/>
                                <w:b/>
                                <w:lang w:eastAsia="en-US"/>
                              </w:rPr>
                              <w:t xml:space="preserve">   </w:t>
                            </w:r>
                            <w:r w:rsidRPr="00ED7F86">
                              <w:rPr>
                                <w:rFonts w:cs="Arial"/>
                                <w:b/>
                                <w:lang w:eastAsia="en-US"/>
                              </w:rPr>
                              <w:t>PIAG</w:t>
                            </w:r>
                            <w:r>
                              <w:rPr>
                                <w:rFonts w:cs="Arial"/>
                                <w:b/>
                                <w:lang w:eastAsia="en-US"/>
                              </w:rPr>
                              <w:t>:</w:t>
                            </w:r>
                            <w:r w:rsidRPr="00ED7F86">
                              <w:rPr>
                                <w:rFonts w:cs="Arial"/>
                                <w:b/>
                                <w:lang w:eastAsia="en-US"/>
                              </w:rPr>
                              <w:t xml:space="preserve"> </w:t>
                            </w:r>
                            <w:r w:rsidR="00315B2D">
                              <w:rPr>
                                <w:rFonts w:cs="Arial"/>
                                <w:b/>
                                <w:lang w:eastAsia="en-US"/>
                              </w:rPr>
                              <w:t>410</w:t>
                            </w:r>
                          </w:p>
                          <w:p w14:paraId="5FF121E4" w14:textId="77777777" w:rsidR="004E5A42" w:rsidRDefault="004E5A42" w:rsidP="004E5A42"/>
                          <w:p w14:paraId="54F3AF8D" w14:textId="6C2DA2E0" w:rsidR="004E5A42" w:rsidRDefault="004E5A4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6C32975" id="_x0000_t202" coordsize="21600,21600" o:spt="202" path="m,l,21600r21600,l21600,xe">
                <v:stroke joinstyle="miter"/>
                <v:path gradientshapeok="t" o:connecttype="rect"/>
              </v:shapetype>
              <v:shape id="Text Box 2" o:spid="_x0000_s1026" type="#_x0000_t202" style="position:absolute;margin-left:-29.8pt;margin-top:-68.9pt;width:388.3pt;height:26.4pt;z-index:25161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" strokecolor="white">
                <v:textbox>
                  <w:txbxContent>
                    <w:p w14:paraId="2DCE5720" w14:textId="4CB53DD9" w:rsidR="004E5A42" w:rsidRPr="00ED7F86" w:rsidRDefault="004E5A42" w:rsidP="004E5A42">
                      <w:pPr>
                        <w:rPr>
                          <w:rFonts w:cs="Arial"/>
                          <w:b/>
                          <w:lang w:eastAsia="en-US"/>
                        </w:rPr>
                      </w:pPr>
                      <w:r w:rsidRPr="00ED7F86">
                        <w:rPr>
                          <w:rFonts w:cs="Arial"/>
                          <w:b/>
                          <w:lang w:eastAsia="en-US"/>
                        </w:rPr>
                        <w:t xml:space="preserve">© Alder Hey             </w:t>
                      </w:r>
                      <w:r>
                        <w:rPr>
                          <w:rFonts w:cs="Arial"/>
                          <w:b/>
                          <w:lang w:eastAsia="en-US"/>
                        </w:rPr>
                        <w:t xml:space="preserve">             </w:t>
                      </w:r>
                      <w:r w:rsidRPr="00ED7F86">
                        <w:rPr>
                          <w:rFonts w:cs="Arial"/>
                          <w:b/>
                          <w:lang w:eastAsia="en-US"/>
                        </w:rPr>
                        <w:t>Review Date</w:t>
                      </w:r>
                      <w:r>
                        <w:rPr>
                          <w:rFonts w:cs="Arial"/>
                          <w:b/>
                          <w:lang w:eastAsia="en-US"/>
                        </w:rPr>
                        <w:t>:</w:t>
                      </w:r>
                      <w:r w:rsidRPr="00ED7F86">
                        <w:rPr>
                          <w:rFonts w:cs="Arial"/>
                          <w:b/>
                          <w:lang w:eastAsia="en-US"/>
                        </w:rPr>
                        <w:t xml:space="preserve"> </w:t>
                      </w:r>
                      <w:r w:rsidR="00AF6AF0">
                        <w:rPr>
                          <w:rFonts w:cs="Arial"/>
                          <w:b/>
                          <w:lang w:eastAsia="en-US"/>
                        </w:rPr>
                        <w:t>June</w:t>
                      </w:r>
                      <w:r w:rsidRPr="00ED7F86">
                        <w:rPr>
                          <w:rFonts w:cs="Arial"/>
                          <w:b/>
                          <w:lang w:eastAsia="en-US"/>
                        </w:rPr>
                        <w:t xml:space="preserve"> </w:t>
                      </w:r>
                      <w:r w:rsidR="00802779">
                        <w:rPr>
                          <w:rFonts w:cs="Arial"/>
                          <w:b/>
                          <w:lang w:eastAsia="en-US"/>
                        </w:rPr>
                        <w:t>202</w:t>
                      </w:r>
                      <w:r w:rsidR="00AF6AF0">
                        <w:rPr>
                          <w:rFonts w:cs="Arial"/>
                          <w:b/>
                          <w:lang w:eastAsia="en-US"/>
                        </w:rPr>
                        <w:t>7</w:t>
                      </w:r>
                      <w:r w:rsidRPr="00ED7F86">
                        <w:rPr>
                          <w:rFonts w:cs="Arial"/>
                          <w:b/>
                          <w:lang w:eastAsia="en-US"/>
                        </w:rPr>
                        <w:t xml:space="preserve">                   </w:t>
                      </w:r>
                      <w:r>
                        <w:rPr>
                          <w:rFonts w:cs="Arial"/>
                          <w:b/>
                          <w:lang w:eastAsia="en-US"/>
                        </w:rPr>
                        <w:t xml:space="preserve">   </w:t>
                      </w:r>
                      <w:r w:rsidRPr="00ED7F86">
                        <w:rPr>
                          <w:rFonts w:cs="Arial"/>
                          <w:b/>
                          <w:lang w:eastAsia="en-US"/>
                        </w:rPr>
                        <w:t>PIAG</w:t>
                      </w:r>
                      <w:r>
                        <w:rPr>
                          <w:rFonts w:cs="Arial"/>
                          <w:b/>
                          <w:lang w:eastAsia="en-US"/>
                        </w:rPr>
                        <w:t>:</w:t>
                      </w:r>
                      <w:r w:rsidRPr="00ED7F86">
                        <w:rPr>
                          <w:rFonts w:cs="Arial"/>
                          <w:b/>
                          <w:lang w:eastAsia="en-US"/>
                        </w:rPr>
                        <w:t xml:space="preserve"> </w:t>
                      </w:r>
                      <w:r w:rsidR="00315B2D">
                        <w:rPr>
                          <w:rFonts w:cs="Arial"/>
                          <w:b/>
                          <w:lang w:eastAsia="en-US"/>
                        </w:rPr>
                        <w:t>410</w:t>
                      </w:r>
                    </w:p>
                    <w:p w14:paraId="5FF121E4" w14:textId="77777777" w:rsidR="004E5A42" w:rsidRDefault="004E5A42" w:rsidP="004E5A42"/>
                    <w:p w14:paraId="54F3AF8D" w14:textId="6C2DA2E0" w:rsidR="004E5A42" w:rsidRDefault="004E5A42"/>
                  </w:txbxContent>
                </v:textbox>
              </v:shape>
            </w:pict>
          </mc:Fallback>
        </mc:AlternateContent>
      </w:r>
      <w:r>
        <w:rPr>
          <w:noProof/>
        </w:rPr>
        <w:drawing>
          <wp:anchor distT="0" distB="0" distL="114300" distR="114300" simplePos="0" relativeHeight="251610112" behindDoc="0" locked="0" layoutInCell="1" allowOverlap="1" wp14:anchorId="73EDC937" wp14:editId="35F328C8">
            <wp:simplePos x="0" y="0"/>
            <wp:positionH relativeFrom="column">
              <wp:posOffset>2654300</wp:posOffset>
            </wp:positionH>
            <wp:positionV relativeFrom="paragraph">
              <wp:posOffset>-6871970</wp:posOffset>
            </wp:positionV>
            <wp:extent cx="1367155" cy="739775"/>
            <wp:effectExtent l="0" t="0" r="0" b="0"/>
            <wp:wrapNone/>
            <wp:docPr id="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t="16187" b="29677"/>
                    <a:stretch>
                      <a:fillRect/>
                    </a:stretch>
                  </pic:blipFill>
                  <pic:spPr bwMode="auto">
                    <a:xfrm>
                      <a:off x="0" y="0"/>
                      <a:ext cx="1367155" cy="7397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4208" behindDoc="0" locked="0" layoutInCell="1" allowOverlap="1" wp14:anchorId="13D1D53A" wp14:editId="7598161C">
                <wp:simplePos x="0" y="0"/>
                <wp:positionH relativeFrom="column">
                  <wp:posOffset>-449580</wp:posOffset>
                </wp:positionH>
                <wp:positionV relativeFrom="paragraph">
                  <wp:posOffset>-1678940</wp:posOffset>
                </wp:positionV>
                <wp:extent cx="5012055" cy="2451100"/>
                <wp:effectExtent l="7620" t="5715" r="0" b="635"/>
                <wp:wrapNone/>
                <wp:docPr id="192645311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2055" cy="2451100"/>
                        </a:xfrm>
                        <a:prstGeom prst="rect">
                          <a:avLst/>
                        </a:prstGeom>
                        <a:blipFill dpi="0" rotWithShape="1">
                          <a:blip r:embed="rId14">
                            <a:alphaModFix amt="40000"/>
                          </a:blip>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7F43BA9" id="Rectangle 3" o:spid="_x0000_s1026" style="position:absolute;margin-left:-35.4pt;margin-top:-132.2pt;width:394.65pt;height:193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" stroked="f" strokeweight="2pt">
                <v:fill r:id="rId15" o:title="" opacity="26214f" recolor="t" rotate="t" type="frame"/>
              </v:rect>
            </w:pict>
          </mc:Fallback>
        </mc:AlternateContent>
      </w:r>
      <w:r>
        <w:rPr>
          <w:b/>
          <w:bCs/>
          <w:noProof/>
          <w:sz w:val="52"/>
          <w:szCs w:val="96"/>
        </w:rPr>
        <mc:AlternateContent>
          <mc:Choice Requires="wps">
            <w:drawing>
              <wp:anchor distT="0" distB="0" distL="114300" distR="114300" simplePos="0" relativeHeight="251616256" behindDoc="0" locked="0" layoutInCell="1" allowOverlap="1" wp14:anchorId="3F6AE0B6" wp14:editId="75D301E0">
                <wp:simplePos x="0" y="0"/>
                <wp:positionH relativeFrom="column">
                  <wp:posOffset>6279515</wp:posOffset>
                </wp:positionH>
                <wp:positionV relativeFrom="paragraph">
                  <wp:posOffset>67310</wp:posOffset>
                </wp:positionV>
                <wp:extent cx="1765300" cy="349885"/>
                <wp:effectExtent l="2540" t="0" r="3810" b="3175"/>
                <wp:wrapNone/>
                <wp:docPr id="59515947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23B6DD4" w14:textId="49354F1A" w:rsidR="00A97171" w:rsidRPr="002056DA" w:rsidRDefault="00A97171">
                            <w:pPr>
                              <w:rPr>
                                <w:b/>
                                <w:bCs/>
                                <w:color w:val="002060"/>
                              </w:rPr>
                            </w:pPr>
                            <w:r w:rsidRPr="002056DA">
                              <w:rPr>
                                <w:b/>
                                <w:bCs/>
                                <w:color w:val="002060"/>
                              </w:rPr>
                              <w:t>FOR PARENTS/CARERS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AE0B6" id="Text Box 29" o:spid="_x0000_s1027" type="#_x0000_t202" style="position:absolute;margin-left:494.45pt;margin-top:5.3pt;width:139pt;height:27.5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" filled="f" stroked="f" strokecolor="white">
                <v:textbox>
                  <w:txbxContent>
                    <w:p w14:paraId="023B6DD4" w14:textId="49354F1A" w:rsidR="00A97171" w:rsidRPr="002056DA" w:rsidRDefault="00A97171">
                      <w:pPr>
                        <w:rPr>
                          <w:b/>
                          <w:bCs/>
                          <w:color w:val="002060"/>
                        </w:rPr>
                      </w:pPr>
                      <w:r w:rsidRPr="002056DA">
                        <w:rPr>
                          <w:b/>
                          <w:bCs/>
                          <w:color w:val="002060"/>
                        </w:rPr>
                        <w:t>FOR PARENTS/CARERS</w:t>
                      </w:r>
                    </w:p>
                  </w:txbxContent>
                </v:textbox>
              </v:shape>
            </w:pict>
          </mc:Fallback>
        </mc:AlternateContent>
      </w:r>
      <w:r w:rsidR="0073157D">
        <w:br w:type="page"/>
      </w:r>
      <w:r>
        <w:rPr>
          <w:noProof/>
        </w:rPr>
        <w:drawing>
          <wp:anchor distT="0" distB="0" distL="114300" distR="114300" simplePos="0" relativeHeight="251704320" behindDoc="1" locked="0" layoutInCell="1" allowOverlap="1" wp14:anchorId="7506FFE0" wp14:editId="0E406373">
            <wp:simplePos x="0" y="0"/>
            <wp:positionH relativeFrom="column">
              <wp:posOffset>-255270</wp:posOffset>
            </wp:positionH>
            <wp:positionV relativeFrom="paragraph">
              <wp:posOffset>5135880</wp:posOffset>
            </wp:positionV>
            <wp:extent cx="1877060" cy="1390650"/>
            <wp:effectExtent l="0" t="0" r="0" b="0"/>
            <wp:wrapNone/>
            <wp:docPr id="1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l="15404"/>
                    <a:stretch>
                      <a:fillRect/>
                    </a:stretch>
                  </pic:blipFill>
                  <pic:spPr bwMode="auto">
                    <a:xfrm>
                      <a:off x="0" y="0"/>
                      <a:ext cx="1877060" cy="1390650"/>
                    </a:xfrm>
                    <a:prstGeom prst="rect">
                      <a:avLst/>
                    </a:prstGeom>
                    <a:noFill/>
                  </pic:spPr>
                </pic:pic>
              </a:graphicData>
            </a:graphic>
            <wp14:sizeRelH relativeFrom="page">
              <wp14:pctWidth>0</wp14:pctWidth>
            </wp14:sizeRelH>
            <wp14:sizeRelV relativeFrom="page">
              <wp14:pctHeight>0</wp14:pctHeight>
            </wp14:sizeRelV>
          </wp:anchor>
        </w:drawing>
      </w:r>
    </w:p>
    <w:tbl>
      <w:tblPr>
        <w:tblW w:w="5000" w:type="pct"/>
        <w:jc w:val="center"/>
        <w:tblLayout w:type="fixed"/>
        <w:tblCellMar>
          <w:left w:w="115" w:type="dxa"/>
          <w:right w:w="115" w:type="dxa"/>
        </w:tblCellMar>
        <w:tblLook w:val="0600" w:firstRow="0" w:lastRow="0" w:firstColumn="0" w:lastColumn="0" w:noHBand="1" w:noVBand="1"/>
      </w:tblPr>
      <w:tblGrid>
        <w:gridCol w:w="6313"/>
        <w:gridCol w:w="885"/>
        <w:gridCol w:w="518"/>
        <w:gridCol w:w="2205"/>
        <w:gridCol w:w="4479"/>
      </w:tblGrid>
      <w:tr w:rsidR="00760FC4" w:rsidRPr="00760FC4" w14:paraId="649C14A2" w14:textId="77777777" w:rsidTr="00760FC4">
        <w:trPr>
          <w:gridAfter w:val="2"/>
          <w:wAfter w:w="6792" w:type="dxa"/>
          <w:trHeight w:hRule="exact" w:val="900"/>
          <w:jc w:val="center"/>
        </w:trPr>
        <w:tc>
          <w:tcPr>
            <w:tcW w:w="6419" w:type="dxa"/>
            <w:vMerge w:val="restart"/>
          </w:tcPr>
          <w:p w14:paraId="6855EDD7" w14:textId="6DD10A54" w:rsidR="00760FC4" w:rsidRPr="00A80C45" w:rsidRDefault="00760FC4" w:rsidP="00513B19">
            <w:pPr>
              <w:pStyle w:val="TOCHeading"/>
            </w:pPr>
            <w:r w:rsidRPr="00A80C45">
              <w:lastRenderedPageBreak/>
              <w:t xml:space="preserve">Table of </w:t>
            </w:r>
            <w:r w:rsidR="009422A7">
              <w:t>c</w:t>
            </w:r>
            <w:r w:rsidRPr="00A80C45">
              <w:t>ontents</w:t>
            </w:r>
          </w:p>
          <w:p w14:paraId="40031D86" w14:textId="4B228749" w:rsidR="00A33CB1" w:rsidRDefault="00174628" w:rsidP="00E62918">
            <w:pPr>
              <w:pStyle w:val="TOC1"/>
              <w:rPr>
                <w:sz w:val="24"/>
                <w:szCs w:val="24"/>
                <w:u w:val="dotted"/>
              </w:rPr>
            </w:pPr>
            <w:r>
              <w:rPr>
                <w:sz w:val="24"/>
                <w:szCs w:val="24"/>
              </w:rPr>
              <w:t>About us</w:t>
            </w:r>
            <w:r w:rsidR="00A33CB1" w:rsidRPr="00A33CB1">
              <w:rPr>
                <w:sz w:val="24"/>
                <w:szCs w:val="24"/>
                <w:u w:val="dotted"/>
              </w:rPr>
              <w:t xml:space="preserve">        </w:t>
            </w:r>
            <w:r w:rsidR="00A33CB1">
              <w:rPr>
                <w:sz w:val="24"/>
                <w:szCs w:val="24"/>
                <w:u w:val="dotted"/>
              </w:rPr>
              <w:t xml:space="preserve"> </w:t>
            </w:r>
            <w:r w:rsidR="00A33CB1" w:rsidRPr="00A33CB1">
              <w:rPr>
                <w:sz w:val="24"/>
                <w:szCs w:val="24"/>
                <w:u w:val="dotted"/>
              </w:rPr>
              <w:t xml:space="preserve">                                                    </w:t>
            </w:r>
            <w:r w:rsidR="00A33CB1">
              <w:rPr>
                <w:sz w:val="24"/>
                <w:szCs w:val="24"/>
                <w:u w:val="dotted"/>
              </w:rPr>
              <w:t xml:space="preserve">              </w:t>
            </w:r>
            <w:r w:rsidR="00A33CB1" w:rsidRPr="009F13AB">
              <w:rPr>
                <w:b/>
                <w:bCs/>
                <w:color w:val="1F3864" w:themeColor="accent1" w:themeShade="80"/>
                <w:sz w:val="24"/>
                <w:szCs w:val="24"/>
              </w:rPr>
              <w:t>1</w:t>
            </w:r>
          </w:p>
          <w:p w14:paraId="5A668D7F" w14:textId="4E82BC34" w:rsidR="00760FC4" w:rsidRPr="00364AA5" w:rsidRDefault="00760FC4" w:rsidP="00E62918">
            <w:pPr>
              <w:pStyle w:val="TOC1"/>
              <w:rPr>
                <w:sz w:val="24"/>
                <w:szCs w:val="24"/>
              </w:rPr>
            </w:pPr>
            <w:r w:rsidRPr="00364AA5">
              <w:rPr>
                <w:sz w:val="24"/>
                <w:szCs w:val="24"/>
              </w:rPr>
              <w:t>Our</w:t>
            </w:r>
            <w:r w:rsidR="00B97523">
              <w:rPr>
                <w:sz w:val="24"/>
                <w:szCs w:val="24"/>
              </w:rPr>
              <w:t xml:space="preserve"> services</w:t>
            </w:r>
            <w:r w:rsidR="00A33CB1" w:rsidRPr="00A33CB1">
              <w:rPr>
                <w:sz w:val="24"/>
                <w:szCs w:val="24"/>
                <w:u w:val="dotted"/>
              </w:rPr>
              <w:t xml:space="preserve">                                                                     </w:t>
            </w:r>
            <w:r w:rsidRPr="00364AA5">
              <w:rPr>
                <w:rStyle w:val="Emphasis"/>
                <w:sz w:val="24"/>
                <w:szCs w:val="24"/>
              </w:rPr>
              <w:t>2</w:t>
            </w:r>
          </w:p>
          <w:p w14:paraId="2B4F325B" w14:textId="29495136" w:rsidR="00760FC4" w:rsidRPr="00364AA5" w:rsidRDefault="00B97523" w:rsidP="00A04BFF">
            <w:pPr>
              <w:pStyle w:val="TOC2"/>
              <w:ind w:left="0"/>
              <w:rPr>
                <w:sz w:val="24"/>
                <w:szCs w:val="24"/>
              </w:rPr>
            </w:pPr>
            <w:r>
              <w:rPr>
                <w:sz w:val="24"/>
                <w:szCs w:val="24"/>
              </w:rPr>
              <w:t>Our commitment</w:t>
            </w:r>
            <w:r w:rsidR="00A33CB1" w:rsidRPr="00A33CB1">
              <w:rPr>
                <w:sz w:val="24"/>
                <w:szCs w:val="24"/>
                <w:u w:val="dotted"/>
              </w:rPr>
              <w:t xml:space="preserve">                                                             </w:t>
            </w:r>
            <w:r w:rsidR="00A33CB1">
              <w:rPr>
                <w:sz w:val="24"/>
                <w:szCs w:val="24"/>
                <w:u w:val="dotted"/>
              </w:rPr>
              <w:t xml:space="preserve"> </w:t>
            </w:r>
            <w:r w:rsidR="00760FC4" w:rsidRPr="00364AA5">
              <w:rPr>
                <w:rStyle w:val="Emphasis"/>
                <w:sz w:val="24"/>
                <w:szCs w:val="24"/>
              </w:rPr>
              <w:t>3</w:t>
            </w:r>
          </w:p>
          <w:p w14:paraId="184B9225" w14:textId="2B9E7ADD" w:rsidR="00760FC4" w:rsidRPr="00364AA5" w:rsidRDefault="00581BC9" w:rsidP="00A04BFF">
            <w:pPr>
              <w:pStyle w:val="TOC2"/>
              <w:ind w:left="0"/>
              <w:rPr>
                <w:sz w:val="24"/>
                <w:szCs w:val="24"/>
              </w:rPr>
            </w:pPr>
            <w:r>
              <w:rPr>
                <w:sz w:val="24"/>
                <w:szCs w:val="24"/>
              </w:rPr>
              <w:t>Hearing aid repairs/ earmold service</w:t>
            </w:r>
            <w:r w:rsidR="00A33CB1" w:rsidRPr="00A33CB1">
              <w:rPr>
                <w:sz w:val="24"/>
                <w:szCs w:val="24"/>
                <w:u w:val="dotted"/>
              </w:rPr>
              <w:t xml:space="preserve">                           </w:t>
            </w:r>
            <w:r w:rsidR="00A33CB1">
              <w:rPr>
                <w:sz w:val="24"/>
                <w:szCs w:val="24"/>
                <w:u w:val="dotted"/>
              </w:rPr>
              <w:t xml:space="preserve">    </w:t>
            </w:r>
            <w:r w:rsidR="00760FC4" w:rsidRPr="00364AA5">
              <w:rPr>
                <w:rStyle w:val="Emphasis"/>
                <w:sz w:val="24"/>
                <w:szCs w:val="24"/>
              </w:rPr>
              <w:t>4</w:t>
            </w:r>
          </w:p>
          <w:p w14:paraId="26325B0D" w14:textId="1D5ECBF4" w:rsidR="00760FC4" w:rsidRPr="00364AA5" w:rsidRDefault="00760FC4" w:rsidP="00E62918">
            <w:pPr>
              <w:pStyle w:val="TOC1"/>
              <w:rPr>
                <w:sz w:val="24"/>
                <w:szCs w:val="24"/>
              </w:rPr>
            </w:pPr>
            <w:r w:rsidRPr="00364AA5">
              <w:rPr>
                <w:sz w:val="24"/>
                <w:szCs w:val="24"/>
              </w:rPr>
              <w:t xml:space="preserve">Local </w:t>
            </w:r>
            <w:r w:rsidR="0091584D">
              <w:rPr>
                <w:sz w:val="24"/>
                <w:szCs w:val="24"/>
              </w:rPr>
              <w:t>c</w:t>
            </w:r>
            <w:r w:rsidRPr="00364AA5">
              <w:rPr>
                <w:sz w:val="24"/>
                <w:szCs w:val="24"/>
              </w:rPr>
              <w:t>ontacts</w:t>
            </w:r>
            <w:r w:rsidR="00A33CB1" w:rsidRPr="00A33CB1">
              <w:rPr>
                <w:sz w:val="24"/>
                <w:szCs w:val="24"/>
                <w:u w:val="dotted"/>
              </w:rPr>
              <w:t xml:space="preserve">                                                                 </w:t>
            </w:r>
            <w:r w:rsidR="00A33CB1">
              <w:rPr>
                <w:sz w:val="24"/>
                <w:szCs w:val="24"/>
                <w:u w:val="dotted"/>
              </w:rPr>
              <w:t xml:space="preserve"> </w:t>
            </w:r>
            <w:r w:rsidRPr="00364AA5">
              <w:rPr>
                <w:rStyle w:val="Emphasis"/>
                <w:sz w:val="24"/>
                <w:szCs w:val="24"/>
              </w:rPr>
              <w:t>5</w:t>
            </w:r>
          </w:p>
          <w:p w14:paraId="74DBD1BE" w14:textId="76855121" w:rsidR="00760FC4" w:rsidRPr="00364AA5" w:rsidRDefault="00581BC9" w:rsidP="00E62918">
            <w:pPr>
              <w:pStyle w:val="TOC1"/>
              <w:rPr>
                <w:rStyle w:val="TOCNumbers"/>
                <w:sz w:val="24"/>
                <w:szCs w:val="36"/>
              </w:rPr>
            </w:pPr>
            <w:r>
              <w:rPr>
                <w:sz w:val="24"/>
                <w:szCs w:val="24"/>
              </w:rPr>
              <w:t>Useful websites</w:t>
            </w:r>
            <w:r w:rsidR="00A33CB1" w:rsidRPr="00A33CB1">
              <w:rPr>
                <w:sz w:val="24"/>
                <w:szCs w:val="24"/>
                <w:u w:val="dotted"/>
              </w:rPr>
              <w:t xml:space="preserve">                                                               </w:t>
            </w:r>
            <w:r w:rsidR="00A33CB1">
              <w:rPr>
                <w:sz w:val="24"/>
                <w:szCs w:val="24"/>
                <w:u w:val="dotted"/>
              </w:rPr>
              <w:t xml:space="preserve"> </w:t>
            </w:r>
            <w:r w:rsidR="00760FC4" w:rsidRPr="00364AA5">
              <w:rPr>
                <w:rStyle w:val="Emphasis"/>
                <w:sz w:val="24"/>
                <w:szCs w:val="24"/>
              </w:rPr>
              <w:t>6</w:t>
            </w:r>
          </w:p>
          <w:p w14:paraId="300A65ED" w14:textId="1E3E859C" w:rsidR="00760FC4" w:rsidRPr="00364AA5" w:rsidRDefault="001656D7" w:rsidP="00A04BFF">
            <w:pPr>
              <w:pStyle w:val="TOC2"/>
              <w:ind w:left="0"/>
              <w:rPr>
                <w:sz w:val="24"/>
                <w:szCs w:val="24"/>
              </w:rPr>
            </w:pPr>
            <w:r>
              <w:rPr>
                <w:sz w:val="24"/>
                <w:szCs w:val="24"/>
              </w:rPr>
              <w:t>C</w:t>
            </w:r>
            <w:r w:rsidR="00760FC4" w:rsidRPr="00364AA5">
              <w:rPr>
                <w:sz w:val="24"/>
                <w:szCs w:val="24"/>
              </w:rPr>
              <w:t xml:space="preserve">ommunication </w:t>
            </w:r>
            <w:r w:rsidR="0091584D">
              <w:rPr>
                <w:sz w:val="24"/>
                <w:szCs w:val="24"/>
              </w:rPr>
              <w:t>skills</w:t>
            </w:r>
            <w:r w:rsidR="00A33CB1" w:rsidRPr="00A33CB1">
              <w:rPr>
                <w:sz w:val="24"/>
                <w:szCs w:val="24"/>
                <w:u w:val="dotted"/>
              </w:rPr>
              <w:t xml:space="preserve">                                                      </w:t>
            </w:r>
            <w:r w:rsidR="00A33CB1">
              <w:rPr>
                <w:sz w:val="24"/>
                <w:szCs w:val="24"/>
                <w:u w:val="dotted"/>
              </w:rPr>
              <w:t xml:space="preserve"> </w:t>
            </w:r>
            <w:r w:rsidR="00760FC4" w:rsidRPr="00364AA5">
              <w:rPr>
                <w:rStyle w:val="Emphasis"/>
                <w:sz w:val="24"/>
                <w:szCs w:val="24"/>
              </w:rPr>
              <w:t>7</w:t>
            </w:r>
          </w:p>
          <w:p w14:paraId="65D11642" w14:textId="3F267083" w:rsidR="00A33CB1" w:rsidRPr="00A33CB1" w:rsidRDefault="00760FC4" w:rsidP="00A33CB1">
            <w:pPr>
              <w:pStyle w:val="TOC1"/>
              <w:rPr>
                <w:b/>
                <w:iCs/>
                <w:color w:val="17406D"/>
                <w:sz w:val="24"/>
                <w:szCs w:val="24"/>
              </w:rPr>
            </w:pPr>
            <w:r w:rsidRPr="00364AA5">
              <w:rPr>
                <w:sz w:val="24"/>
                <w:szCs w:val="24"/>
              </w:rPr>
              <w:t xml:space="preserve">Noise </w:t>
            </w:r>
            <w:r w:rsidR="0091584D">
              <w:rPr>
                <w:sz w:val="24"/>
                <w:szCs w:val="24"/>
              </w:rPr>
              <w:t>s</w:t>
            </w:r>
            <w:r w:rsidRPr="00364AA5">
              <w:rPr>
                <w:sz w:val="24"/>
                <w:szCs w:val="24"/>
              </w:rPr>
              <w:t>ensitivity</w:t>
            </w:r>
            <w:r w:rsidR="00A33CB1" w:rsidRPr="00A33CB1">
              <w:rPr>
                <w:sz w:val="24"/>
                <w:szCs w:val="24"/>
                <w:u w:val="dotted"/>
              </w:rPr>
              <w:t xml:space="preserve">                                                              </w:t>
            </w:r>
            <w:r w:rsidR="00A33CB1">
              <w:rPr>
                <w:sz w:val="24"/>
                <w:szCs w:val="24"/>
                <w:u w:val="dotted"/>
              </w:rPr>
              <w:t xml:space="preserve"> </w:t>
            </w:r>
            <w:r w:rsidRPr="00364AA5">
              <w:rPr>
                <w:rStyle w:val="Emphasis"/>
                <w:sz w:val="24"/>
                <w:szCs w:val="24"/>
              </w:rPr>
              <w:t>8</w:t>
            </w:r>
          </w:p>
          <w:p w14:paraId="69A6DAB8" w14:textId="112C26BD" w:rsidR="00760FC4" w:rsidRPr="00A33CB1" w:rsidRDefault="00760FC4" w:rsidP="00A04BFF">
            <w:pPr>
              <w:rPr>
                <w:sz w:val="24"/>
                <w:szCs w:val="24"/>
              </w:rPr>
            </w:pPr>
            <w:r w:rsidRPr="00364AA5">
              <w:rPr>
                <w:sz w:val="24"/>
                <w:szCs w:val="24"/>
              </w:rPr>
              <w:t>Softening ear wax</w:t>
            </w:r>
            <w:r w:rsidR="00A33CB1" w:rsidRPr="00A33CB1">
              <w:rPr>
                <w:sz w:val="24"/>
                <w:szCs w:val="24"/>
                <w:u w:val="dotted"/>
              </w:rPr>
              <w:t xml:space="preserve">                                                           </w:t>
            </w:r>
            <w:r w:rsidR="00A33CB1">
              <w:rPr>
                <w:sz w:val="24"/>
                <w:szCs w:val="24"/>
                <w:u w:val="dotted"/>
              </w:rPr>
              <w:t xml:space="preserve"> </w:t>
            </w:r>
            <w:r w:rsidRPr="00364AA5">
              <w:rPr>
                <w:b/>
                <w:bCs/>
                <w:color w:val="1F4E79"/>
                <w:sz w:val="24"/>
                <w:szCs w:val="24"/>
              </w:rPr>
              <w:t>9</w:t>
            </w:r>
          </w:p>
          <w:p w14:paraId="4121B3D0" w14:textId="7F278247" w:rsidR="00760FC4" w:rsidRPr="00D13CB9" w:rsidRDefault="009422A7" w:rsidP="00EA68E4">
            <w:pPr>
              <w:rPr>
                <w:color w:val="1F4E79"/>
                <w:sz w:val="24"/>
                <w:szCs w:val="24"/>
              </w:rPr>
            </w:pPr>
            <w:r w:rsidRPr="009422A7">
              <w:rPr>
                <w:sz w:val="24"/>
                <w:szCs w:val="24"/>
              </w:rPr>
              <w:t>Contact us</w:t>
            </w:r>
            <w:r>
              <w:rPr>
                <w:sz w:val="24"/>
                <w:szCs w:val="24"/>
              </w:rPr>
              <w:t xml:space="preserve"> </w:t>
            </w:r>
            <w:r w:rsidR="00A33CB1" w:rsidRPr="00A33CB1">
              <w:rPr>
                <w:sz w:val="24"/>
                <w:szCs w:val="24"/>
                <w:u w:val="dotted"/>
              </w:rPr>
              <w:t xml:space="preserve">                                                                     </w:t>
            </w:r>
            <w:r w:rsidRPr="00D13CB9">
              <w:rPr>
                <w:b/>
                <w:bCs/>
                <w:color w:val="1F4E79"/>
                <w:sz w:val="24"/>
                <w:szCs w:val="24"/>
              </w:rPr>
              <w:t>10</w:t>
            </w:r>
          </w:p>
          <w:p w14:paraId="73AF94BE" w14:textId="77777777" w:rsidR="00760FC4" w:rsidRDefault="00760FC4" w:rsidP="00EA68E4"/>
          <w:p w14:paraId="02050E34" w14:textId="77777777" w:rsidR="00A33CB1" w:rsidRDefault="00A33CB1" w:rsidP="00EA68E4"/>
          <w:p w14:paraId="3FB9C9E2" w14:textId="77777777" w:rsidR="00A33CB1" w:rsidRDefault="00A33CB1" w:rsidP="00EA68E4"/>
          <w:p w14:paraId="1374BCC7" w14:textId="77777777" w:rsidR="00A33CB1" w:rsidRDefault="00A33CB1" w:rsidP="00EA68E4"/>
          <w:p w14:paraId="046671E1" w14:textId="77777777" w:rsidR="00A33CB1" w:rsidRDefault="00A33CB1" w:rsidP="00EA68E4"/>
          <w:p w14:paraId="44FC0CC7" w14:textId="3B2DE67E" w:rsidR="00A33CB1" w:rsidRPr="00EA68E4" w:rsidRDefault="00A33CB1" w:rsidP="00EA68E4"/>
        </w:tc>
        <w:tc>
          <w:tcPr>
            <w:tcW w:w="896" w:type="dxa"/>
          </w:tcPr>
          <w:p w14:paraId="1482FC72" w14:textId="77777777" w:rsidR="00760FC4" w:rsidRPr="00A80C45" w:rsidRDefault="00760FC4">
            <w:pPr>
              <w:pStyle w:val="NoSpacing"/>
            </w:pPr>
          </w:p>
        </w:tc>
        <w:tc>
          <w:tcPr>
            <w:tcW w:w="523" w:type="dxa"/>
          </w:tcPr>
          <w:p w14:paraId="001B6634" w14:textId="4091ABF1" w:rsidR="00760FC4" w:rsidRPr="00A80C45" w:rsidRDefault="00A33CB1">
            <w:pPr>
              <w:pStyle w:val="NoSpacing"/>
            </w:pPr>
            <w:r>
              <w:rPr>
                <w:noProof/>
              </w:rPr>
              <mc:AlternateContent>
                <mc:Choice Requires="wps">
                  <w:drawing>
                    <wp:anchor distT="0" distB="0" distL="114300" distR="114300" simplePos="0" relativeHeight="251660288" behindDoc="0" locked="0" layoutInCell="1" allowOverlap="1" wp14:anchorId="40162EB2" wp14:editId="16531570">
                      <wp:simplePos x="0" y="0"/>
                      <wp:positionH relativeFrom="column">
                        <wp:posOffset>26035</wp:posOffset>
                      </wp:positionH>
                      <wp:positionV relativeFrom="paragraph">
                        <wp:posOffset>-428514</wp:posOffset>
                      </wp:positionV>
                      <wp:extent cx="2941320" cy="646430"/>
                      <wp:effectExtent l="2540" t="635" r="0" b="635"/>
                      <wp:wrapNone/>
                      <wp:docPr id="1759970734"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320" cy="64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10512" w14:textId="021C5DF9" w:rsidR="00A57523" w:rsidRPr="0021668F" w:rsidRDefault="00A57523" w:rsidP="00A57523">
                                  <w:pPr>
                                    <w:pStyle w:val="Heading1"/>
                                    <w:rPr>
                                      <w:u w:val="single"/>
                                    </w:rPr>
                                  </w:pPr>
                                  <w:r>
                                    <w:rPr>
                                      <w:u w:val="single"/>
                                    </w:rPr>
                                    <w:t>Softening ear wax</w:t>
                                  </w:r>
                                </w:p>
                                <w:p w14:paraId="731C2E05" w14:textId="77777777" w:rsidR="00A57523" w:rsidRDefault="00A57523" w:rsidP="00A575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62EB2" id="Text Box 145" o:spid="_x0000_s1028" type="#_x0000_t202" style="position:absolute;margin-left:2.05pt;margin-top:-33.75pt;width:231.6pt;height:5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" filled="f" stroked="f">
                      <v:textbox>
                        <w:txbxContent>
                          <w:p w14:paraId="05B10512" w14:textId="021C5DF9" w:rsidR="00A57523" w:rsidRPr="0021668F" w:rsidRDefault="00A57523" w:rsidP="00A57523">
                            <w:pPr>
                              <w:pStyle w:val="Heading1"/>
                              <w:rPr>
                                <w:u w:val="single"/>
                              </w:rPr>
                            </w:pPr>
                            <w:r>
                              <w:rPr>
                                <w:u w:val="single"/>
                              </w:rPr>
                              <w:t>Softening ear wax</w:t>
                            </w:r>
                          </w:p>
                          <w:p w14:paraId="731C2E05" w14:textId="77777777" w:rsidR="00A57523" w:rsidRDefault="00A57523" w:rsidP="00A57523"/>
                        </w:txbxContent>
                      </v:textbox>
                    </v:shape>
                  </w:pict>
                </mc:Fallback>
              </mc:AlternateContent>
            </w:r>
            <w:r w:rsidR="00A176C8">
              <w:rPr>
                <w:noProof/>
              </w:rPr>
              <mc:AlternateContent>
                <mc:Choice Requires="wps">
                  <w:drawing>
                    <wp:anchor distT="0" distB="0" distL="114300" distR="114300" simplePos="0" relativeHeight="251662336" behindDoc="0" locked="0" layoutInCell="1" allowOverlap="1" wp14:anchorId="5422610E" wp14:editId="207A7599">
                      <wp:simplePos x="0" y="0"/>
                      <wp:positionH relativeFrom="column">
                        <wp:posOffset>50800</wp:posOffset>
                      </wp:positionH>
                      <wp:positionV relativeFrom="paragraph">
                        <wp:posOffset>248285</wp:posOffset>
                      </wp:positionV>
                      <wp:extent cx="2800350" cy="2000885"/>
                      <wp:effectExtent l="0" t="0" r="0" b="0"/>
                      <wp:wrapNone/>
                      <wp:docPr id="1225419446"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2000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C9DA5" w14:textId="3D8EC619" w:rsidR="00F62B28" w:rsidRDefault="00727AD2">
                                  <w:pPr>
                                    <w:rPr>
                                      <w:sz w:val="24"/>
                                      <w:szCs w:val="24"/>
                                    </w:rPr>
                                  </w:pPr>
                                  <w:r w:rsidRPr="00727AD2">
                                    <w:rPr>
                                      <w:sz w:val="24"/>
                                      <w:szCs w:val="24"/>
                                    </w:rPr>
                                    <w:t xml:space="preserve">Wax in the ear is natural and should never be removed by anyone other than a trained health care </w:t>
                                  </w:r>
                                  <w:r>
                                    <w:rPr>
                                      <w:sz w:val="24"/>
                                      <w:szCs w:val="24"/>
                                    </w:rPr>
                                    <w:t xml:space="preserve">professional. </w:t>
                                  </w:r>
                                </w:p>
                                <w:p w14:paraId="6F2B3FB4" w14:textId="127DF0A5" w:rsidR="00727AD2" w:rsidRDefault="00727AD2">
                                  <w:pPr>
                                    <w:rPr>
                                      <w:sz w:val="24"/>
                                      <w:szCs w:val="24"/>
                                    </w:rPr>
                                  </w:pPr>
                                  <w:r>
                                    <w:rPr>
                                      <w:sz w:val="24"/>
                                      <w:szCs w:val="24"/>
                                    </w:rPr>
                                    <w:t>Never put anything into your child’s ears.</w:t>
                                  </w:r>
                                </w:p>
                                <w:p w14:paraId="04859C99" w14:textId="4548E3AA" w:rsidR="00727AD2" w:rsidRPr="00727AD2" w:rsidRDefault="00727AD2">
                                  <w:pPr>
                                    <w:rPr>
                                      <w:b/>
                                      <w:bCs/>
                                      <w:color w:val="FF0000"/>
                                      <w:sz w:val="24"/>
                                      <w:szCs w:val="24"/>
                                      <w:u w:val="single"/>
                                    </w:rPr>
                                  </w:pPr>
                                  <w:r w:rsidRPr="00727AD2">
                                    <w:rPr>
                                      <w:b/>
                                      <w:bCs/>
                                      <w:color w:val="FF0000"/>
                                      <w:sz w:val="24"/>
                                      <w:szCs w:val="24"/>
                                      <w:u w:val="single"/>
                                    </w:rPr>
                                    <w:t>Cotton buds must NOT be used!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2610E" id="Text Box 147" o:spid="_x0000_s1029" type="#_x0000_t202" style="position:absolute;margin-left:4pt;margin-top:19.55pt;width:220.5pt;height:157.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" filled="f" stroked="f">
                      <v:textbox>
                        <w:txbxContent>
                          <w:p w14:paraId="781C9DA5" w14:textId="3D8EC619" w:rsidR="00F62B28" w:rsidRDefault="00727AD2">
                            <w:pPr>
                              <w:rPr>
                                <w:sz w:val="24"/>
                                <w:szCs w:val="24"/>
                              </w:rPr>
                            </w:pPr>
                            <w:r w:rsidRPr="00727AD2">
                              <w:rPr>
                                <w:sz w:val="24"/>
                                <w:szCs w:val="24"/>
                              </w:rPr>
                              <w:t xml:space="preserve">Wax in the ear is natural and should never be removed by anyone other than a trained health care </w:t>
                            </w:r>
                            <w:r>
                              <w:rPr>
                                <w:sz w:val="24"/>
                                <w:szCs w:val="24"/>
                              </w:rPr>
                              <w:t xml:space="preserve">professional. </w:t>
                            </w:r>
                          </w:p>
                          <w:p w14:paraId="6F2B3FB4" w14:textId="127DF0A5" w:rsidR="00727AD2" w:rsidRDefault="00727AD2">
                            <w:pPr>
                              <w:rPr>
                                <w:sz w:val="24"/>
                                <w:szCs w:val="24"/>
                              </w:rPr>
                            </w:pPr>
                            <w:r>
                              <w:rPr>
                                <w:sz w:val="24"/>
                                <w:szCs w:val="24"/>
                              </w:rPr>
                              <w:t>Never put anything into your child’s ears.</w:t>
                            </w:r>
                          </w:p>
                          <w:p w14:paraId="04859C99" w14:textId="4548E3AA" w:rsidR="00727AD2" w:rsidRPr="00727AD2" w:rsidRDefault="00727AD2">
                            <w:pPr>
                              <w:rPr>
                                <w:b/>
                                <w:bCs/>
                                <w:color w:val="FF0000"/>
                                <w:sz w:val="24"/>
                                <w:szCs w:val="24"/>
                                <w:u w:val="single"/>
                              </w:rPr>
                            </w:pPr>
                            <w:r w:rsidRPr="00727AD2">
                              <w:rPr>
                                <w:b/>
                                <w:bCs/>
                                <w:color w:val="FF0000"/>
                                <w:sz w:val="24"/>
                                <w:szCs w:val="24"/>
                                <w:u w:val="single"/>
                              </w:rPr>
                              <w:t>Cotton buds must NOT be used!</w:t>
                            </w:r>
                          </w:p>
                        </w:txbxContent>
                      </v:textbox>
                    </v:shape>
                  </w:pict>
                </mc:Fallback>
              </mc:AlternateContent>
            </w:r>
          </w:p>
        </w:tc>
      </w:tr>
      <w:tr w:rsidR="00BD4B81" w:rsidRPr="00760FC4" w14:paraId="75271031" w14:textId="77777777" w:rsidTr="00760FC4">
        <w:trPr>
          <w:trHeight w:val="711"/>
          <w:jc w:val="center"/>
        </w:trPr>
        <w:tc>
          <w:tcPr>
            <w:tcW w:w="6419" w:type="dxa"/>
            <w:vMerge/>
          </w:tcPr>
          <w:p w14:paraId="52D07147" w14:textId="77777777" w:rsidR="00BD4B81" w:rsidRPr="00A80C45" w:rsidRDefault="00BD4B81">
            <w:pPr>
              <w:pStyle w:val="TOCHeading"/>
            </w:pPr>
          </w:p>
        </w:tc>
        <w:tc>
          <w:tcPr>
            <w:tcW w:w="896" w:type="dxa"/>
            <w:vMerge w:val="restart"/>
          </w:tcPr>
          <w:p w14:paraId="21969640" w14:textId="0FC666C0" w:rsidR="00BD4B81" w:rsidRPr="00A80C45" w:rsidRDefault="00BD4B81">
            <w:pPr>
              <w:pStyle w:val="NoSpacing"/>
            </w:pPr>
          </w:p>
        </w:tc>
        <w:tc>
          <w:tcPr>
            <w:tcW w:w="523" w:type="dxa"/>
            <w:vMerge w:val="restart"/>
          </w:tcPr>
          <w:p w14:paraId="290EC67B" w14:textId="0EDFF7D6" w:rsidR="00BD4B81" w:rsidRPr="00A80C45" w:rsidRDefault="00BD4B81">
            <w:pPr>
              <w:pStyle w:val="NoSpacing"/>
            </w:pPr>
          </w:p>
        </w:tc>
        <w:tc>
          <w:tcPr>
            <w:tcW w:w="6792" w:type="dxa"/>
            <w:gridSpan w:val="2"/>
          </w:tcPr>
          <w:p w14:paraId="36E11D1F" w14:textId="16E09518" w:rsidR="00BD4B81" w:rsidRPr="00F7748D" w:rsidRDefault="00A176C8" w:rsidP="00224692">
            <w:pPr>
              <w:pStyle w:val="Heading2"/>
              <w:rPr>
                <w:color w:val="009DD9"/>
                <w:sz w:val="24"/>
              </w:rPr>
            </w:pPr>
            <w:r>
              <w:rPr>
                <w:noProof/>
              </w:rPr>
              <w:drawing>
                <wp:anchor distT="0" distB="0" distL="114300" distR="114300" simplePos="0" relativeHeight="251665408" behindDoc="0" locked="0" layoutInCell="1" allowOverlap="1" wp14:anchorId="5483FA58" wp14:editId="5E2A4687">
                  <wp:simplePos x="0" y="0"/>
                  <wp:positionH relativeFrom="column">
                    <wp:posOffset>2460625</wp:posOffset>
                  </wp:positionH>
                  <wp:positionV relativeFrom="paragraph">
                    <wp:posOffset>-123190</wp:posOffset>
                  </wp:positionV>
                  <wp:extent cx="1972945" cy="1315085"/>
                  <wp:effectExtent l="0" t="0" r="0" b="0"/>
                  <wp:wrapNone/>
                  <wp:docPr id="151" name="Picture 27" descr="What to do about Waxy Buildup in Your Child's 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What to do about Waxy Buildup in Your Child's Ear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72945" cy="1315085"/>
                          </a:xfrm>
                          <a:prstGeom prst="rect">
                            <a:avLst/>
                          </a:prstGeom>
                          <a:noFill/>
                        </pic:spPr>
                      </pic:pic>
                    </a:graphicData>
                  </a:graphic>
                  <wp14:sizeRelH relativeFrom="page">
                    <wp14:pctWidth>0</wp14:pctWidth>
                  </wp14:sizeRelH>
                  <wp14:sizeRelV relativeFrom="page">
                    <wp14:pctHeight>0</wp14:pctHeight>
                  </wp14:sizeRelV>
                </wp:anchor>
              </w:drawing>
            </w:r>
          </w:p>
        </w:tc>
      </w:tr>
      <w:tr w:rsidR="00BD4B81" w:rsidRPr="00760FC4" w14:paraId="7AAE2E6A" w14:textId="77777777" w:rsidTr="00760FC4">
        <w:trPr>
          <w:trHeight w:val="1593"/>
          <w:jc w:val="center"/>
        </w:trPr>
        <w:tc>
          <w:tcPr>
            <w:tcW w:w="6419" w:type="dxa"/>
            <w:vMerge/>
          </w:tcPr>
          <w:p w14:paraId="76A51126" w14:textId="77777777" w:rsidR="00BD4B81" w:rsidRPr="00A80C45" w:rsidRDefault="00BD4B81">
            <w:pPr>
              <w:pStyle w:val="TOCHeading"/>
            </w:pPr>
          </w:p>
        </w:tc>
        <w:tc>
          <w:tcPr>
            <w:tcW w:w="896" w:type="dxa"/>
            <w:vMerge/>
          </w:tcPr>
          <w:p w14:paraId="358FC7A1" w14:textId="77777777" w:rsidR="00BD4B81" w:rsidRPr="00A80C45" w:rsidRDefault="00BD4B81">
            <w:pPr>
              <w:pStyle w:val="NoSpacing"/>
            </w:pPr>
          </w:p>
        </w:tc>
        <w:tc>
          <w:tcPr>
            <w:tcW w:w="523" w:type="dxa"/>
            <w:vMerge/>
          </w:tcPr>
          <w:p w14:paraId="67EA49D2" w14:textId="77777777" w:rsidR="00BD4B81" w:rsidRPr="00A80C45" w:rsidRDefault="00BD4B81">
            <w:pPr>
              <w:pStyle w:val="NoSpacing"/>
            </w:pPr>
          </w:p>
        </w:tc>
        <w:tc>
          <w:tcPr>
            <w:tcW w:w="2239" w:type="dxa"/>
          </w:tcPr>
          <w:p w14:paraId="221EF16E" w14:textId="1EC44D82" w:rsidR="00BD4B81" w:rsidRPr="00760FC4" w:rsidRDefault="00BD4B81" w:rsidP="0073157D">
            <w:pPr>
              <w:pStyle w:val="NoSpacing"/>
              <w:rPr>
                <w:b/>
                <w:bCs/>
              </w:rPr>
            </w:pPr>
          </w:p>
        </w:tc>
        <w:tc>
          <w:tcPr>
            <w:tcW w:w="4553" w:type="dxa"/>
            <w:vAlign w:val="center"/>
          </w:tcPr>
          <w:p w14:paraId="3E090268" w14:textId="55DCCBC6" w:rsidR="00BD4B81" w:rsidRPr="00760FC4" w:rsidRDefault="00BD4B81" w:rsidP="00224692">
            <w:pPr>
              <w:rPr>
                <w:b/>
                <w:bCs/>
              </w:rPr>
            </w:pPr>
          </w:p>
        </w:tc>
      </w:tr>
      <w:tr w:rsidR="00BD4B81" w:rsidRPr="00760FC4" w14:paraId="206A5B5D" w14:textId="77777777" w:rsidTr="00760FC4">
        <w:trPr>
          <w:trHeight w:hRule="exact" w:val="850"/>
          <w:jc w:val="center"/>
        </w:trPr>
        <w:tc>
          <w:tcPr>
            <w:tcW w:w="6419" w:type="dxa"/>
            <w:vMerge/>
          </w:tcPr>
          <w:p w14:paraId="07378229" w14:textId="77777777" w:rsidR="00BD4B81" w:rsidRPr="00A80C45" w:rsidRDefault="00BD4B81">
            <w:pPr>
              <w:pStyle w:val="TOCHeading"/>
            </w:pPr>
          </w:p>
        </w:tc>
        <w:tc>
          <w:tcPr>
            <w:tcW w:w="896" w:type="dxa"/>
            <w:vMerge/>
          </w:tcPr>
          <w:p w14:paraId="778916DD" w14:textId="77777777" w:rsidR="00BD4B81" w:rsidRPr="00A80C45" w:rsidRDefault="00BD4B81">
            <w:pPr>
              <w:pStyle w:val="NoSpacing"/>
            </w:pPr>
          </w:p>
        </w:tc>
        <w:tc>
          <w:tcPr>
            <w:tcW w:w="523" w:type="dxa"/>
            <w:vMerge/>
          </w:tcPr>
          <w:p w14:paraId="613F106C" w14:textId="77777777" w:rsidR="00BD4B81" w:rsidRPr="00A80C45" w:rsidRDefault="00BD4B81">
            <w:pPr>
              <w:pStyle w:val="NoSpacing"/>
            </w:pPr>
          </w:p>
        </w:tc>
        <w:tc>
          <w:tcPr>
            <w:tcW w:w="6792" w:type="dxa"/>
            <w:gridSpan w:val="2"/>
          </w:tcPr>
          <w:p w14:paraId="4B65EE0E" w14:textId="1FA408AF" w:rsidR="00BD4B81" w:rsidRPr="00760FC4" w:rsidRDefault="00922B9F" w:rsidP="00007494">
            <w:pPr>
              <w:pStyle w:val="Heading2"/>
            </w:pPr>
            <w:r>
              <w:rPr>
                <w:noProof/>
              </w:rPr>
              <mc:AlternateContent>
                <mc:Choice Requires="wps">
                  <w:drawing>
                    <wp:anchor distT="0" distB="0" distL="114300" distR="114300" simplePos="0" relativeHeight="251663360" behindDoc="0" locked="0" layoutInCell="1" allowOverlap="1" wp14:anchorId="70197B93" wp14:editId="3584741A">
                      <wp:simplePos x="0" y="0"/>
                      <wp:positionH relativeFrom="column">
                        <wp:posOffset>-259080</wp:posOffset>
                      </wp:positionH>
                      <wp:positionV relativeFrom="paragraph">
                        <wp:posOffset>43180</wp:posOffset>
                      </wp:positionV>
                      <wp:extent cx="4286250" cy="1323975"/>
                      <wp:effectExtent l="0" t="0" r="0" b="0"/>
                      <wp:wrapNone/>
                      <wp:docPr id="178448443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1323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229ED" w14:textId="02AEA039" w:rsidR="00F04FB7" w:rsidRPr="007A467B" w:rsidRDefault="00407730">
                                  <w:pPr>
                                    <w:rPr>
                                      <w:rFonts w:cs="Arial"/>
                                      <w:sz w:val="24"/>
                                      <w:szCs w:val="24"/>
                                      <w:u w:val="single"/>
                                    </w:rPr>
                                  </w:pPr>
                                  <w:r w:rsidRPr="007A467B">
                                    <w:rPr>
                                      <w:rFonts w:cs="Arial"/>
                                      <w:b/>
                                      <w:bCs/>
                                      <w:sz w:val="24"/>
                                      <w:szCs w:val="24"/>
                                      <w:u w:val="single"/>
                                    </w:rPr>
                                    <w:t>Olive oil drops can be used to help soften any ear wax</w:t>
                                  </w:r>
                                  <w:r w:rsidRPr="007A467B">
                                    <w:rPr>
                                      <w:rFonts w:cs="Arial"/>
                                      <w:sz w:val="24"/>
                                      <w:szCs w:val="24"/>
                                      <w:u w:val="single"/>
                                    </w:rPr>
                                    <w:t>.</w:t>
                                  </w:r>
                                </w:p>
                                <w:p w14:paraId="00454E9A" w14:textId="0763D038" w:rsidR="00407730" w:rsidRPr="005249FE" w:rsidRDefault="00ED5B1A">
                                  <w:pPr>
                                    <w:rPr>
                                      <w:rFonts w:cs="Arial"/>
                                      <w:sz w:val="24"/>
                                      <w:szCs w:val="24"/>
                                    </w:rPr>
                                  </w:pPr>
                                  <w:r w:rsidRPr="005249FE">
                                    <w:rPr>
                                      <w:rFonts w:cs="Arial"/>
                                      <w:sz w:val="24"/>
                                      <w:szCs w:val="24"/>
                                    </w:rPr>
                                    <w:t>You will need to have some ordinary olive oil (at room temperature, do not heat up) and a teaspoon or a dropper.</w:t>
                                  </w:r>
                                </w:p>
                                <w:p w14:paraId="41113641" w14:textId="7FC116CD" w:rsidR="00030582" w:rsidRDefault="00030582" w:rsidP="00030582">
                                  <w:pPr>
                                    <w:pStyle w:val="Default"/>
                                  </w:pPr>
                                  <w:r w:rsidRPr="005249FE">
                                    <w:t xml:space="preserve">Once a day, for two weeks, insert 2-3 drops of olive oil into the ear/s which needs to have the wax removed. </w:t>
                                  </w:r>
                                </w:p>
                                <w:p w14:paraId="6A7A3E5D" w14:textId="77777777" w:rsidR="007764F4" w:rsidRPr="007A467B" w:rsidRDefault="007764F4" w:rsidP="00030582">
                                  <w:pPr>
                                    <w:pStyle w:val="Default"/>
                                    <w:rPr>
                                      <w:i/>
                                      <w:iCs/>
                                    </w:rPr>
                                  </w:pPr>
                                </w:p>
                                <w:p w14:paraId="1B37A713" w14:textId="77777777" w:rsidR="00030582" w:rsidRDefault="000305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97B93" id="Text Box 149" o:spid="_x0000_s1030" type="#_x0000_t202" style="position:absolute;margin-left:-20.4pt;margin-top:3.4pt;width:337.5pt;height:10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" filled="f" stroked="f">
                      <v:textbox>
                        <w:txbxContent>
                          <w:p w14:paraId="3FF229ED" w14:textId="02AEA039" w:rsidR="00F04FB7" w:rsidRPr="007A467B" w:rsidRDefault="00407730">
                            <w:pPr>
                              <w:rPr>
                                <w:rFonts w:cs="Arial"/>
                                <w:sz w:val="24"/>
                                <w:szCs w:val="24"/>
                                <w:u w:val="single"/>
                              </w:rPr>
                            </w:pPr>
                            <w:r w:rsidRPr="007A467B">
                              <w:rPr>
                                <w:rFonts w:cs="Arial"/>
                                <w:b/>
                                <w:bCs/>
                                <w:sz w:val="24"/>
                                <w:szCs w:val="24"/>
                                <w:u w:val="single"/>
                              </w:rPr>
                              <w:t>Olive oil drops can be used to help soften any ear wax</w:t>
                            </w:r>
                            <w:r w:rsidRPr="007A467B">
                              <w:rPr>
                                <w:rFonts w:cs="Arial"/>
                                <w:sz w:val="24"/>
                                <w:szCs w:val="24"/>
                                <w:u w:val="single"/>
                              </w:rPr>
                              <w:t>.</w:t>
                            </w:r>
                          </w:p>
                          <w:p w14:paraId="00454E9A" w14:textId="0763D038" w:rsidR="00407730" w:rsidRPr="005249FE" w:rsidRDefault="00ED5B1A">
                            <w:pPr>
                              <w:rPr>
                                <w:rFonts w:cs="Arial"/>
                                <w:sz w:val="24"/>
                                <w:szCs w:val="24"/>
                              </w:rPr>
                            </w:pPr>
                            <w:r w:rsidRPr="005249FE">
                              <w:rPr>
                                <w:rFonts w:cs="Arial"/>
                                <w:sz w:val="24"/>
                                <w:szCs w:val="24"/>
                              </w:rPr>
                              <w:t>You will need to have some ordinary olive oil (at room temperature, do not heat up) and a teaspoon or a dropper.</w:t>
                            </w:r>
                          </w:p>
                          <w:p w14:paraId="41113641" w14:textId="7FC116CD" w:rsidR="00030582" w:rsidRDefault="00030582" w:rsidP="00030582">
                            <w:pPr>
                              <w:pStyle w:val="Default"/>
                            </w:pPr>
                            <w:r w:rsidRPr="005249FE">
                              <w:t xml:space="preserve">Once a day, for two weeks, insert 2-3 drops of olive oil into the ear/s which needs to have the wax removed. </w:t>
                            </w:r>
                          </w:p>
                          <w:p w14:paraId="6A7A3E5D" w14:textId="77777777" w:rsidR="007764F4" w:rsidRPr="007A467B" w:rsidRDefault="007764F4" w:rsidP="00030582">
                            <w:pPr>
                              <w:pStyle w:val="Default"/>
                              <w:rPr>
                                <w:i/>
                                <w:iCs/>
                              </w:rPr>
                            </w:pPr>
                          </w:p>
                          <w:p w14:paraId="1B37A713" w14:textId="77777777" w:rsidR="00030582" w:rsidRDefault="00030582"/>
                        </w:txbxContent>
                      </v:textbox>
                    </v:shape>
                  </w:pict>
                </mc:Fallback>
              </mc:AlternateContent>
            </w:r>
          </w:p>
        </w:tc>
      </w:tr>
      <w:tr w:rsidR="00760FC4" w:rsidRPr="00760FC4" w14:paraId="24ECFB6F" w14:textId="77777777" w:rsidTr="00760FC4">
        <w:trPr>
          <w:gridAfter w:val="2"/>
          <w:wAfter w:w="6792" w:type="dxa"/>
          <w:trHeight w:hRule="exact" w:val="1871"/>
          <w:jc w:val="center"/>
        </w:trPr>
        <w:tc>
          <w:tcPr>
            <w:tcW w:w="6419" w:type="dxa"/>
            <w:vMerge/>
          </w:tcPr>
          <w:p w14:paraId="2B3FD52E" w14:textId="77777777" w:rsidR="00760FC4" w:rsidRPr="00A80C45" w:rsidRDefault="00760FC4">
            <w:pPr>
              <w:pStyle w:val="TOCHeading"/>
            </w:pPr>
          </w:p>
        </w:tc>
        <w:tc>
          <w:tcPr>
            <w:tcW w:w="896" w:type="dxa"/>
            <w:vMerge/>
          </w:tcPr>
          <w:p w14:paraId="4AE209BF" w14:textId="77777777" w:rsidR="00760FC4" w:rsidRPr="00A80C45" w:rsidRDefault="00760FC4">
            <w:pPr>
              <w:pStyle w:val="NoSpacing"/>
            </w:pPr>
          </w:p>
        </w:tc>
        <w:tc>
          <w:tcPr>
            <w:tcW w:w="523" w:type="dxa"/>
            <w:vMerge/>
          </w:tcPr>
          <w:p w14:paraId="5C9CBB87" w14:textId="77777777" w:rsidR="00760FC4" w:rsidRPr="00A80C45" w:rsidRDefault="00760FC4">
            <w:pPr>
              <w:pStyle w:val="NoSpacing"/>
            </w:pPr>
          </w:p>
        </w:tc>
      </w:tr>
      <w:tr w:rsidR="00BD4B81" w:rsidRPr="00760FC4" w14:paraId="2EAEE5E2" w14:textId="77777777" w:rsidTr="00760FC4">
        <w:trPr>
          <w:trHeight w:hRule="exact" w:val="850"/>
          <w:jc w:val="center"/>
        </w:trPr>
        <w:tc>
          <w:tcPr>
            <w:tcW w:w="6419" w:type="dxa"/>
            <w:vMerge/>
          </w:tcPr>
          <w:p w14:paraId="3276A8C4" w14:textId="77777777" w:rsidR="00BD4B81" w:rsidRPr="00A80C45" w:rsidRDefault="00BD4B81">
            <w:pPr>
              <w:pStyle w:val="TOCHeading"/>
            </w:pPr>
          </w:p>
        </w:tc>
        <w:tc>
          <w:tcPr>
            <w:tcW w:w="896" w:type="dxa"/>
            <w:vMerge/>
          </w:tcPr>
          <w:p w14:paraId="0D354012" w14:textId="77777777" w:rsidR="00BD4B81" w:rsidRPr="00A80C45" w:rsidRDefault="00BD4B81">
            <w:pPr>
              <w:pStyle w:val="NoSpacing"/>
            </w:pPr>
          </w:p>
        </w:tc>
        <w:tc>
          <w:tcPr>
            <w:tcW w:w="523" w:type="dxa"/>
            <w:vMerge/>
          </w:tcPr>
          <w:p w14:paraId="4EE7B659" w14:textId="77777777" w:rsidR="00BD4B81" w:rsidRPr="00A80C45" w:rsidRDefault="00BD4B81">
            <w:pPr>
              <w:pStyle w:val="NoSpacing"/>
            </w:pPr>
          </w:p>
        </w:tc>
        <w:tc>
          <w:tcPr>
            <w:tcW w:w="6792" w:type="dxa"/>
            <w:gridSpan w:val="2"/>
          </w:tcPr>
          <w:p w14:paraId="2839062E" w14:textId="413383AA" w:rsidR="00BD4B81" w:rsidRPr="00760FC4" w:rsidRDefault="00922B9F" w:rsidP="00760FC4">
            <w:pPr>
              <w:pStyle w:val="Heading2"/>
              <w:rPr>
                <w:color w:val="000000"/>
                <w:sz w:val="20"/>
                <w:szCs w:val="20"/>
              </w:rPr>
            </w:pPr>
            <w:r>
              <w:rPr>
                <w:noProof/>
              </w:rPr>
              <mc:AlternateContent>
                <mc:Choice Requires="wps">
                  <w:drawing>
                    <wp:anchor distT="0" distB="0" distL="114300" distR="114300" simplePos="0" relativeHeight="251664384" behindDoc="0" locked="0" layoutInCell="1" allowOverlap="1" wp14:anchorId="50F8914E" wp14:editId="17D78C86">
                      <wp:simplePos x="0" y="0"/>
                      <wp:positionH relativeFrom="column">
                        <wp:posOffset>-259080</wp:posOffset>
                      </wp:positionH>
                      <wp:positionV relativeFrom="paragraph">
                        <wp:posOffset>1115695</wp:posOffset>
                      </wp:positionV>
                      <wp:extent cx="4457700" cy="619125"/>
                      <wp:effectExtent l="0" t="0" r="0" b="0"/>
                      <wp:wrapNone/>
                      <wp:docPr id="89015883"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810C4" w14:textId="3DEDF20B" w:rsidR="0027079D" w:rsidRPr="006E6F58" w:rsidRDefault="0027079D">
                                  <w:pPr>
                                    <w:rPr>
                                      <w:i/>
                                      <w:iCs/>
                                      <w:color w:val="auto"/>
                                      <w:sz w:val="24"/>
                                      <w:szCs w:val="24"/>
                                    </w:rPr>
                                  </w:pPr>
                                  <w:r w:rsidRPr="006E6F58">
                                    <w:rPr>
                                      <w:i/>
                                      <w:iCs/>
                                      <w:color w:val="auto"/>
                                      <w:sz w:val="24"/>
                                      <w:szCs w:val="24"/>
                                    </w:rPr>
                                    <w:t>For full instructions, please refer to our website</w:t>
                                  </w:r>
                                  <w:r w:rsidR="00CB6F0D" w:rsidRPr="006E6F58">
                                    <w:rPr>
                                      <w:i/>
                                      <w:iCs/>
                                      <w:color w:val="auto"/>
                                      <w:sz w:val="24"/>
                                      <w:szCs w:val="24"/>
                                    </w:rPr>
                                    <w:t xml:space="preserve"> at </w:t>
                                  </w:r>
                                  <w:r w:rsidR="0066135C" w:rsidRPr="0066135C">
                                    <w:rPr>
                                      <w:i/>
                                      <w:iCs/>
                                      <w:color w:val="auto"/>
                                      <w:sz w:val="24"/>
                                      <w:szCs w:val="24"/>
                                    </w:rPr>
                                    <w:t>https://alderhey.nhs.uk/services/audiology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8914E" id="Text Box 150" o:spid="_x0000_s1031" type="#_x0000_t202" style="position:absolute;margin-left:-20.4pt;margin-top:87.85pt;width:351pt;height:4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" filled="f" stroked="f">
                      <v:textbox>
                        <w:txbxContent>
                          <w:p w14:paraId="5EF810C4" w14:textId="3DEDF20B" w:rsidR="0027079D" w:rsidRPr="006E6F58" w:rsidRDefault="0027079D">
                            <w:pPr>
                              <w:rPr>
                                <w:i/>
                                <w:iCs/>
                                <w:color w:val="auto"/>
                                <w:sz w:val="24"/>
                                <w:szCs w:val="24"/>
                              </w:rPr>
                            </w:pPr>
                            <w:r w:rsidRPr="006E6F58">
                              <w:rPr>
                                <w:i/>
                                <w:iCs/>
                                <w:color w:val="auto"/>
                                <w:sz w:val="24"/>
                                <w:szCs w:val="24"/>
                              </w:rPr>
                              <w:t>For full instructions, please refer to our website</w:t>
                            </w:r>
                            <w:r w:rsidR="00CB6F0D" w:rsidRPr="006E6F58">
                              <w:rPr>
                                <w:i/>
                                <w:iCs/>
                                <w:color w:val="auto"/>
                                <w:sz w:val="24"/>
                                <w:szCs w:val="24"/>
                              </w:rPr>
                              <w:t xml:space="preserve"> at </w:t>
                            </w:r>
                            <w:r w:rsidR="0066135C" w:rsidRPr="0066135C">
                              <w:rPr>
                                <w:i/>
                                <w:iCs/>
                                <w:color w:val="auto"/>
                                <w:sz w:val="24"/>
                                <w:szCs w:val="24"/>
                              </w:rPr>
                              <w:t>https://alderhey.nhs.uk/services/audiology</w:t>
                            </w:r>
                          </w:p>
                        </w:txbxContent>
                      </v:textbox>
                    </v:shape>
                  </w:pict>
                </mc:Fallback>
              </mc:AlternateContent>
            </w:r>
            <w:r w:rsidR="00A176C8">
              <w:rPr>
                <w:noProof/>
              </w:rPr>
              <w:drawing>
                <wp:anchor distT="0" distB="0" distL="114300" distR="114300" simplePos="0" relativeHeight="251666432" behindDoc="0" locked="0" layoutInCell="1" allowOverlap="1" wp14:anchorId="1BF1E398" wp14:editId="7ACD3708">
                  <wp:simplePos x="0" y="0"/>
                  <wp:positionH relativeFrom="column">
                    <wp:posOffset>709295</wp:posOffset>
                  </wp:positionH>
                  <wp:positionV relativeFrom="paragraph">
                    <wp:posOffset>-360680</wp:posOffset>
                  </wp:positionV>
                  <wp:extent cx="2386330" cy="1363345"/>
                  <wp:effectExtent l="0" t="0" r="0" b="0"/>
                  <wp:wrapNone/>
                  <wp:docPr id="152" name="Picture 26" descr="Ear Wax Removal For Kids, Clean Earwax Buildup in Todd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Ear Wax Removal For Kids, Clean Earwax Buildup in Toddl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6330" cy="1363345"/>
                          </a:xfrm>
                          <a:prstGeom prst="rect">
                            <a:avLst/>
                          </a:prstGeom>
                          <a:noFill/>
                        </pic:spPr>
                      </pic:pic>
                    </a:graphicData>
                  </a:graphic>
                  <wp14:sizeRelH relativeFrom="page">
                    <wp14:pctWidth>0</wp14:pctWidth>
                  </wp14:sizeRelH>
                  <wp14:sizeRelV relativeFrom="page">
                    <wp14:pctHeight>0</wp14:pctHeight>
                  </wp14:sizeRelV>
                </wp:anchor>
              </w:drawing>
            </w:r>
          </w:p>
        </w:tc>
      </w:tr>
      <w:tr w:rsidR="00760FC4" w:rsidRPr="00760FC4" w14:paraId="5224E445" w14:textId="77777777" w:rsidTr="00760FC4">
        <w:trPr>
          <w:gridAfter w:val="2"/>
          <w:wAfter w:w="6792" w:type="dxa"/>
          <w:trHeight w:val="1620"/>
          <w:jc w:val="center"/>
        </w:trPr>
        <w:tc>
          <w:tcPr>
            <w:tcW w:w="6419" w:type="dxa"/>
            <w:vMerge/>
          </w:tcPr>
          <w:p w14:paraId="06B5DA69" w14:textId="77777777" w:rsidR="00760FC4" w:rsidRPr="00A80C45" w:rsidRDefault="00760FC4">
            <w:pPr>
              <w:pStyle w:val="TOCHeading"/>
            </w:pPr>
          </w:p>
        </w:tc>
        <w:tc>
          <w:tcPr>
            <w:tcW w:w="896" w:type="dxa"/>
            <w:vMerge/>
          </w:tcPr>
          <w:p w14:paraId="09889051" w14:textId="77777777" w:rsidR="00760FC4" w:rsidRPr="00A80C45" w:rsidRDefault="00760FC4">
            <w:pPr>
              <w:pStyle w:val="NoSpacing"/>
            </w:pPr>
          </w:p>
        </w:tc>
        <w:tc>
          <w:tcPr>
            <w:tcW w:w="523" w:type="dxa"/>
            <w:vMerge/>
          </w:tcPr>
          <w:p w14:paraId="5715204F" w14:textId="77777777" w:rsidR="00760FC4" w:rsidRPr="00A80C45" w:rsidRDefault="00760FC4">
            <w:pPr>
              <w:pStyle w:val="NoSpacing"/>
            </w:pPr>
          </w:p>
        </w:tc>
      </w:tr>
      <w:tr w:rsidR="002709A2" w:rsidRPr="00760FC4" w14:paraId="0717F947" w14:textId="77777777" w:rsidTr="00760FC4">
        <w:trPr>
          <w:trHeight w:hRule="exact" w:val="288"/>
          <w:jc w:val="center"/>
        </w:trPr>
        <w:tc>
          <w:tcPr>
            <w:tcW w:w="6419" w:type="dxa"/>
          </w:tcPr>
          <w:p w14:paraId="6C55F9D0" w14:textId="77777777" w:rsidR="002709A2" w:rsidRPr="00A80C45" w:rsidRDefault="002709A2">
            <w:pPr>
              <w:pStyle w:val="NoSpacing"/>
              <w:rPr>
                <w:rStyle w:val="PageNumber"/>
              </w:rPr>
            </w:pPr>
          </w:p>
        </w:tc>
        <w:tc>
          <w:tcPr>
            <w:tcW w:w="896" w:type="dxa"/>
          </w:tcPr>
          <w:p w14:paraId="395D9D18" w14:textId="77777777" w:rsidR="002709A2" w:rsidRPr="00A80C45" w:rsidRDefault="002709A2">
            <w:pPr>
              <w:pStyle w:val="NoSpacing"/>
              <w:rPr>
                <w:rStyle w:val="PageNumber"/>
              </w:rPr>
            </w:pPr>
          </w:p>
        </w:tc>
        <w:tc>
          <w:tcPr>
            <w:tcW w:w="523" w:type="dxa"/>
          </w:tcPr>
          <w:p w14:paraId="5760775C" w14:textId="77777777" w:rsidR="002709A2" w:rsidRPr="00A80C45" w:rsidRDefault="002709A2">
            <w:pPr>
              <w:pStyle w:val="NoSpacing"/>
              <w:rPr>
                <w:rStyle w:val="PageNumber"/>
              </w:rPr>
            </w:pPr>
          </w:p>
        </w:tc>
        <w:tc>
          <w:tcPr>
            <w:tcW w:w="6792" w:type="dxa"/>
            <w:gridSpan w:val="2"/>
            <w:vAlign w:val="bottom"/>
          </w:tcPr>
          <w:p w14:paraId="2ACFF5DD" w14:textId="017ECD71" w:rsidR="002709A2" w:rsidRPr="00760FC4" w:rsidRDefault="00A176C8" w:rsidP="007F4E5C">
            <w:pPr>
              <w:pStyle w:val="NoSpacing"/>
              <w:jc w:val="right"/>
              <w:rPr>
                <w:rStyle w:val="PageNumber"/>
              </w:rPr>
            </w:pPr>
            <w:r>
              <w:rPr>
                <w:noProof/>
              </w:rPr>
              <mc:AlternateContent>
                <mc:Choice Requires="wps">
                  <w:drawing>
                    <wp:anchor distT="0" distB="0" distL="114300" distR="114300" simplePos="0" relativeHeight="251699200" behindDoc="0" locked="0" layoutInCell="1" allowOverlap="1" wp14:anchorId="63F528FB" wp14:editId="070C64AC">
                      <wp:simplePos x="0" y="0"/>
                      <wp:positionH relativeFrom="column">
                        <wp:posOffset>4032250</wp:posOffset>
                      </wp:positionH>
                      <wp:positionV relativeFrom="paragraph">
                        <wp:posOffset>-17145</wp:posOffset>
                      </wp:positionV>
                      <wp:extent cx="323850" cy="257175"/>
                      <wp:effectExtent l="0" t="0" r="1270" b="2540"/>
                      <wp:wrapNone/>
                      <wp:docPr id="1840335233"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27548" w14:textId="1F4A6376" w:rsidR="00AB4051" w:rsidRPr="00A969D0" w:rsidRDefault="00AB4051" w:rsidP="00AB4051">
                                  <w:pPr>
                                    <w:rPr>
                                      <w:b/>
                                      <w:bCs/>
                                      <w:color w:val="009DD9"/>
                                    </w:rPr>
                                  </w:pPr>
                                  <w:r>
                                    <w:rPr>
                                      <w:b/>
                                      <w:bCs/>
                                      <w:color w:val="009DD9"/>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528FB" id="Text Box 199" o:spid="_x0000_s1032" type="#_x0000_t202" style="position:absolute;left:0;text-align:left;margin-left:317.5pt;margin-top:-1.35pt;width:25.5pt;height:20.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" stroked="f">
                      <v:textbox>
                        <w:txbxContent>
                          <w:p w14:paraId="0D427548" w14:textId="1F4A6376" w:rsidR="00AB4051" w:rsidRPr="00A969D0" w:rsidRDefault="00AB4051" w:rsidP="00AB4051">
                            <w:pPr>
                              <w:rPr>
                                <w:b/>
                                <w:bCs/>
                                <w:color w:val="009DD9"/>
                              </w:rPr>
                            </w:pPr>
                            <w:r>
                              <w:rPr>
                                <w:b/>
                                <w:bCs/>
                                <w:color w:val="009DD9"/>
                              </w:rPr>
                              <w:t>9</w:t>
                            </w:r>
                          </w:p>
                        </w:txbxContent>
                      </v:textbox>
                    </v:shape>
                  </w:pict>
                </mc:Fallback>
              </mc:AlternateContent>
            </w:r>
            <w:r w:rsidR="005C5673" w:rsidRPr="00760FC4">
              <w:rPr>
                <w:rStyle w:val="PageNumber"/>
              </w:rPr>
              <w:t>5</w:t>
            </w:r>
          </w:p>
        </w:tc>
      </w:tr>
    </w:tbl>
    <w:p w14:paraId="3DC2D20A" w14:textId="5CED5134" w:rsidR="0021668F" w:rsidRDefault="009F13AB" w:rsidP="008C5BF3">
      <w:pPr>
        <w:tabs>
          <w:tab w:val="left" w:pos="11535"/>
        </w:tabs>
      </w:pPr>
      <w:r>
        <w:rPr>
          <w:noProof/>
        </w:rPr>
        <w:lastRenderedPageBreak/>
        <mc:AlternateContent>
          <mc:Choice Requires="wps">
            <w:drawing>
              <wp:anchor distT="0" distB="0" distL="114300" distR="114300" simplePos="0" relativeHeight="251692032" behindDoc="0" locked="0" layoutInCell="1" allowOverlap="1" wp14:anchorId="50F8914E" wp14:editId="2D2F531F">
                <wp:simplePos x="0" y="0"/>
                <wp:positionH relativeFrom="column">
                  <wp:posOffset>-321945</wp:posOffset>
                </wp:positionH>
                <wp:positionV relativeFrom="paragraph">
                  <wp:posOffset>4789805</wp:posOffset>
                </wp:positionV>
                <wp:extent cx="4352925" cy="619125"/>
                <wp:effectExtent l="0" t="0" r="0" b="9525"/>
                <wp:wrapNone/>
                <wp:docPr id="1498386543"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B3645" w14:textId="12DCCCBF" w:rsidR="007721A2" w:rsidRPr="00B17723" w:rsidRDefault="007721A2" w:rsidP="007721A2">
                            <w:pPr>
                              <w:rPr>
                                <w:i/>
                                <w:iCs/>
                                <w:color w:val="auto"/>
                                <w:sz w:val="24"/>
                                <w:szCs w:val="24"/>
                              </w:rPr>
                            </w:pPr>
                            <w:r w:rsidRPr="00B17723">
                              <w:rPr>
                                <w:i/>
                                <w:iCs/>
                                <w:color w:val="auto"/>
                                <w:sz w:val="24"/>
                                <w:szCs w:val="24"/>
                              </w:rPr>
                              <w:t>For fu</w:t>
                            </w:r>
                            <w:r w:rsidR="002679E1" w:rsidRPr="00B17723">
                              <w:rPr>
                                <w:i/>
                                <w:iCs/>
                                <w:color w:val="auto"/>
                                <w:sz w:val="24"/>
                                <w:szCs w:val="24"/>
                              </w:rPr>
                              <w:t>rther information</w:t>
                            </w:r>
                            <w:r w:rsidRPr="00B17723">
                              <w:rPr>
                                <w:i/>
                                <w:iCs/>
                                <w:color w:val="auto"/>
                                <w:sz w:val="24"/>
                                <w:szCs w:val="24"/>
                              </w:rPr>
                              <w:t xml:space="preserve">, please refer to our website at </w:t>
                            </w:r>
                            <w:r w:rsidR="00356724" w:rsidRPr="0066135C">
                              <w:rPr>
                                <w:i/>
                                <w:iCs/>
                                <w:color w:val="auto"/>
                                <w:sz w:val="24"/>
                                <w:szCs w:val="24"/>
                              </w:rPr>
                              <w:t>https://alderhey.nhs.uk/services/audiology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8914E" id="Text Box 185" o:spid="_x0000_s1033" type="#_x0000_t202" style="position:absolute;margin-left:-25.35pt;margin-top:377.15pt;width:342.75pt;height:48.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" filled="f" stroked="f">
                <v:textbox>
                  <w:txbxContent>
                    <w:p w14:paraId="455B3645" w14:textId="12DCCCBF" w:rsidR="007721A2" w:rsidRPr="00B17723" w:rsidRDefault="007721A2" w:rsidP="007721A2">
                      <w:pPr>
                        <w:rPr>
                          <w:i/>
                          <w:iCs/>
                          <w:color w:val="auto"/>
                          <w:sz w:val="24"/>
                          <w:szCs w:val="24"/>
                        </w:rPr>
                      </w:pPr>
                      <w:r w:rsidRPr="00B17723">
                        <w:rPr>
                          <w:i/>
                          <w:iCs/>
                          <w:color w:val="auto"/>
                          <w:sz w:val="24"/>
                          <w:szCs w:val="24"/>
                        </w:rPr>
                        <w:t>For fu</w:t>
                      </w:r>
                      <w:r w:rsidR="002679E1" w:rsidRPr="00B17723">
                        <w:rPr>
                          <w:i/>
                          <w:iCs/>
                          <w:color w:val="auto"/>
                          <w:sz w:val="24"/>
                          <w:szCs w:val="24"/>
                        </w:rPr>
                        <w:t>rther information</w:t>
                      </w:r>
                      <w:r w:rsidRPr="00B17723">
                        <w:rPr>
                          <w:i/>
                          <w:iCs/>
                          <w:color w:val="auto"/>
                          <w:sz w:val="24"/>
                          <w:szCs w:val="24"/>
                        </w:rPr>
                        <w:t xml:space="preserve">, please refer to our website at </w:t>
                      </w:r>
                      <w:r w:rsidR="00356724" w:rsidRPr="0066135C">
                        <w:rPr>
                          <w:i/>
                          <w:iCs/>
                          <w:color w:val="auto"/>
                          <w:sz w:val="24"/>
                          <w:szCs w:val="24"/>
                        </w:rPr>
                        <w:t>https://alderhey.nhs.uk/services/audiology</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7C56793" wp14:editId="6AB3AED0">
                <wp:simplePos x="0" y="0"/>
                <wp:positionH relativeFrom="column">
                  <wp:posOffset>-322580</wp:posOffset>
                </wp:positionH>
                <wp:positionV relativeFrom="paragraph">
                  <wp:posOffset>3120390</wp:posOffset>
                </wp:positionV>
                <wp:extent cx="4514850" cy="1543050"/>
                <wp:effectExtent l="0" t="0" r="0" b="0"/>
                <wp:wrapNone/>
                <wp:docPr id="2009818223"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154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C2906" w14:textId="10D257BE" w:rsidR="00797287" w:rsidRPr="00482426" w:rsidRDefault="00797287">
                            <w:pPr>
                              <w:rPr>
                                <w:b/>
                                <w:bCs/>
                                <w:color w:val="17406D"/>
                                <w:sz w:val="24"/>
                                <w:szCs w:val="24"/>
                                <w:u w:val="single"/>
                              </w:rPr>
                            </w:pPr>
                            <w:r w:rsidRPr="00482426">
                              <w:rPr>
                                <w:b/>
                                <w:bCs/>
                                <w:color w:val="17406D"/>
                                <w:sz w:val="24"/>
                                <w:szCs w:val="24"/>
                                <w:u w:val="single"/>
                              </w:rPr>
                              <w:t>How to help:</w:t>
                            </w:r>
                          </w:p>
                          <w:p w14:paraId="707CD4FC" w14:textId="6CFD052D" w:rsidR="00797287" w:rsidRDefault="00797287" w:rsidP="00797287">
                            <w:pPr>
                              <w:numPr>
                                <w:ilvl w:val="0"/>
                                <w:numId w:val="15"/>
                              </w:numPr>
                              <w:rPr>
                                <w:sz w:val="24"/>
                                <w:szCs w:val="24"/>
                              </w:rPr>
                            </w:pPr>
                            <w:r>
                              <w:rPr>
                                <w:sz w:val="24"/>
                                <w:szCs w:val="24"/>
                              </w:rPr>
                              <w:t xml:space="preserve">Provide reassurance </w:t>
                            </w:r>
                          </w:p>
                          <w:p w14:paraId="41BC7447" w14:textId="19D9103C" w:rsidR="00797287" w:rsidRDefault="00797287" w:rsidP="00797287">
                            <w:pPr>
                              <w:numPr>
                                <w:ilvl w:val="0"/>
                                <w:numId w:val="15"/>
                              </w:numPr>
                              <w:rPr>
                                <w:sz w:val="24"/>
                                <w:szCs w:val="24"/>
                              </w:rPr>
                            </w:pPr>
                            <w:r>
                              <w:rPr>
                                <w:sz w:val="24"/>
                                <w:szCs w:val="24"/>
                              </w:rPr>
                              <w:t>Take control</w:t>
                            </w:r>
                            <w:r w:rsidR="006E45FC">
                              <w:rPr>
                                <w:sz w:val="24"/>
                                <w:szCs w:val="24"/>
                              </w:rPr>
                              <w:t>; explain the sounds to your child</w:t>
                            </w:r>
                          </w:p>
                          <w:p w14:paraId="37509B93" w14:textId="7E6ACDE6" w:rsidR="006E45FC" w:rsidRPr="00797287" w:rsidRDefault="006E45FC" w:rsidP="00797287">
                            <w:pPr>
                              <w:numPr>
                                <w:ilvl w:val="0"/>
                                <w:numId w:val="15"/>
                              </w:numPr>
                              <w:rPr>
                                <w:sz w:val="24"/>
                                <w:szCs w:val="24"/>
                              </w:rPr>
                            </w:pPr>
                            <w:proofErr w:type="spellStart"/>
                            <w:r>
                              <w:rPr>
                                <w:sz w:val="24"/>
                                <w:szCs w:val="24"/>
                              </w:rPr>
                              <w:t>Behavioural</w:t>
                            </w:r>
                            <w:proofErr w:type="spellEnd"/>
                            <w:r>
                              <w:rPr>
                                <w:sz w:val="24"/>
                                <w:szCs w:val="24"/>
                              </w:rPr>
                              <w:t xml:space="preserve"> </w:t>
                            </w:r>
                            <w:proofErr w:type="spellStart"/>
                            <w:r w:rsidR="007721A2">
                              <w:rPr>
                                <w:sz w:val="24"/>
                                <w:szCs w:val="24"/>
                              </w:rPr>
                              <w:t>desensitisation</w:t>
                            </w:r>
                            <w:proofErr w:type="spellEnd"/>
                            <w:r w:rsidR="007721A2">
                              <w:rPr>
                                <w:sz w:val="24"/>
                                <w:szCs w:val="24"/>
                              </w:rPr>
                              <w:t>:</w:t>
                            </w:r>
                            <w:r w:rsidR="00E21AFF">
                              <w:rPr>
                                <w:sz w:val="24"/>
                                <w:szCs w:val="24"/>
                              </w:rPr>
                              <w:t xml:space="preserve"> help break down the association between the noise and fear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56793" id="Text Box 184" o:spid="_x0000_s1034" type="#_x0000_t202" style="position:absolute;margin-left:-25.4pt;margin-top:245.7pt;width:355.5pt;height:12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" stroked="f">
                <v:textbox>
                  <w:txbxContent>
                    <w:p w14:paraId="4D2C2906" w14:textId="10D257BE" w:rsidR="00797287" w:rsidRPr="00482426" w:rsidRDefault="00797287">
                      <w:pPr>
                        <w:rPr>
                          <w:b/>
                          <w:bCs/>
                          <w:color w:val="17406D"/>
                          <w:sz w:val="24"/>
                          <w:szCs w:val="24"/>
                          <w:u w:val="single"/>
                        </w:rPr>
                      </w:pPr>
                      <w:r w:rsidRPr="00482426">
                        <w:rPr>
                          <w:b/>
                          <w:bCs/>
                          <w:color w:val="17406D"/>
                          <w:sz w:val="24"/>
                          <w:szCs w:val="24"/>
                          <w:u w:val="single"/>
                        </w:rPr>
                        <w:t>How to help:</w:t>
                      </w:r>
                    </w:p>
                    <w:p w14:paraId="707CD4FC" w14:textId="6CFD052D" w:rsidR="00797287" w:rsidRDefault="00797287" w:rsidP="00797287">
                      <w:pPr>
                        <w:numPr>
                          <w:ilvl w:val="0"/>
                          <w:numId w:val="15"/>
                        </w:numPr>
                        <w:rPr>
                          <w:sz w:val="24"/>
                          <w:szCs w:val="24"/>
                        </w:rPr>
                      </w:pPr>
                      <w:r>
                        <w:rPr>
                          <w:sz w:val="24"/>
                          <w:szCs w:val="24"/>
                        </w:rPr>
                        <w:t xml:space="preserve">Provide reassurance </w:t>
                      </w:r>
                    </w:p>
                    <w:p w14:paraId="41BC7447" w14:textId="19D9103C" w:rsidR="00797287" w:rsidRDefault="00797287" w:rsidP="00797287">
                      <w:pPr>
                        <w:numPr>
                          <w:ilvl w:val="0"/>
                          <w:numId w:val="15"/>
                        </w:numPr>
                        <w:rPr>
                          <w:sz w:val="24"/>
                          <w:szCs w:val="24"/>
                        </w:rPr>
                      </w:pPr>
                      <w:r>
                        <w:rPr>
                          <w:sz w:val="24"/>
                          <w:szCs w:val="24"/>
                        </w:rPr>
                        <w:t>Take control</w:t>
                      </w:r>
                      <w:r w:rsidR="006E45FC">
                        <w:rPr>
                          <w:sz w:val="24"/>
                          <w:szCs w:val="24"/>
                        </w:rPr>
                        <w:t>; explain the sounds to your child</w:t>
                      </w:r>
                    </w:p>
                    <w:p w14:paraId="37509B93" w14:textId="7E6ACDE6" w:rsidR="006E45FC" w:rsidRPr="00797287" w:rsidRDefault="006E45FC" w:rsidP="00797287">
                      <w:pPr>
                        <w:numPr>
                          <w:ilvl w:val="0"/>
                          <w:numId w:val="15"/>
                        </w:numPr>
                        <w:rPr>
                          <w:sz w:val="24"/>
                          <w:szCs w:val="24"/>
                        </w:rPr>
                      </w:pPr>
                      <w:proofErr w:type="spellStart"/>
                      <w:r>
                        <w:rPr>
                          <w:sz w:val="24"/>
                          <w:szCs w:val="24"/>
                        </w:rPr>
                        <w:t>Behavioural</w:t>
                      </w:r>
                      <w:proofErr w:type="spellEnd"/>
                      <w:r>
                        <w:rPr>
                          <w:sz w:val="24"/>
                          <w:szCs w:val="24"/>
                        </w:rPr>
                        <w:t xml:space="preserve"> </w:t>
                      </w:r>
                      <w:proofErr w:type="spellStart"/>
                      <w:r w:rsidR="007721A2">
                        <w:rPr>
                          <w:sz w:val="24"/>
                          <w:szCs w:val="24"/>
                        </w:rPr>
                        <w:t>desensitisation</w:t>
                      </w:r>
                      <w:proofErr w:type="spellEnd"/>
                      <w:r w:rsidR="007721A2">
                        <w:rPr>
                          <w:sz w:val="24"/>
                          <w:szCs w:val="24"/>
                        </w:rPr>
                        <w:t>:</w:t>
                      </w:r>
                      <w:r w:rsidR="00E21AFF">
                        <w:rPr>
                          <w:sz w:val="24"/>
                          <w:szCs w:val="24"/>
                        </w:rPr>
                        <w:t xml:space="preserve"> help break down the association between the noise and fear</w:t>
                      </w:r>
                    </w:p>
                  </w:txbxContent>
                </v:textbox>
              </v:shape>
            </w:pict>
          </mc:Fallback>
        </mc:AlternateContent>
      </w:r>
      <w:r w:rsidR="00922B9F">
        <w:rPr>
          <w:noProof/>
        </w:rPr>
        <mc:AlternateContent>
          <mc:Choice Requires="wps">
            <w:drawing>
              <wp:anchor distT="0" distB="0" distL="114300" distR="114300" simplePos="0" relativeHeight="251686912" behindDoc="0" locked="0" layoutInCell="1" allowOverlap="1" wp14:anchorId="40162EB2" wp14:editId="3C18943E">
                <wp:simplePos x="0" y="0"/>
                <wp:positionH relativeFrom="column">
                  <wp:posOffset>-295275</wp:posOffset>
                </wp:positionH>
                <wp:positionV relativeFrom="paragraph">
                  <wp:posOffset>-7620</wp:posOffset>
                </wp:positionV>
                <wp:extent cx="2941320" cy="646430"/>
                <wp:effectExtent l="2540" t="0" r="0" b="1270"/>
                <wp:wrapNone/>
                <wp:docPr id="121859075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320" cy="64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23912" w14:textId="572448EA" w:rsidR="00BC4F8E" w:rsidRPr="0021668F" w:rsidRDefault="00BC4F8E" w:rsidP="00BC4F8E">
                            <w:pPr>
                              <w:pStyle w:val="Heading1"/>
                              <w:rPr>
                                <w:u w:val="single"/>
                              </w:rPr>
                            </w:pPr>
                            <w:r>
                              <w:rPr>
                                <w:u w:val="single"/>
                              </w:rPr>
                              <w:t>No</w:t>
                            </w:r>
                            <w:r w:rsidRPr="00845879">
                              <w:rPr>
                                <w:u w:val="single"/>
                              </w:rPr>
                              <w:t>i</w:t>
                            </w:r>
                            <w:r>
                              <w:rPr>
                                <w:u w:val="single"/>
                              </w:rPr>
                              <w:t xml:space="preserve">se sensitivity </w:t>
                            </w:r>
                          </w:p>
                          <w:p w14:paraId="69A44366" w14:textId="77777777" w:rsidR="00BC4F8E" w:rsidRDefault="00BC4F8E" w:rsidP="00BC4F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62EB2" id="Text Box 180" o:spid="_x0000_s1035" type="#_x0000_t202" style="position:absolute;margin-left:-23.25pt;margin-top:-.6pt;width:231.6pt;height:50.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" filled="f" stroked="f">
                <v:textbox>
                  <w:txbxContent>
                    <w:p w14:paraId="29923912" w14:textId="572448EA" w:rsidR="00BC4F8E" w:rsidRPr="0021668F" w:rsidRDefault="00BC4F8E" w:rsidP="00BC4F8E">
                      <w:pPr>
                        <w:pStyle w:val="Heading1"/>
                        <w:rPr>
                          <w:u w:val="single"/>
                        </w:rPr>
                      </w:pPr>
                      <w:r>
                        <w:rPr>
                          <w:u w:val="single"/>
                        </w:rPr>
                        <w:t>No</w:t>
                      </w:r>
                      <w:r w:rsidRPr="00845879">
                        <w:rPr>
                          <w:u w:val="single"/>
                        </w:rPr>
                        <w:t>i</w:t>
                      </w:r>
                      <w:r>
                        <w:rPr>
                          <w:u w:val="single"/>
                        </w:rPr>
                        <w:t xml:space="preserve">se sensitivity </w:t>
                      </w:r>
                    </w:p>
                    <w:p w14:paraId="69A44366" w14:textId="77777777" w:rsidR="00BC4F8E" w:rsidRDefault="00BC4F8E" w:rsidP="00BC4F8E"/>
                  </w:txbxContent>
                </v:textbox>
              </v:shape>
            </w:pict>
          </mc:Fallback>
        </mc:AlternateContent>
      </w:r>
      <w:r w:rsidR="00A176C8">
        <w:rPr>
          <w:noProof/>
        </w:rPr>
        <mc:AlternateContent>
          <mc:Choice Requires="wps">
            <w:drawing>
              <wp:anchor distT="0" distB="0" distL="114300" distR="114300" simplePos="0" relativeHeight="251698176" behindDoc="0" locked="0" layoutInCell="1" allowOverlap="1" wp14:anchorId="63F528FB" wp14:editId="5F5F90EE">
                <wp:simplePos x="0" y="0"/>
                <wp:positionH relativeFrom="column">
                  <wp:posOffset>-180975</wp:posOffset>
                </wp:positionH>
                <wp:positionV relativeFrom="paragraph">
                  <wp:posOffset>5945505</wp:posOffset>
                </wp:positionV>
                <wp:extent cx="323850" cy="257175"/>
                <wp:effectExtent l="0" t="0" r="0" b="0"/>
                <wp:wrapNone/>
                <wp:docPr id="1120502756"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B8152B" w14:textId="567A917D" w:rsidR="00AB4051" w:rsidRPr="00A969D0" w:rsidRDefault="00AB4051" w:rsidP="00AB4051">
                            <w:pPr>
                              <w:rPr>
                                <w:b/>
                                <w:bCs/>
                                <w:color w:val="009DD9"/>
                              </w:rPr>
                            </w:pPr>
                            <w:r>
                              <w:rPr>
                                <w:b/>
                                <w:bCs/>
                                <w:color w:val="009DD9"/>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528FB" id="Text Box 198" o:spid="_x0000_s1036" type="#_x0000_t202" style="position:absolute;margin-left:-14.25pt;margin-top:468.15pt;width:25.5pt;height:2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" stroked="f">
                <v:textbox>
                  <w:txbxContent>
                    <w:p w14:paraId="2FB8152B" w14:textId="567A917D" w:rsidR="00AB4051" w:rsidRPr="00A969D0" w:rsidRDefault="00AB4051" w:rsidP="00AB4051">
                      <w:pPr>
                        <w:rPr>
                          <w:b/>
                          <w:bCs/>
                          <w:color w:val="009DD9"/>
                        </w:rPr>
                      </w:pPr>
                      <w:r>
                        <w:rPr>
                          <w:b/>
                          <w:bCs/>
                          <w:color w:val="009DD9"/>
                        </w:rPr>
                        <w:t>8</w:t>
                      </w:r>
                    </w:p>
                  </w:txbxContent>
                </v:textbox>
              </v:shape>
            </w:pict>
          </mc:Fallback>
        </mc:AlternateContent>
      </w:r>
      <w:r w:rsidR="00A176C8">
        <w:rPr>
          <w:noProof/>
        </w:rPr>
        <mc:AlternateContent>
          <mc:Choice Requires="wps">
            <w:drawing>
              <wp:anchor distT="0" distB="0" distL="114300" distR="114300" simplePos="0" relativeHeight="251689984" behindDoc="0" locked="0" layoutInCell="1" allowOverlap="1" wp14:anchorId="6BDA4236" wp14:editId="1DE0E08E">
                <wp:simplePos x="0" y="0"/>
                <wp:positionH relativeFrom="column">
                  <wp:posOffset>-295275</wp:posOffset>
                </wp:positionH>
                <wp:positionV relativeFrom="paragraph">
                  <wp:posOffset>2445385</wp:posOffset>
                </wp:positionV>
                <wp:extent cx="4781550" cy="603885"/>
                <wp:effectExtent l="0" t="0" r="0" b="635"/>
                <wp:wrapNone/>
                <wp:docPr id="580831401"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1550"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57B99" w14:textId="77777777" w:rsidR="00B26CA6" w:rsidRDefault="00B26CA6" w:rsidP="00B26CA6">
                            <w:r w:rsidRPr="00EF7E9A">
                              <w:rPr>
                                <w:sz w:val="24"/>
                                <w:szCs w:val="24"/>
                              </w:rPr>
                              <w:t>The child may shy away from or become uncomfortable when confronted with loud noises</w:t>
                            </w:r>
                            <w:r>
                              <w:t>.</w:t>
                            </w:r>
                          </w:p>
                          <w:p w14:paraId="22DBB117" w14:textId="77777777" w:rsidR="00B26CA6" w:rsidRDefault="00B26C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A4236" id="Text Box 183" o:spid="_x0000_s1037" type="#_x0000_t202" style="position:absolute;margin-left:-23.25pt;margin-top:192.55pt;width:376.5pt;height:47.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" filled="f" stroked="f">
                <v:textbox>
                  <w:txbxContent>
                    <w:p w14:paraId="61257B99" w14:textId="77777777" w:rsidR="00B26CA6" w:rsidRDefault="00B26CA6" w:rsidP="00B26CA6">
                      <w:r w:rsidRPr="00EF7E9A">
                        <w:rPr>
                          <w:sz w:val="24"/>
                          <w:szCs w:val="24"/>
                        </w:rPr>
                        <w:t>The child may shy away from or become uncomfortable when confronted with loud noises</w:t>
                      </w:r>
                      <w:r>
                        <w:t>.</w:t>
                      </w:r>
                    </w:p>
                    <w:p w14:paraId="22DBB117" w14:textId="77777777" w:rsidR="00B26CA6" w:rsidRDefault="00B26CA6"/>
                  </w:txbxContent>
                </v:textbox>
              </v:shape>
            </w:pict>
          </mc:Fallback>
        </mc:AlternateContent>
      </w:r>
      <w:r w:rsidR="00A176C8">
        <w:rPr>
          <w:noProof/>
        </w:rPr>
        <mc:AlternateContent>
          <mc:Choice Requires="wps">
            <w:drawing>
              <wp:anchor distT="0" distB="0" distL="114300" distR="114300" simplePos="0" relativeHeight="251687936" behindDoc="0" locked="0" layoutInCell="1" allowOverlap="1" wp14:anchorId="749C2FB9" wp14:editId="348B2B5D">
                <wp:simplePos x="0" y="0"/>
                <wp:positionH relativeFrom="column">
                  <wp:posOffset>-304800</wp:posOffset>
                </wp:positionH>
                <wp:positionV relativeFrom="paragraph">
                  <wp:posOffset>792480</wp:posOffset>
                </wp:positionV>
                <wp:extent cx="3028950" cy="1514475"/>
                <wp:effectExtent l="0" t="0" r="0" b="0"/>
                <wp:wrapNone/>
                <wp:docPr id="194266275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A34A9C" w14:textId="5AC06D1A" w:rsidR="00D63375" w:rsidRPr="00482426" w:rsidRDefault="00D63375">
                            <w:pPr>
                              <w:rPr>
                                <w:b/>
                                <w:bCs/>
                                <w:color w:val="17406D"/>
                                <w:sz w:val="24"/>
                                <w:szCs w:val="24"/>
                                <w:u w:val="single"/>
                              </w:rPr>
                            </w:pPr>
                            <w:r w:rsidRPr="00482426">
                              <w:rPr>
                                <w:b/>
                                <w:bCs/>
                                <w:color w:val="17406D"/>
                                <w:sz w:val="24"/>
                                <w:szCs w:val="24"/>
                                <w:u w:val="single"/>
                              </w:rPr>
                              <w:t>What is it?</w:t>
                            </w:r>
                          </w:p>
                          <w:p w14:paraId="232675BC" w14:textId="70D95B0A" w:rsidR="0030181E" w:rsidRPr="00EF7E9A" w:rsidRDefault="0030181E">
                            <w:pPr>
                              <w:rPr>
                                <w:sz w:val="24"/>
                                <w:szCs w:val="24"/>
                              </w:rPr>
                            </w:pPr>
                            <w:r w:rsidRPr="00EF7E9A">
                              <w:rPr>
                                <w:sz w:val="24"/>
                                <w:szCs w:val="24"/>
                              </w:rPr>
                              <w:t xml:space="preserve">It is not uncommon for </w:t>
                            </w:r>
                            <w:r w:rsidR="00642EFB" w:rsidRPr="00EF7E9A">
                              <w:rPr>
                                <w:sz w:val="24"/>
                                <w:szCs w:val="24"/>
                              </w:rPr>
                              <w:t xml:space="preserve">children to be sensitive to sounds. It can affect people of all ages, including adults, but it is most common in young children under the age of six. </w:t>
                            </w:r>
                          </w:p>
                          <w:p w14:paraId="596BFDD3" w14:textId="77777777" w:rsidR="00EF7E9A" w:rsidRDefault="00EF7E9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C2FB9" id="Text Box 181" o:spid="_x0000_s1038" type="#_x0000_t202" style="position:absolute;margin-left:-24pt;margin-top:62.4pt;width:238.5pt;height:119.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" stroked="f">
                <v:textbox>
                  <w:txbxContent>
                    <w:p w14:paraId="72A34A9C" w14:textId="5AC06D1A" w:rsidR="00D63375" w:rsidRPr="00482426" w:rsidRDefault="00D63375">
                      <w:pPr>
                        <w:rPr>
                          <w:b/>
                          <w:bCs/>
                          <w:color w:val="17406D"/>
                          <w:sz w:val="24"/>
                          <w:szCs w:val="24"/>
                          <w:u w:val="single"/>
                        </w:rPr>
                      </w:pPr>
                      <w:r w:rsidRPr="00482426">
                        <w:rPr>
                          <w:b/>
                          <w:bCs/>
                          <w:color w:val="17406D"/>
                          <w:sz w:val="24"/>
                          <w:szCs w:val="24"/>
                          <w:u w:val="single"/>
                        </w:rPr>
                        <w:t>What is it?</w:t>
                      </w:r>
                    </w:p>
                    <w:p w14:paraId="232675BC" w14:textId="70D95B0A" w:rsidR="0030181E" w:rsidRPr="00EF7E9A" w:rsidRDefault="0030181E">
                      <w:pPr>
                        <w:rPr>
                          <w:sz w:val="24"/>
                          <w:szCs w:val="24"/>
                        </w:rPr>
                      </w:pPr>
                      <w:r w:rsidRPr="00EF7E9A">
                        <w:rPr>
                          <w:sz w:val="24"/>
                          <w:szCs w:val="24"/>
                        </w:rPr>
                        <w:t xml:space="preserve">It is not uncommon for </w:t>
                      </w:r>
                      <w:r w:rsidR="00642EFB" w:rsidRPr="00EF7E9A">
                        <w:rPr>
                          <w:sz w:val="24"/>
                          <w:szCs w:val="24"/>
                        </w:rPr>
                        <w:t xml:space="preserve">children to be sensitive to sounds. It can affect people of all ages, including adults, but it is most common in young children under the age of six. </w:t>
                      </w:r>
                    </w:p>
                    <w:p w14:paraId="596BFDD3" w14:textId="77777777" w:rsidR="00EF7E9A" w:rsidRDefault="00EF7E9A"/>
                  </w:txbxContent>
                </v:textbox>
              </v:shape>
            </w:pict>
          </mc:Fallback>
        </mc:AlternateContent>
      </w:r>
      <w:r w:rsidR="00A176C8">
        <w:rPr>
          <w:noProof/>
        </w:rPr>
        <w:drawing>
          <wp:anchor distT="0" distB="0" distL="114300" distR="114300" simplePos="0" relativeHeight="251644928" behindDoc="0" locked="0" layoutInCell="1" allowOverlap="1" wp14:anchorId="00A2720E" wp14:editId="1AE6E3C6">
            <wp:simplePos x="0" y="0"/>
            <wp:positionH relativeFrom="column">
              <wp:posOffset>8444865</wp:posOffset>
            </wp:positionH>
            <wp:positionV relativeFrom="paragraph">
              <wp:posOffset>-1057910</wp:posOffset>
            </wp:positionV>
            <wp:extent cx="939800" cy="939800"/>
            <wp:effectExtent l="0" t="0" r="0" b="0"/>
            <wp:wrapNone/>
            <wp:docPr id="122" name="Picture 25" descr="Alder Hey Children's Charity (@AlderHeyCharity)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lder Hey Children's Charity (@AlderHeyCharity) / Twitt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9800" cy="939800"/>
                    </a:xfrm>
                    <a:prstGeom prst="rect">
                      <a:avLst/>
                    </a:prstGeom>
                    <a:noFill/>
                  </pic:spPr>
                </pic:pic>
              </a:graphicData>
            </a:graphic>
            <wp14:sizeRelH relativeFrom="page">
              <wp14:pctWidth>0</wp14:pctWidth>
            </wp14:sizeRelH>
            <wp14:sizeRelV relativeFrom="page">
              <wp14:pctHeight>0</wp14:pctHeight>
            </wp14:sizeRelV>
          </wp:anchor>
        </w:drawing>
      </w:r>
      <w:r w:rsidR="00A176C8">
        <w:rPr>
          <w:noProof/>
        </w:rPr>
        <mc:AlternateContent>
          <mc:Choice Requires="wps">
            <w:drawing>
              <wp:anchor distT="0" distB="0" distL="114300" distR="114300" simplePos="0" relativeHeight="251617280" behindDoc="0" locked="0" layoutInCell="1" allowOverlap="1" wp14:anchorId="08466B2C" wp14:editId="63581975">
                <wp:simplePos x="0" y="0"/>
                <wp:positionH relativeFrom="column">
                  <wp:posOffset>4953000</wp:posOffset>
                </wp:positionH>
                <wp:positionV relativeFrom="paragraph">
                  <wp:posOffset>78105</wp:posOffset>
                </wp:positionV>
                <wp:extent cx="2352675" cy="457200"/>
                <wp:effectExtent l="9525" t="9525" r="9525" b="9525"/>
                <wp:wrapNone/>
                <wp:docPr id="655884491"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457200"/>
                        </a:xfrm>
                        <a:prstGeom prst="rect">
                          <a:avLst/>
                        </a:prstGeom>
                        <a:solidFill>
                          <a:srgbClr val="FFFFFF"/>
                        </a:solidFill>
                        <a:ln w="9525">
                          <a:solidFill>
                            <a:srgbClr val="000000"/>
                          </a:solidFill>
                          <a:miter lim="800000"/>
                          <a:headEnd/>
                          <a:tailEnd/>
                        </a:ln>
                      </wps:spPr>
                      <wps:txbx>
                        <w:txbxContent>
                          <w:p w14:paraId="13EF5B23" w14:textId="6C48160E" w:rsidR="00903A1A" w:rsidRPr="00760FC4" w:rsidRDefault="00903A1A" w:rsidP="00903A1A">
                            <w:pPr>
                              <w:jc w:val="center"/>
                              <w:rPr>
                                <w:b/>
                                <w:bCs/>
                                <w:color w:val="009DD9"/>
                                <w:sz w:val="48"/>
                                <w:szCs w:val="48"/>
                              </w:rPr>
                            </w:pPr>
                            <w:r w:rsidRPr="00760FC4">
                              <w:rPr>
                                <w:b/>
                                <w:bCs/>
                                <w:color w:val="009DD9"/>
                                <w:sz w:val="48"/>
                                <w:szCs w:val="48"/>
                              </w:rPr>
                              <w:t>A</w:t>
                            </w:r>
                            <w:r w:rsidR="00962B02">
                              <w:rPr>
                                <w:b/>
                                <w:bCs/>
                                <w:color w:val="009DD9"/>
                                <w:sz w:val="48"/>
                                <w:szCs w:val="48"/>
                              </w:rPr>
                              <w:t>bout us</w:t>
                            </w:r>
                            <w:r>
                              <w:rPr>
                                <w:b/>
                                <w:bCs/>
                                <w:color w:val="009DD9"/>
                                <w:sz w:val="48"/>
                                <w:szCs w:val="48"/>
                              </w:rPr>
                              <w:t>…</w:t>
                            </w:r>
                          </w:p>
                          <w:p w14:paraId="6087FEB7" w14:textId="77777777" w:rsidR="00903A1A" w:rsidRDefault="00903A1A" w:rsidP="00903A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66B2C" id="Text Box 82" o:spid="_x0000_s1039" type="#_x0000_t202" style="position:absolute;margin-left:390pt;margin-top:6.15pt;width:185.25pt;height:3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">
                <v:textbox>
                  <w:txbxContent>
                    <w:p w14:paraId="13EF5B23" w14:textId="6C48160E" w:rsidR="00903A1A" w:rsidRPr="00760FC4" w:rsidRDefault="00903A1A" w:rsidP="00903A1A">
                      <w:pPr>
                        <w:jc w:val="center"/>
                        <w:rPr>
                          <w:b/>
                          <w:bCs/>
                          <w:color w:val="009DD9"/>
                          <w:sz w:val="48"/>
                          <w:szCs w:val="48"/>
                        </w:rPr>
                      </w:pPr>
                      <w:r w:rsidRPr="00760FC4">
                        <w:rPr>
                          <w:b/>
                          <w:bCs/>
                          <w:color w:val="009DD9"/>
                          <w:sz w:val="48"/>
                          <w:szCs w:val="48"/>
                        </w:rPr>
                        <w:t>A</w:t>
                      </w:r>
                      <w:r w:rsidR="00962B02">
                        <w:rPr>
                          <w:b/>
                          <w:bCs/>
                          <w:color w:val="009DD9"/>
                          <w:sz w:val="48"/>
                          <w:szCs w:val="48"/>
                        </w:rPr>
                        <w:t>bout us</w:t>
                      </w:r>
                      <w:r>
                        <w:rPr>
                          <w:b/>
                          <w:bCs/>
                          <w:color w:val="009DD9"/>
                          <w:sz w:val="48"/>
                          <w:szCs w:val="48"/>
                        </w:rPr>
                        <w:t>…</w:t>
                      </w:r>
                    </w:p>
                    <w:p w14:paraId="6087FEB7" w14:textId="77777777" w:rsidR="00903A1A" w:rsidRDefault="00903A1A" w:rsidP="00903A1A"/>
                  </w:txbxContent>
                </v:textbox>
              </v:shape>
            </w:pict>
          </mc:Fallback>
        </mc:AlternateContent>
      </w:r>
      <w:r w:rsidR="00A176C8">
        <w:rPr>
          <w:noProof/>
        </w:rPr>
        <w:drawing>
          <wp:anchor distT="0" distB="0" distL="114300" distR="114300" simplePos="0" relativeHeight="251613184" behindDoc="0" locked="0" layoutInCell="1" allowOverlap="1" wp14:anchorId="7D95C63B" wp14:editId="34F12E06">
            <wp:simplePos x="0" y="0"/>
            <wp:positionH relativeFrom="column">
              <wp:posOffset>7620000</wp:posOffset>
            </wp:positionH>
            <wp:positionV relativeFrom="paragraph">
              <wp:posOffset>7111365</wp:posOffset>
            </wp:positionV>
            <wp:extent cx="20115530" cy="20115530"/>
            <wp:effectExtent l="0" t="0" r="0" b="0"/>
            <wp:wrapNone/>
            <wp:docPr id="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115530" cy="20115530"/>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Y="-254"/>
        <w:tblW w:w="5000" w:type="pct"/>
        <w:tblLayout w:type="fixed"/>
        <w:tblCellMar>
          <w:left w:w="115" w:type="dxa"/>
          <w:right w:w="115" w:type="dxa"/>
        </w:tblCellMar>
        <w:tblLook w:val="0600" w:firstRow="0" w:lastRow="0" w:firstColumn="0" w:lastColumn="0" w:noHBand="1" w:noVBand="1"/>
      </w:tblPr>
      <w:tblGrid>
        <w:gridCol w:w="6315"/>
        <w:gridCol w:w="885"/>
        <w:gridCol w:w="518"/>
        <w:gridCol w:w="6682"/>
      </w:tblGrid>
      <w:tr w:rsidR="0021668F" w:rsidRPr="00A80C45" w14:paraId="041019B8" w14:textId="77777777" w:rsidTr="0021668F">
        <w:trPr>
          <w:trHeight w:hRule="exact" w:val="945"/>
        </w:trPr>
        <w:tc>
          <w:tcPr>
            <w:tcW w:w="6419" w:type="dxa"/>
            <w:vMerge w:val="restart"/>
          </w:tcPr>
          <w:p w14:paraId="4AE53FA7" w14:textId="3D12EBFD" w:rsidR="00BC4F8E" w:rsidRDefault="00D63375" w:rsidP="00D63375">
            <w:pPr>
              <w:tabs>
                <w:tab w:val="left" w:pos="3855"/>
              </w:tabs>
            </w:pPr>
            <w:bookmarkStart w:id="1" w:name="_Hlk106181623"/>
            <w:r>
              <w:tab/>
            </w:r>
          </w:p>
          <w:p w14:paraId="65A21810" w14:textId="3C5D28A7" w:rsidR="0021668F" w:rsidRPr="00A80C45" w:rsidRDefault="00A176C8" w:rsidP="00BC4F8E">
            <w:r>
              <w:rPr>
                <w:noProof/>
              </w:rPr>
              <w:drawing>
                <wp:anchor distT="0" distB="0" distL="114300" distR="114300" simplePos="0" relativeHeight="251688960" behindDoc="0" locked="0" layoutInCell="1" allowOverlap="1" wp14:anchorId="6939831A" wp14:editId="1814F78A">
                  <wp:simplePos x="0" y="0"/>
                  <wp:positionH relativeFrom="column">
                    <wp:posOffset>2740660</wp:posOffset>
                  </wp:positionH>
                  <wp:positionV relativeFrom="paragraph">
                    <wp:posOffset>609600</wp:posOffset>
                  </wp:positionV>
                  <wp:extent cx="1727835" cy="1314450"/>
                  <wp:effectExtent l="0" t="0" r="0" b="0"/>
                  <wp:wrapNone/>
                  <wp:docPr id="1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7835" cy="1314450"/>
                          </a:xfrm>
                          <a:prstGeom prst="rect">
                            <a:avLst/>
                          </a:prstGeom>
                          <a:noFill/>
                        </pic:spPr>
                      </pic:pic>
                    </a:graphicData>
                  </a:graphic>
                  <wp14:sizeRelH relativeFrom="page">
                    <wp14:pctWidth>0</wp14:pctWidth>
                  </wp14:sizeRelH>
                  <wp14:sizeRelV relativeFrom="page">
                    <wp14:pctHeight>0</wp14:pctHeight>
                  </wp14:sizeRelV>
                </wp:anchor>
              </w:drawing>
            </w:r>
          </w:p>
        </w:tc>
        <w:tc>
          <w:tcPr>
            <w:tcW w:w="896" w:type="dxa"/>
            <w:vMerge w:val="restart"/>
          </w:tcPr>
          <w:p w14:paraId="16820B49" w14:textId="77777777" w:rsidR="0021668F" w:rsidRPr="00A80C45" w:rsidRDefault="0021668F" w:rsidP="0021668F">
            <w:pPr>
              <w:pStyle w:val="NoSpacing"/>
            </w:pPr>
          </w:p>
        </w:tc>
        <w:tc>
          <w:tcPr>
            <w:tcW w:w="523" w:type="dxa"/>
            <w:vMerge w:val="restart"/>
          </w:tcPr>
          <w:p w14:paraId="15F7B176" w14:textId="69A3A46D" w:rsidR="0021668F" w:rsidRPr="00A80C45" w:rsidRDefault="00922B9F" w:rsidP="0021668F">
            <w:pPr>
              <w:pStyle w:val="NoSpacing"/>
            </w:pPr>
            <w:r>
              <w:rPr>
                <w:noProof/>
              </w:rPr>
              <mc:AlternateContent>
                <mc:Choice Requires="wps">
                  <w:drawing>
                    <wp:anchor distT="0" distB="0" distL="114300" distR="114300" simplePos="0" relativeHeight="251620352" behindDoc="0" locked="0" layoutInCell="1" allowOverlap="1" wp14:anchorId="3972548F" wp14:editId="4E78EEF9">
                      <wp:simplePos x="0" y="0"/>
                      <wp:positionH relativeFrom="column">
                        <wp:posOffset>1038860</wp:posOffset>
                      </wp:positionH>
                      <wp:positionV relativeFrom="paragraph">
                        <wp:posOffset>4274185</wp:posOffset>
                      </wp:positionV>
                      <wp:extent cx="2724150" cy="1181100"/>
                      <wp:effectExtent l="0" t="0" r="19050" b="19050"/>
                      <wp:wrapNone/>
                      <wp:docPr id="205108620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181100"/>
                              </a:xfrm>
                              <a:prstGeom prst="rect">
                                <a:avLst/>
                              </a:prstGeom>
                              <a:solidFill>
                                <a:srgbClr val="FFFFFF"/>
                              </a:solidFill>
                              <a:ln w="9525">
                                <a:solidFill>
                                  <a:srgbClr val="000000"/>
                                </a:solidFill>
                                <a:miter lim="800000"/>
                                <a:headEnd/>
                                <a:tailEnd/>
                              </a:ln>
                            </wps:spPr>
                            <wps:txbx>
                              <w:txbxContent>
                                <w:p w14:paraId="1E4E39DE" w14:textId="363B362A" w:rsidR="00903A1A" w:rsidRPr="006E31A9" w:rsidRDefault="00903A1A" w:rsidP="00C96B86">
                                  <w:pPr>
                                    <w:widowControl w:val="0"/>
                                    <w:jc w:val="center"/>
                                    <w:rPr>
                                      <w:rFonts w:cs="Arial"/>
                                      <w:b/>
                                      <w:bCs/>
                                      <w:color w:val="auto"/>
                                      <w:sz w:val="28"/>
                                      <w:szCs w:val="28"/>
                                      <w:u w:val="single"/>
                                      <w:lang w:val="en-GB" w:eastAsia="en-GB"/>
                                    </w:rPr>
                                  </w:pPr>
                                  <w:r w:rsidRPr="006E31A9">
                                    <w:rPr>
                                      <w:rFonts w:cs="Arial"/>
                                      <w:b/>
                                      <w:bCs/>
                                      <w:color w:val="auto"/>
                                      <w:sz w:val="28"/>
                                      <w:szCs w:val="28"/>
                                      <w:u w:val="single"/>
                                    </w:rPr>
                                    <w:t xml:space="preserve">Department </w:t>
                                  </w:r>
                                  <w:r w:rsidR="00BE77C4">
                                    <w:rPr>
                                      <w:rFonts w:cs="Arial"/>
                                      <w:b/>
                                      <w:bCs/>
                                      <w:color w:val="auto"/>
                                      <w:sz w:val="28"/>
                                      <w:szCs w:val="28"/>
                                      <w:u w:val="single"/>
                                    </w:rPr>
                                    <w:t>O</w:t>
                                  </w:r>
                                  <w:r w:rsidRPr="006E31A9">
                                    <w:rPr>
                                      <w:rFonts w:cs="Arial"/>
                                      <w:b/>
                                      <w:bCs/>
                                      <w:color w:val="auto"/>
                                      <w:sz w:val="28"/>
                                      <w:szCs w:val="28"/>
                                      <w:u w:val="single"/>
                                    </w:rPr>
                                    <w:t xml:space="preserve">pening </w:t>
                                  </w:r>
                                  <w:r w:rsidR="00BE77C4">
                                    <w:rPr>
                                      <w:rFonts w:cs="Arial"/>
                                      <w:b/>
                                      <w:bCs/>
                                      <w:color w:val="auto"/>
                                      <w:sz w:val="28"/>
                                      <w:szCs w:val="28"/>
                                      <w:u w:val="single"/>
                                    </w:rPr>
                                    <w:t>T</w:t>
                                  </w:r>
                                  <w:r w:rsidRPr="006E31A9">
                                    <w:rPr>
                                      <w:rFonts w:cs="Arial"/>
                                      <w:b/>
                                      <w:bCs/>
                                      <w:color w:val="auto"/>
                                      <w:sz w:val="28"/>
                                      <w:szCs w:val="28"/>
                                      <w:u w:val="single"/>
                                    </w:rPr>
                                    <w:t>imes</w:t>
                                  </w:r>
                                </w:p>
                                <w:p w14:paraId="3A0EC3C1" w14:textId="41EC9CBD" w:rsidR="00903A1A" w:rsidRDefault="00903A1A" w:rsidP="00C96B86">
                                  <w:pPr>
                                    <w:widowControl w:val="0"/>
                                    <w:jc w:val="center"/>
                                    <w:rPr>
                                      <w:rFonts w:cs="Arial"/>
                                      <w:b/>
                                      <w:bCs/>
                                      <w:sz w:val="24"/>
                                      <w:szCs w:val="24"/>
                                    </w:rPr>
                                  </w:pPr>
                                  <w:r>
                                    <w:rPr>
                                      <w:rFonts w:cs="Arial"/>
                                      <w:b/>
                                      <w:bCs/>
                                      <w:sz w:val="24"/>
                                      <w:szCs w:val="24"/>
                                    </w:rPr>
                                    <w:t>Monday to Friday</w:t>
                                  </w:r>
                                </w:p>
                                <w:p w14:paraId="63788F3D" w14:textId="564CEAC3" w:rsidR="00903A1A" w:rsidRDefault="00DA5BDB" w:rsidP="00C96B86">
                                  <w:pPr>
                                    <w:widowControl w:val="0"/>
                                    <w:jc w:val="center"/>
                                    <w:rPr>
                                      <w:rFonts w:cs="Arial"/>
                                      <w:sz w:val="24"/>
                                      <w:szCs w:val="24"/>
                                    </w:rPr>
                                  </w:pPr>
                                  <w:r>
                                    <w:rPr>
                                      <w:rFonts w:cs="Arial"/>
                                      <w:sz w:val="24"/>
                                      <w:szCs w:val="24"/>
                                    </w:rPr>
                                    <w:t>08:30</w:t>
                                  </w:r>
                                  <w:r w:rsidR="00903A1A">
                                    <w:rPr>
                                      <w:rFonts w:cs="Arial"/>
                                      <w:sz w:val="24"/>
                                      <w:szCs w:val="24"/>
                                    </w:rPr>
                                    <w:t>am to 17</w:t>
                                  </w:r>
                                  <w:r>
                                    <w:rPr>
                                      <w:rFonts w:cs="Arial"/>
                                      <w:sz w:val="24"/>
                                      <w:szCs w:val="24"/>
                                    </w:rPr>
                                    <w:t>:</w:t>
                                  </w:r>
                                  <w:r w:rsidR="00903A1A">
                                    <w:rPr>
                                      <w:rFonts w:cs="Arial"/>
                                      <w:sz w:val="24"/>
                                      <w:szCs w:val="24"/>
                                    </w:rPr>
                                    <w:t>00pm</w:t>
                                  </w:r>
                                </w:p>
                                <w:p w14:paraId="231C05FB" w14:textId="77777777" w:rsidR="00903A1A" w:rsidRDefault="00903A1A" w:rsidP="00903A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2548F" id="Text Box 85" o:spid="_x0000_s1040" type="#_x0000_t202" style="position:absolute;margin-left:81.8pt;margin-top:336.55pt;width:214.5pt;height:93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">
                      <v:textbox>
                        <w:txbxContent>
                          <w:p w14:paraId="1E4E39DE" w14:textId="363B362A" w:rsidR="00903A1A" w:rsidRPr="006E31A9" w:rsidRDefault="00903A1A" w:rsidP="00C96B86">
                            <w:pPr>
                              <w:widowControl w:val="0"/>
                              <w:jc w:val="center"/>
                              <w:rPr>
                                <w:rFonts w:cs="Arial"/>
                                <w:b/>
                                <w:bCs/>
                                <w:color w:val="auto"/>
                                <w:sz w:val="28"/>
                                <w:szCs w:val="28"/>
                                <w:u w:val="single"/>
                                <w:lang w:val="en-GB" w:eastAsia="en-GB"/>
                              </w:rPr>
                            </w:pPr>
                            <w:r w:rsidRPr="006E31A9">
                              <w:rPr>
                                <w:rFonts w:cs="Arial"/>
                                <w:b/>
                                <w:bCs/>
                                <w:color w:val="auto"/>
                                <w:sz w:val="28"/>
                                <w:szCs w:val="28"/>
                                <w:u w:val="single"/>
                              </w:rPr>
                              <w:t xml:space="preserve">Department </w:t>
                            </w:r>
                            <w:r w:rsidR="00BE77C4">
                              <w:rPr>
                                <w:rFonts w:cs="Arial"/>
                                <w:b/>
                                <w:bCs/>
                                <w:color w:val="auto"/>
                                <w:sz w:val="28"/>
                                <w:szCs w:val="28"/>
                                <w:u w:val="single"/>
                              </w:rPr>
                              <w:t>O</w:t>
                            </w:r>
                            <w:r w:rsidRPr="006E31A9">
                              <w:rPr>
                                <w:rFonts w:cs="Arial"/>
                                <w:b/>
                                <w:bCs/>
                                <w:color w:val="auto"/>
                                <w:sz w:val="28"/>
                                <w:szCs w:val="28"/>
                                <w:u w:val="single"/>
                              </w:rPr>
                              <w:t xml:space="preserve">pening </w:t>
                            </w:r>
                            <w:r w:rsidR="00BE77C4">
                              <w:rPr>
                                <w:rFonts w:cs="Arial"/>
                                <w:b/>
                                <w:bCs/>
                                <w:color w:val="auto"/>
                                <w:sz w:val="28"/>
                                <w:szCs w:val="28"/>
                                <w:u w:val="single"/>
                              </w:rPr>
                              <w:t>T</w:t>
                            </w:r>
                            <w:r w:rsidRPr="006E31A9">
                              <w:rPr>
                                <w:rFonts w:cs="Arial"/>
                                <w:b/>
                                <w:bCs/>
                                <w:color w:val="auto"/>
                                <w:sz w:val="28"/>
                                <w:szCs w:val="28"/>
                                <w:u w:val="single"/>
                              </w:rPr>
                              <w:t>imes</w:t>
                            </w:r>
                          </w:p>
                          <w:p w14:paraId="3A0EC3C1" w14:textId="41EC9CBD" w:rsidR="00903A1A" w:rsidRDefault="00903A1A" w:rsidP="00C96B86">
                            <w:pPr>
                              <w:widowControl w:val="0"/>
                              <w:jc w:val="center"/>
                              <w:rPr>
                                <w:rFonts w:cs="Arial"/>
                                <w:b/>
                                <w:bCs/>
                                <w:sz w:val="24"/>
                                <w:szCs w:val="24"/>
                              </w:rPr>
                            </w:pPr>
                            <w:r>
                              <w:rPr>
                                <w:rFonts w:cs="Arial"/>
                                <w:b/>
                                <w:bCs/>
                                <w:sz w:val="24"/>
                                <w:szCs w:val="24"/>
                              </w:rPr>
                              <w:t>Monday to Friday</w:t>
                            </w:r>
                          </w:p>
                          <w:p w14:paraId="63788F3D" w14:textId="564CEAC3" w:rsidR="00903A1A" w:rsidRDefault="00DA5BDB" w:rsidP="00C96B86">
                            <w:pPr>
                              <w:widowControl w:val="0"/>
                              <w:jc w:val="center"/>
                              <w:rPr>
                                <w:rFonts w:cs="Arial"/>
                                <w:sz w:val="24"/>
                                <w:szCs w:val="24"/>
                              </w:rPr>
                            </w:pPr>
                            <w:r>
                              <w:rPr>
                                <w:rFonts w:cs="Arial"/>
                                <w:sz w:val="24"/>
                                <w:szCs w:val="24"/>
                              </w:rPr>
                              <w:t>08:30</w:t>
                            </w:r>
                            <w:r w:rsidR="00903A1A">
                              <w:rPr>
                                <w:rFonts w:cs="Arial"/>
                                <w:sz w:val="24"/>
                                <w:szCs w:val="24"/>
                              </w:rPr>
                              <w:t>am to 17</w:t>
                            </w:r>
                            <w:r>
                              <w:rPr>
                                <w:rFonts w:cs="Arial"/>
                                <w:sz w:val="24"/>
                                <w:szCs w:val="24"/>
                              </w:rPr>
                              <w:t>:</w:t>
                            </w:r>
                            <w:r w:rsidR="00903A1A">
                              <w:rPr>
                                <w:rFonts w:cs="Arial"/>
                                <w:sz w:val="24"/>
                                <w:szCs w:val="24"/>
                              </w:rPr>
                              <w:t>00pm</w:t>
                            </w:r>
                          </w:p>
                          <w:p w14:paraId="231C05FB" w14:textId="77777777" w:rsidR="00903A1A" w:rsidRDefault="00903A1A" w:rsidP="00903A1A"/>
                        </w:txbxContent>
                      </v:textbox>
                    </v:shape>
                  </w:pict>
                </mc:Fallback>
              </mc:AlternateContent>
            </w:r>
            <w:r>
              <w:rPr>
                <w:noProof/>
              </w:rPr>
              <mc:AlternateContent>
                <mc:Choice Requires="wps">
                  <w:drawing>
                    <wp:anchor distT="0" distB="0" distL="114300" distR="114300" simplePos="0" relativeHeight="251621376" behindDoc="0" locked="0" layoutInCell="1" allowOverlap="1" wp14:anchorId="48D7782E" wp14:editId="50176B47">
                      <wp:simplePos x="0" y="0"/>
                      <wp:positionH relativeFrom="column">
                        <wp:posOffset>191135</wp:posOffset>
                      </wp:positionH>
                      <wp:positionV relativeFrom="paragraph">
                        <wp:posOffset>3899535</wp:posOffset>
                      </wp:positionV>
                      <wp:extent cx="4032250" cy="298450"/>
                      <wp:effectExtent l="0" t="3175" r="0" b="3175"/>
                      <wp:wrapNone/>
                      <wp:docPr id="18760706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FA888" w14:textId="77777777" w:rsidR="00903A1A" w:rsidRPr="00B037DB" w:rsidRDefault="00903A1A" w:rsidP="00903A1A">
                                  <w:pPr>
                                    <w:rPr>
                                      <w:i/>
                                      <w:iCs/>
                                      <w:sz w:val="24"/>
                                      <w:szCs w:val="24"/>
                                    </w:rPr>
                                  </w:pPr>
                                  <w:r w:rsidRPr="00B037DB">
                                    <w:rPr>
                                      <w:b/>
                                      <w:bCs/>
                                      <w:i/>
                                      <w:iCs/>
                                      <w:sz w:val="24"/>
                                      <w:szCs w:val="24"/>
                                    </w:rPr>
                                    <w:t>Contact information:</w:t>
                                  </w:r>
                                  <w:r w:rsidRPr="00B037DB">
                                    <w:rPr>
                                      <w:i/>
                                      <w:iCs/>
                                      <w:sz w:val="24"/>
                                      <w:szCs w:val="24"/>
                                    </w:rPr>
                                    <w:t xml:space="preserve"> Please see back of leaflet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7782E" id="Text Box 86" o:spid="_x0000_s1041" type="#_x0000_t202" style="position:absolute;margin-left:15.05pt;margin-top:307.05pt;width:317.5pt;height:23.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" filled="f" stroked="f">
                      <v:textbox>
                        <w:txbxContent>
                          <w:p w14:paraId="637FA888" w14:textId="77777777" w:rsidR="00903A1A" w:rsidRPr="00B037DB" w:rsidRDefault="00903A1A" w:rsidP="00903A1A">
                            <w:pPr>
                              <w:rPr>
                                <w:i/>
                                <w:iCs/>
                                <w:sz w:val="24"/>
                                <w:szCs w:val="24"/>
                              </w:rPr>
                            </w:pPr>
                            <w:r w:rsidRPr="00B037DB">
                              <w:rPr>
                                <w:b/>
                                <w:bCs/>
                                <w:i/>
                                <w:iCs/>
                                <w:sz w:val="24"/>
                                <w:szCs w:val="24"/>
                              </w:rPr>
                              <w:t>Contact information:</w:t>
                            </w:r>
                            <w:r w:rsidRPr="00B037DB">
                              <w:rPr>
                                <w:i/>
                                <w:iCs/>
                                <w:sz w:val="24"/>
                                <w:szCs w:val="24"/>
                              </w:rPr>
                              <w:t xml:space="preserve"> Please see back of leaflet</w:t>
                            </w:r>
                          </w:p>
                        </w:txbxContent>
                      </v:textbox>
                    </v:shape>
                  </w:pict>
                </mc:Fallback>
              </mc:AlternateContent>
            </w:r>
            <w:r w:rsidR="00A176C8">
              <w:rPr>
                <w:noProof/>
              </w:rPr>
              <mc:AlternateContent>
                <mc:Choice Requires="wps">
                  <w:drawing>
                    <wp:anchor distT="0" distB="0" distL="114300" distR="114300" simplePos="0" relativeHeight="251619328" behindDoc="0" locked="0" layoutInCell="1" allowOverlap="1" wp14:anchorId="77E870E0" wp14:editId="45E7C8FB">
                      <wp:simplePos x="0" y="0"/>
                      <wp:positionH relativeFrom="column">
                        <wp:posOffset>192405</wp:posOffset>
                      </wp:positionH>
                      <wp:positionV relativeFrom="paragraph">
                        <wp:posOffset>646430</wp:posOffset>
                      </wp:positionV>
                      <wp:extent cx="4413885" cy="3326130"/>
                      <wp:effectExtent l="0" t="0" r="0" b="0"/>
                      <wp:wrapNone/>
                      <wp:docPr id="150564568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3885" cy="3326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C7DD7" w14:textId="255043FC" w:rsidR="00DA5BDB" w:rsidRPr="00B037DB" w:rsidRDefault="00903A1A" w:rsidP="00903A1A">
                                  <w:pPr>
                                    <w:rPr>
                                      <w:color w:val="auto"/>
                                      <w:sz w:val="24"/>
                                    </w:rPr>
                                  </w:pPr>
                                  <w:r w:rsidRPr="00364AA5">
                                    <w:rPr>
                                      <w:color w:val="auto"/>
                                      <w:sz w:val="24"/>
                                    </w:rPr>
                                    <w:t xml:space="preserve">We are a </w:t>
                                  </w:r>
                                  <w:proofErr w:type="spellStart"/>
                                  <w:r w:rsidR="00284437">
                                    <w:rPr>
                                      <w:color w:val="auto"/>
                                      <w:sz w:val="24"/>
                                    </w:rPr>
                                    <w:t>P</w:t>
                                  </w:r>
                                  <w:r w:rsidRPr="00364AA5">
                                    <w:rPr>
                                      <w:color w:val="auto"/>
                                      <w:sz w:val="24"/>
                                    </w:rPr>
                                    <w:t>eadiatric</w:t>
                                  </w:r>
                                  <w:proofErr w:type="spellEnd"/>
                                  <w:r w:rsidR="0008641B">
                                    <w:rPr>
                                      <w:color w:val="auto"/>
                                      <w:sz w:val="24"/>
                                    </w:rPr>
                                    <w:t xml:space="preserve"> </w:t>
                                  </w:r>
                                  <w:r w:rsidR="009F13AB">
                                    <w:rPr>
                                      <w:color w:val="auto"/>
                                      <w:sz w:val="24"/>
                                    </w:rPr>
                                    <w:t>A</w:t>
                                  </w:r>
                                  <w:r w:rsidR="0008641B">
                                    <w:rPr>
                                      <w:color w:val="auto"/>
                                      <w:sz w:val="24"/>
                                    </w:rPr>
                                    <w:t xml:space="preserve">udiology department with an </w:t>
                                  </w:r>
                                  <w:r w:rsidR="009F13AB">
                                    <w:rPr>
                                      <w:color w:val="auto"/>
                                      <w:sz w:val="24"/>
                                    </w:rPr>
                                    <w:t>A</w:t>
                                  </w:r>
                                  <w:r w:rsidR="0008641B">
                                    <w:rPr>
                                      <w:color w:val="auto"/>
                                      <w:sz w:val="24"/>
                                    </w:rPr>
                                    <w:t xml:space="preserve">udio </w:t>
                                  </w:r>
                                  <w:r w:rsidR="009F13AB">
                                    <w:rPr>
                                      <w:color w:val="auto"/>
                                      <w:sz w:val="24"/>
                                    </w:rPr>
                                    <w:t>V</w:t>
                                  </w:r>
                                  <w:r w:rsidR="0008641B">
                                    <w:rPr>
                                      <w:color w:val="auto"/>
                                      <w:sz w:val="24"/>
                                    </w:rPr>
                                    <w:t xml:space="preserve">estibular </w:t>
                                  </w:r>
                                  <w:r w:rsidR="009F13AB">
                                    <w:rPr>
                                      <w:color w:val="auto"/>
                                      <w:sz w:val="24"/>
                                    </w:rPr>
                                    <w:t>M</w:t>
                                  </w:r>
                                  <w:r w:rsidR="0008641B">
                                    <w:rPr>
                                      <w:color w:val="auto"/>
                                      <w:sz w:val="24"/>
                                    </w:rPr>
                                    <w:t xml:space="preserve">edicine service. We are </w:t>
                                  </w:r>
                                  <w:r w:rsidRPr="00364AA5">
                                    <w:rPr>
                                      <w:color w:val="auto"/>
                                      <w:sz w:val="24"/>
                                    </w:rPr>
                                    <w:t xml:space="preserve">committed to providing the highest standard of care to our patients aged 0-19 years of age. </w:t>
                                  </w:r>
                                </w:p>
                                <w:p w14:paraId="5EEEEE8C" w14:textId="4AF599DD" w:rsidR="00C96B86" w:rsidRPr="00482426" w:rsidRDefault="00DA5BDB" w:rsidP="00903A1A">
                                  <w:pPr>
                                    <w:rPr>
                                      <w:b/>
                                      <w:bCs/>
                                      <w:color w:val="17406D"/>
                                      <w:sz w:val="24"/>
                                    </w:rPr>
                                  </w:pPr>
                                  <w:r w:rsidRPr="00482426">
                                    <w:rPr>
                                      <w:b/>
                                      <w:bCs/>
                                      <w:color w:val="17406D"/>
                                      <w:sz w:val="24"/>
                                    </w:rPr>
                                    <w:t>Our team is made up of:</w:t>
                                  </w:r>
                                </w:p>
                                <w:p w14:paraId="7199F97D" w14:textId="08822013" w:rsidR="00DA5BDB" w:rsidRDefault="00DA5BDB" w:rsidP="00903A1A">
                                  <w:pPr>
                                    <w:rPr>
                                      <w:color w:val="auto"/>
                                      <w:sz w:val="24"/>
                                    </w:rPr>
                                  </w:pPr>
                                  <w:r w:rsidRPr="00DA5BDB">
                                    <w:rPr>
                                      <w:color w:val="auto"/>
                                      <w:sz w:val="24"/>
                                    </w:rPr>
                                    <w:t>-</w:t>
                                  </w:r>
                                  <w:r>
                                    <w:rPr>
                                      <w:color w:val="auto"/>
                                      <w:sz w:val="24"/>
                                    </w:rPr>
                                    <w:t xml:space="preserve"> </w:t>
                                  </w:r>
                                  <w:r w:rsidRPr="00DA5BDB">
                                    <w:rPr>
                                      <w:color w:val="auto"/>
                                      <w:sz w:val="24"/>
                                    </w:rPr>
                                    <w:t xml:space="preserve">2 </w:t>
                                  </w:r>
                                  <w:r w:rsidR="00922B9F">
                                    <w:rPr>
                                      <w:color w:val="auto"/>
                                      <w:sz w:val="24"/>
                                    </w:rPr>
                                    <w:t>A</w:t>
                                  </w:r>
                                  <w:r w:rsidRPr="00DA5BDB">
                                    <w:rPr>
                                      <w:color w:val="auto"/>
                                      <w:sz w:val="24"/>
                                    </w:rPr>
                                    <w:t xml:space="preserve">udiovestibular </w:t>
                                  </w:r>
                                  <w:r w:rsidR="00922B9F">
                                    <w:rPr>
                                      <w:color w:val="auto"/>
                                      <w:sz w:val="24"/>
                                    </w:rPr>
                                    <w:t>C</w:t>
                                  </w:r>
                                  <w:r w:rsidRPr="00DA5BDB">
                                    <w:rPr>
                                      <w:color w:val="auto"/>
                                      <w:sz w:val="24"/>
                                    </w:rPr>
                                    <w:t>onsultants</w:t>
                                  </w:r>
                                  <w:r w:rsidR="00922B9F">
                                    <w:rPr>
                                      <w:color w:val="auto"/>
                                      <w:sz w:val="24"/>
                                    </w:rPr>
                                    <w:br/>
                                    <w:t xml:space="preserve">- </w:t>
                                  </w:r>
                                  <w:r w:rsidRPr="00DA5BDB">
                                    <w:rPr>
                                      <w:color w:val="auto"/>
                                      <w:sz w:val="24"/>
                                    </w:rPr>
                                    <w:t>1</w:t>
                                  </w:r>
                                  <w:r w:rsidR="00922B9F">
                                    <w:rPr>
                                      <w:color w:val="auto"/>
                                      <w:sz w:val="24"/>
                                    </w:rPr>
                                    <w:t>6</w:t>
                                  </w:r>
                                  <w:r w:rsidRPr="00DA5BDB">
                                    <w:rPr>
                                      <w:color w:val="auto"/>
                                      <w:sz w:val="24"/>
                                    </w:rPr>
                                    <w:t xml:space="preserve"> </w:t>
                                  </w:r>
                                  <w:r w:rsidR="009F13AB">
                                    <w:rPr>
                                      <w:color w:val="auto"/>
                                      <w:sz w:val="24"/>
                                    </w:rPr>
                                    <w:t>A</w:t>
                                  </w:r>
                                  <w:r w:rsidRPr="00DA5BDB">
                                    <w:rPr>
                                      <w:color w:val="auto"/>
                                      <w:sz w:val="24"/>
                                    </w:rPr>
                                    <w:t>udiologists</w:t>
                                  </w:r>
                                  <w:r w:rsidR="00922B9F">
                                    <w:rPr>
                                      <w:color w:val="auto"/>
                                      <w:sz w:val="24"/>
                                    </w:rPr>
                                    <w:t xml:space="preserve"> </w:t>
                                  </w:r>
                                  <w:r w:rsidR="00922B9F">
                                    <w:rPr>
                                      <w:color w:val="auto"/>
                                      <w:sz w:val="24"/>
                                    </w:rPr>
                                    <w:br/>
                                    <w:t>- 2</w:t>
                                  </w:r>
                                  <w:r>
                                    <w:rPr>
                                      <w:color w:val="auto"/>
                                      <w:sz w:val="24"/>
                                    </w:rPr>
                                    <w:t xml:space="preserve"> </w:t>
                                  </w:r>
                                  <w:proofErr w:type="spellStart"/>
                                  <w:r w:rsidR="00922B9F">
                                    <w:rPr>
                                      <w:color w:val="auto"/>
                                      <w:sz w:val="24"/>
                                    </w:rPr>
                                    <w:t>A</w:t>
                                  </w:r>
                                  <w:r w:rsidRPr="00DA5BDB">
                                    <w:rPr>
                                      <w:color w:val="auto"/>
                                      <w:sz w:val="24"/>
                                    </w:rPr>
                                    <w:t>udiometrician</w:t>
                                  </w:r>
                                  <w:r w:rsidR="00922B9F">
                                    <w:rPr>
                                      <w:color w:val="auto"/>
                                      <w:sz w:val="24"/>
                                    </w:rPr>
                                    <w:t>s</w:t>
                                  </w:r>
                                  <w:proofErr w:type="spellEnd"/>
                                  <w:r w:rsidR="00486F81">
                                    <w:rPr>
                                      <w:color w:val="auto"/>
                                      <w:sz w:val="24"/>
                                    </w:rPr>
                                    <w:t xml:space="preserve"> </w:t>
                                  </w:r>
                                </w:p>
                                <w:p w14:paraId="505550EE" w14:textId="68586DE7" w:rsidR="00DA5BDB" w:rsidRPr="00B037DB" w:rsidRDefault="00AA09D7" w:rsidP="00903A1A">
                                  <w:pPr>
                                    <w:rPr>
                                      <w:color w:val="auto"/>
                                      <w:sz w:val="24"/>
                                    </w:rPr>
                                  </w:pPr>
                                  <w:r>
                                    <w:rPr>
                                      <w:color w:val="auto"/>
                                      <w:sz w:val="24"/>
                                    </w:rPr>
                                    <w:t>We run clinics in Alder Hey</w:t>
                                  </w:r>
                                  <w:r w:rsidR="0008641B">
                                    <w:rPr>
                                      <w:color w:val="auto"/>
                                      <w:sz w:val="24"/>
                                    </w:rPr>
                                    <w:t xml:space="preserve">, </w:t>
                                  </w:r>
                                  <w:r>
                                    <w:rPr>
                                      <w:color w:val="auto"/>
                                      <w:sz w:val="24"/>
                                    </w:rPr>
                                    <w:t>Garston</w:t>
                                  </w:r>
                                  <w:r w:rsidR="00F200F5">
                                    <w:rPr>
                                      <w:color w:val="auto"/>
                                      <w:sz w:val="24"/>
                                    </w:rPr>
                                    <w:t>, S</w:t>
                                  </w:r>
                                  <w:r w:rsidR="00B037DB">
                                    <w:rPr>
                                      <w:color w:val="auto"/>
                                      <w:sz w:val="24"/>
                                    </w:rPr>
                                    <w:t>outhport</w:t>
                                  </w:r>
                                  <w:r w:rsidR="00922B9F">
                                    <w:rPr>
                                      <w:color w:val="auto"/>
                                      <w:sz w:val="24"/>
                                    </w:rPr>
                                    <w:t xml:space="preserve"> and</w:t>
                                  </w:r>
                                  <w:r w:rsidR="00B037DB">
                                    <w:rPr>
                                      <w:color w:val="auto"/>
                                      <w:sz w:val="24"/>
                                    </w:rPr>
                                    <w:t xml:space="preserve"> May Logan</w:t>
                                  </w:r>
                                  <w:r w:rsidR="00F200F5">
                                    <w:rPr>
                                      <w:color w:val="auto"/>
                                      <w:sz w:val="24"/>
                                    </w:rPr>
                                    <w:t>.</w:t>
                                  </w:r>
                                </w:p>
                                <w:p w14:paraId="3319316D" w14:textId="3EDCA594" w:rsidR="00074F95" w:rsidRPr="00074F95" w:rsidRDefault="00074F95" w:rsidP="00903A1A">
                                  <w:pPr>
                                    <w:rPr>
                                      <w:i/>
                                      <w:iCs/>
                                      <w:color w:val="FF0000"/>
                                      <w:sz w:val="24"/>
                                    </w:rPr>
                                  </w:pPr>
                                  <w:r w:rsidRPr="00074F95">
                                    <w:rPr>
                                      <w:i/>
                                      <w:iCs/>
                                      <w:color w:val="FF0000"/>
                                      <w:sz w:val="24"/>
                                    </w:rPr>
                                    <w:t xml:space="preserve">If you have hearing concerns for your </w:t>
                                  </w:r>
                                  <w:r w:rsidR="00DA5BDB" w:rsidRPr="00074F95">
                                    <w:rPr>
                                      <w:i/>
                                      <w:iCs/>
                                      <w:color w:val="FF0000"/>
                                      <w:sz w:val="24"/>
                                    </w:rPr>
                                    <w:t>child,</w:t>
                                  </w:r>
                                  <w:r w:rsidRPr="00074F95">
                                    <w:rPr>
                                      <w:i/>
                                      <w:iCs/>
                                      <w:color w:val="FF0000"/>
                                      <w:sz w:val="24"/>
                                    </w:rPr>
                                    <w:t xml:space="preserve"> you will need to obtain a referral into </w:t>
                                  </w:r>
                                  <w:r w:rsidR="005A618A">
                                    <w:rPr>
                                      <w:i/>
                                      <w:iCs/>
                                      <w:color w:val="FF0000"/>
                                      <w:sz w:val="24"/>
                                    </w:rPr>
                                    <w:t>a</w:t>
                                  </w:r>
                                  <w:r w:rsidRPr="00074F95">
                                    <w:rPr>
                                      <w:i/>
                                      <w:iCs/>
                                      <w:color w:val="FF0000"/>
                                      <w:sz w:val="24"/>
                                    </w:rPr>
                                    <w:t>udiology from your GP or</w:t>
                                  </w:r>
                                  <w:r w:rsidR="00DA5BDB">
                                    <w:rPr>
                                      <w:i/>
                                      <w:iCs/>
                                      <w:color w:val="FF0000"/>
                                      <w:sz w:val="24"/>
                                    </w:rPr>
                                    <w:t xml:space="preserve"> other</w:t>
                                  </w:r>
                                  <w:r w:rsidRPr="00074F95">
                                    <w:rPr>
                                      <w:i/>
                                      <w:iCs/>
                                      <w:color w:val="FF0000"/>
                                      <w:sz w:val="24"/>
                                    </w:rPr>
                                    <w:t xml:space="preserve"> </w:t>
                                  </w:r>
                                  <w:r w:rsidR="005A618A">
                                    <w:rPr>
                                      <w:i/>
                                      <w:iCs/>
                                      <w:color w:val="FF0000"/>
                                      <w:sz w:val="24"/>
                                    </w:rPr>
                                    <w:t>h</w:t>
                                  </w:r>
                                  <w:r w:rsidRPr="00074F95">
                                    <w:rPr>
                                      <w:i/>
                                      <w:iCs/>
                                      <w:color w:val="FF0000"/>
                                      <w:sz w:val="24"/>
                                    </w:rPr>
                                    <w:t xml:space="preserve">ealthcare </w:t>
                                  </w:r>
                                  <w:r w:rsidR="005A618A">
                                    <w:rPr>
                                      <w:i/>
                                      <w:iCs/>
                                      <w:color w:val="FF0000"/>
                                      <w:sz w:val="24"/>
                                    </w:rPr>
                                    <w:t>p</w:t>
                                  </w:r>
                                  <w:r w:rsidRPr="00074F95">
                                    <w:rPr>
                                      <w:i/>
                                      <w:iCs/>
                                      <w:color w:val="FF0000"/>
                                      <w:sz w:val="24"/>
                                    </w:rPr>
                                    <w:t>ractitioner.</w:t>
                                  </w:r>
                                </w:p>
                                <w:p w14:paraId="0C98750D" w14:textId="4FCF1E48" w:rsidR="00074F95" w:rsidRDefault="00074F95" w:rsidP="00903A1A">
                                  <w:pPr>
                                    <w:rPr>
                                      <w:b/>
                                      <w:bCs/>
                                      <w:color w:val="009DD9"/>
                                      <w:sz w:val="24"/>
                                    </w:rPr>
                                  </w:pPr>
                                </w:p>
                                <w:p w14:paraId="57C99096" w14:textId="6ABCC1ED" w:rsidR="00074F95" w:rsidRDefault="00074F95" w:rsidP="00903A1A">
                                  <w:pPr>
                                    <w:rPr>
                                      <w:b/>
                                      <w:bCs/>
                                      <w:color w:val="009DD9"/>
                                      <w:sz w:val="24"/>
                                    </w:rPr>
                                  </w:pPr>
                                </w:p>
                                <w:p w14:paraId="66688F77" w14:textId="77777777" w:rsidR="00074F95" w:rsidRDefault="00074F95" w:rsidP="00903A1A">
                                  <w:pPr>
                                    <w:rPr>
                                      <w:b/>
                                      <w:bCs/>
                                      <w:color w:val="009DD9"/>
                                      <w:sz w:val="24"/>
                                    </w:rPr>
                                  </w:pPr>
                                </w:p>
                                <w:p w14:paraId="535DB328" w14:textId="4CAEE391" w:rsidR="00074F95" w:rsidRDefault="00074F95" w:rsidP="00903A1A">
                                  <w:pPr>
                                    <w:rPr>
                                      <w:b/>
                                      <w:bCs/>
                                      <w:color w:val="009DD9"/>
                                      <w:sz w:val="24"/>
                                    </w:rPr>
                                  </w:pPr>
                                </w:p>
                                <w:p w14:paraId="6C5D09F0" w14:textId="48533B57" w:rsidR="00074F95" w:rsidRDefault="00074F95" w:rsidP="00903A1A">
                                  <w:pPr>
                                    <w:rPr>
                                      <w:b/>
                                      <w:bCs/>
                                      <w:color w:val="009DD9"/>
                                      <w:sz w:val="24"/>
                                    </w:rPr>
                                  </w:pPr>
                                </w:p>
                                <w:p w14:paraId="3C185BE3" w14:textId="77777777" w:rsidR="00074F95" w:rsidRPr="00364AA5" w:rsidRDefault="00074F95" w:rsidP="00903A1A">
                                  <w:pPr>
                                    <w:rPr>
                                      <w:b/>
                                      <w:bCs/>
                                      <w:color w:val="009DD9"/>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870E0" id="Text Box 84" o:spid="_x0000_s1042" type="#_x0000_t202" style="position:absolute;margin-left:15.15pt;margin-top:50.9pt;width:347.55pt;height:261.9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" filled="f" stroked="f">
                      <v:textbox>
                        <w:txbxContent>
                          <w:p w14:paraId="4B1C7DD7" w14:textId="255043FC" w:rsidR="00DA5BDB" w:rsidRPr="00B037DB" w:rsidRDefault="00903A1A" w:rsidP="00903A1A">
                            <w:pPr>
                              <w:rPr>
                                <w:color w:val="auto"/>
                                <w:sz w:val="24"/>
                              </w:rPr>
                            </w:pPr>
                            <w:r w:rsidRPr="00364AA5">
                              <w:rPr>
                                <w:color w:val="auto"/>
                                <w:sz w:val="24"/>
                              </w:rPr>
                              <w:t xml:space="preserve">We are a </w:t>
                            </w:r>
                            <w:proofErr w:type="spellStart"/>
                            <w:r w:rsidR="00284437">
                              <w:rPr>
                                <w:color w:val="auto"/>
                                <w:sz w:val="24"/>
                              </w:rPr>
                              <w:t>P</w:t>
                            </w:r>
                            <w:r w:rsidRPr="00364AA5">
                              <w:rPr>
                                <w:color w:val="auto"/>
                                <w:sz w:val="24"/>
                              </w:rPr>
                              <w:t>eadiatric</w:t>
                            </w:r>
                            <w:proofErr w:type="spellEnd"/>
                            <w:r w:rsidR="0008641B">
                              <w:rPr>
                                <w:color w:val="auto"/>
                                <w:sz w:val="24"/>
                              </w:rPr>
                              <w:t xml:space="preserve"> </w:t>
                            </w:r>
                            <w:r w:rsidR="009F13AB">
                              <w:rPr>
                                <w:color w:val="auto"/>
                                <w:sz w:val="24"/>
                              </w:rPr>
                              <w:t>A</w:t>
                            </w:r>
                            <w:r w:rsidR="0008641B">
                              <w:rPr>
                                <w:color w:val="auto"/>
                                <w:sz w:val="24"/>
                              </w:rPr>
                              <w:t xml:space="preserve">udiology department with an </w:t>
                            </w:r>
                            <w:r w:rsidR="009F13AB">
                              <w:rPr>
                                <w:color w:val="auto"/>
                                <w:sz w:val="24"/>
                              </w:rPr>
                              <w:t>A</w:t>
                            </w:r>
                            <w:r w:rsidR="0008641B">
                              <w:rPr>
                                <w:color w:val="auto"/>
                                <w:sz w:val="24"/>
                              </w:rPr>
                              <w:t xml:space="preserve">udio </w:t>
                            </w:r>
                            <w:r w:rsidR="009F13AB">
                              <w:rPr>
                                <w:color w:val="auto"/>
                                <w:sz w:val="24"/>
                              </w:rPr>
                              <w:t>V</w:t>
                            </w:r>
                            <w:r w:rsidR="0008641B">
                              <w:rPr>
                                <w:color w:val="auto"/>
                                <w:sz w:val="24"/>
                              </w:rPr>
                              <w:t xml:space="preserve">estibular </w:t>
                            </w:r>
                            <w:r w:rsidR="009F13AB">
                              <w:rPr>
                                <w:color w:val="auto"/>
                                <w:sz w:val="24"/>
                              </w:rPr>
                              <w:t>M</w:t>
                            </w:r>
                            <w:r w:rsidR="0008641B">
                              <w:rPr>
                                <w:color w:val="auto"/>
                                <w:sz w:val="24"/>
                              </w:rPr>
                              <w:t xml:space="preserve">edicine service. We are </w:t>
                            </w:r>
                            <w:r w:rsidRPr="00364AA5">
                              <w:rPr>
                                <w:color w:val="auto"/>
                                <w:sz w:val="24"/>
                              </w:rPr>
                              <w:t xml:space="preserve">committed to providing the highest standard of care to our patients aged 0-19 years of age. </w:t>
                            </w:r>
                          </w:p>
                          <w:p w14:paraId="5EEEEE8C" w14:textId="4AF599DD" w:rsidR="00C96B86" w:rsidRPr="00482426" w:rsidRDefault="00DA5BDB" w:rsidP="00903A1A">
                            <w:pPr>
                              <w:rPr>
                                <w:b/>
                                <w:bCs/>
                                <w:color w:val="17406D"/>
                                <w:sz w:val="24"/>
                              </w:rPr>
                            </w:pPr>
                            <w:r w:rsidRPr="00482426">
                              <w:rPr>
                                <w:b/>
                                <w:bCs/>
                                <w:color w:val="17406D"/>
                                <w:sz w:val="24"/>
                              </w:rPr>
                              <w:t>Our team is made up of:</w:t>
                            </w:r>
                          </w:p>
                          <w:p w14:paraId="7199F97D" w14:textId="08822013" w:rsidR="00DA5BDB" w:rsidRDefault="00DA5BDB" w:rsidP="00903A1A">
                            <w:pPr>
                              <w:rPr>
                                <w:color w:val="auto"/>
                                <w:sz w:val="24"/>
                              </w:rPr>
                            </w:pPr>
                            <w:r w:rsidRPr="00DA5BDB">
                              <w:rPr>
                                <w:color w:val="auto"/>
                                <w:sz w:val="24"/>
                              </w:rPr>
                              <w:t>-</w:t>
                            </w:r>
                            <w:r>
                              <w:rPr>
                                <w:color w:val="auto"/>
                                <w:sz w:val="24"/>
                              </w:rPr>
                              <w:t xml:space="preserve"> </w:t>
                            </w:r>
                            <w:r w:rsidRPr="00DA5BDB">
                              <w:rPr>
                                <w:color w:val="auto"/>
                                <w:sz w:val="24"/>
                              </w:rPr>
                              <w:t xml:space="preserve">2 </w:t>
                            </w:r>
                            <w:r w:rsidR="00922B9F">
                              <w:rPr>
                                <w:color w:val="auto"/>
                                <w:sz w:val="24"/>
                              </w:rPr>
                              <w:t>A</w:t>
                            </w:r>
                            <w:r w:rsidRPr="00DA5BDB">
                              <w:rPr>
                                <w:color w:val="auto"/>
                                <w:sz w:val="24"/>
                              </w:rPr>
                              <w:t xml:space="preserve">udiovestibular </w:t>
                            </w:r>
                            <w:r w:rsidR="00922B9F">
                              <w:rPr>
                                <w:color w:val="auto"/>
                                <w:sz w:val="24"/>
                              </w:rPr>
                              <w:t>C</w:t>
                            </w:r>
                            <w:r w:rsidRPr="00DA5BDB">
                              <w:rPr>
                                <w:color w:val="auto"/>
                                <w:sz w:val="24"/>
                              </w:rPr>
                              <w:t>onsultants</w:t>
                            </w:r>
                            <w:r w:rsidR="00922B9F">
                              <w:rPr>
                                <w:color w:val="auto"/>
                                <w:sz w:val="24"/>
                              </w:rPr>
                              <w:br/>
                              <w:t xml:space="preserve">- </w:t>
                            </w:r>
                            <w:r w:rsidRPr="00DA5BDB">
                              <w:rPr>
                                <w:color w:val="auto"/>
                                <w:sz w:val="24"/>
                              </w:rPr>
                              <w:t>1</w:t>
                            </w:r>
                            <w:r w:rsidR="00922B9F">
                              <w:rPr>
                                <w:color w:val="auto"/>
                                <w:sz w:val="24"/>
                              </w:rPr>
                              <w:t>6</w:t>
                            </w:r>
                            <w:r w:rsidRPr="00DA5BDB">
                              <w:rPr>
                                <w:color w:val="auto"/>
                                <w:sz w:val="24"/>
                              </w:rPr>
                              <w:t xml:space="preserve"> </w:t>
                            </w:r>
                            <w:r w:rsidR="009F13AB">
                              <w:rPr>
                                <w:color w:val="auto"/>
                                <w:sz w:val="24"/>
                              </w:rPr>
                              <w:t>A</w:t>
                            </w:r>
                            <w:r w:rsidRPr="00DA5BDB">
                              <w:rPr>
                                <w:color w:val="auto"/>
                                <w:sz w:val="24"/>
                              </w:rPr>
                              <w:t>udiologists</w:t>
                            </w:r>
                            <w:r w:rsidR="00922B9F">
                              <w:rPr>
                                <w:color w:val="auto"/>
                                <w:sz w:val="24"/>
                              </w:rPr>
                              <w:t xml:space="preserve"> </w:t>
                            </w:r>
                            <w:r w:rsidR="00922B9F">
                              <w:rPr>
                                <w:color w:val="auto"/>
                                <w:sz w:val="24"/>
                              </w:rPr>
                              <w:br/>
                              <w:t>- 2</w:t>
                            </w:r>
                            <w:r>
                              <w:rPr>
                                <w:color w:val="auto"/>
                                <w:sz w:val="24"/>
                              </w:rPr>
                              <w:t xml:space="preserve"> </w:t>
                            </w:r>
                            <w:proofErr w:type="spellStart"/>
                            <w:r w:rsidR="00922B9F">
                              <w:rPr>
                                <w:color w:val="auto"/>
                                <w:sz w:val="24"/>
                              </w:rPr>
                              <w:t>A</w:t>
                            </w:r>
                            <w:r w:rsidRPr="00DA5BDB">
                              <w:rPr>
                                <w:color w:val="auto"/>
                                <w:sz w:val="24"/>
                              </w:rPr>
                              <w:t>udiometrician</w:t>
                            </w:r>
                            <w:r w:rsidR="00922B9F">
                              <w:rPr>
                                <w:color w:val="auto"/>
                                <w:sz w:val="24"/>
                              </w:rPr>
                              <w:t>s</w:t>
                            </w:r>
                            <w:proofErr w:type="spellEnd"/>
                            <w:r w:rsidR="00486F81">
                              <w:rPr>
                                <w:color w:val="auto"/>
                                <w:sz w:val="24"/>
                              </w:rPr>
                              <w:t xml:space="preserve"> </w:t>
                            </w:r>
                          </w:p>
                          <w:p w14:paraId="505550EE" w14:textId="68586DE7" w:rsidR="00DA5BDB" w:rsidRPr="00B037DB" w:rsidRDefault="00AA09D7" w:rsidP="00903A1A">
                            <w:pPr>
                              <w:rPr>
                                <w:color w:val="auto"/>
                                <w:sz w:val="24"/>
                              </w:rPr>
                            </w:pPr>
                            <w:r>
                              <w:rPr>
                                <w:color w:val="auto"/>
                                <w:sz w:val="24"/>
                              </w:rPr>
                              <w:t>We run clinics in Alder Hey</w:t>
                            </w:r>
                            <w:r w:rsidR="0008641B">
                              <w:rPr>
                                <w:color w:val="auto"/>
                                <w:sz w:val="24"/>
                              </w:rPr>
                              <w:t xml:space="preserve">, </w:t>
                            </w:r>
                            <w:r>
                              <w:rPr>
                                <w:color w:val="auto"/>
                                <w:sz w:val="24"/>
                              </w:rPr>
                              <w:t>Garston</w:t>
                            </w:r>
                            <w:r w:rsidR="00F200F5">
                              <w:rPr>
                                <w:color w:val="auto"/>
                                <w:sz w:val="24"/>
                              </w:rPr>
                              <w:t>, S</w:t>
                            </w:r>
                            <w:r w:rsidR="00B037DB">
                              <w:rPr>
                                <w:color w:val="auto"/>
                                <w:sz w:val="24"/>
                              </w:rPr>
                              <w:t>outhport</w:t>
                            </w:r>
                            <w:r w:rsidR="00922B9F">
                              <w:rPr>
                                <w:color w:val="auto"/>
                                <w:sz w:val="24"/>
                              </w:rPr>
                              <w:t xml:space="preserve"> and</w:t>
                            </w:r>
                            <w:r w:rsidR="00B037DB">
                              <w:rPr>
                                <w:color w:val="auto"/>
                                <w:sz w:val="24"/>
                              </w:rPr>
                              <w:t xml:space="preserve"> May Logan</w:t>
                            </w:r>
                            <w:r w:rsidR="00F200F5">
                              <w:rPr>
                                <w:color w:val="auto"/>
                                <w:sz w:val="24"/>
                              </w:rPr>
                              <w:t>.</w:t>
                            </w:r>
                          </w:p>
                          <w:p w14:paraId="3319316D" w14:textId="3EDCA594" w:rsidR="00074F95" w:rsidRPr="00074F95" w:rsidRDefault="00074F95" w:rsidP="00903A1A">
                            <w:pPr>
                              <w:rPr>
                                <w:i/>
                                <w:iCs/>
                                <w:color w:val="FF0000"/>
                                <w:sz w:val="24"/>
                              </w:rPr>
                            </w:pPr>
                            <w:r w:rsidRPr="00074F95">
                              <w:rPr>
                                <w:i/>
                                <w:iCs/>
                                <w:color w:val="FF0000"/>
                                <w:sz w:val="24"/>
                              </w:rPr>
                              <w:t xml:space="preserve">If you have hearing concerns for your </w:t>
                            </w:r>
                            <w:r w:rsidR="00DA5BDB" w:rsidRPr="00074F95">
                              <w:rPr>
                                <w:i/>
                                <w:iCs/>
                                <w:color w:val="FF0000"/>
                                <w:sz w:val="24"/>
                              </w:rPr>
                              <w:t>child,</w:t>
                            </w:r>
                            <w:r w:rsidRPr="00074F95">
                              <w:rPr>
                                <w:i/>
                                <w:iCs/>
                                <w:color w:val="FF0000"/>
                                <w:sz w:val="24"/>
                              </w:rPr>
                              <w:t xml:space="preserve"> you will need to obtain a referral into </w:t>
                            </w:r>
                            <w:r w:rsidR="005A618A">
                              <w:rPr>
                                <w:i/>
                                <w:iCs/>
                                <w:color w:val="FF0000"/>
                                <w:sz w:val="24"/>
                              </w:rPr>
                              <w:t>a</w:t>
                            </w:r>
                            <w:r w:rsidRPr="00074F95">
                              <w:rPr>
                                <w:i/>
                                <w:iCs/>
                                <w:color w:val="FF0000"/>
                                <w:sz w:val="24"/>
                              </w:rPr>
                              <w:t>udiology from your GP or</w:t>
                            </w:r>
                            <w:r w:rsidR="00DA5BDB">
                              <w:rPr>
                                <w:i/>
                                <w:iCs/>
                                <w:color w:val="FF0000"/>
                                <w:sz w:val="24"/>
                              </w:rPr>
                              <w:t xml:space="preserve"> other</w:t>
                            </w:r>
                            <w:r w:rsidRPr="00074F95">
                              <w:rPr>
                                <w:i/>
                                <w:iCs/>
                                <w:color w:val="FF0000"/>
                                <w:sz w:val="24"/>
                              </w:rPr>
                              <w:t xml:space="preserve"> </w:t>
                            </w:r>
                            <w:r w:rsidR="005A618A">
                              <w:rPr>
                                <w:i/>
                                <w:iCs/>
                                <w:color w:val="FF0000"/>
                                <w:sz w:val="24"/>
                              </w:rPr>
                              <w:t>h</w:t>
                            </w:r>
                            <w:r w:rsidRPr="00074F95">
                              <w:rPr>
                                <w:i/>
                                <w:iCs/>
                                <w:color w:val="FF0000"/>
                                <w:sz w:val="24"/>
                              </w:rPr>
                              <w:t xml:space="preserve">ealthcare </w:t>
                            </w:r>
                            <w:r w:rsidR="005A618A">
                              <w:rPr>
                                <w:i/>
                                <w:iCs/>
                                <w:color w:val="FF0000"/>
                                <w:sz w:val="24"/>
                              </w:rPr>
                              <w:t>p</w:t>
                            </w:r>
                            <w:r w:rsidRPr="00074F95">
                              <w:rPr>
                                <w:i/>
                                <w:iCs/>
                                <w:color w:val="FF0000"/>
                                <w:sz w:val="24"/>
                              </w:rPr>
                              <w:t>ractitioner.</w:t>
                            </w:r>
                          </w:p>
                          <w:p w14:paraId="0C98750D" w14:textId="4FCF1E48" w:rsidR="00074F95" w:rsidRDefault="00074F95" w:rsidP="00903A1A">
                            <w:pPr>
                              <w:rPr>
                                <w:b/>
                                <w:bCs/>
                                <w:color w:val="009DD9"/>
                                <w:sz w:val="24"/>
                              </w:rPr>
                            </w:pPr>
                          </w:p>
                          <w:p w14:paraId="57C99096" w14:textId="6ABCC1ED" w:rsidR="00074F95" w:rsidRDefault="00074F95" w:rsidP="00903A1A">
                            <w:pPr>
                              <w:rPr>
                                <w:b/>
                                <w:bCs/>
                                <w:color w:val="009DD9"/>
                                <w:sz w:val="24"/>
                              </w:rPr>
                            </w:pPr>
                          </w:p>
                          <w:p w14:paraId="66688F77" w14:textId="77777777" w:rsidR="00074F95" w:rsidRDefault="00074F95" w:rsidP="00903A1A">
                            <w:pPr>
                              <w:rPr>
                                <w:b/>
                                <w:bCs/>
                                <w:color w:val="009DD9"/>
                                <w:sz w:val="24"/>
                              </w:rPr>
                            </w:pPr>
                          </w:p>
                          <w:p w14:paraId="535DB328" w14:textId="4CAEE391" w:rsidR="00074F95" w:rsidRDefault="00074F95" w:rsidP="00903A1A">
                            <w:pPr>
                              <w:rPr>
                                <w:b/>
                                <w:bCs/>
                                <w:color w:val="009DD9"/>
                                <w:sz w:val="24"/>
                              </w:rPr>
                            </w:pPr>
                          </w:p>
                          <w:p w14:paraId="6C5D09F0" w14:textId="48533B57" w:rsidR="00074F95" w:rsidRDefault="00074F95" w:rsidP="00903A1A">
                            <w:pPr>
                              <w:rPr>
                                <w:b/>
                                <w:bCs/>
                                <w:color w:val="009DD9"/>
                                <w:sz w:val="24"/>
                              </w:rPr>
                            </w:pPr>
                          </w:p>
                          <w:p w14:paraId="3C185BE3" w14:textId="77777777" w:rsidR="00074F95" w:rsidRPr="00364AA5" w:rsidRDefault="00074F95" w:rsidP="00903A1A">
                            <w:pPr>
                              <w:rPr>
                                <w:b/>
                                <w:bCs/>
                                <w:color w:val="009DD9"/>
                                <w:sz w:val="24"/>
                              </w:rPr>
                            </w:pPr>
                          </w:p>
                        </w:txbxContent>
                      </v:textbox>
                    </v:shape>
                  </w:pict>
                </mc:Fallback>
              </mc:AlternateContent>
            </w:r>
          </w:p>
        </w:tc>
        <w:tc>
          <w:tcPr>
            <w:tcW w:w="6792" w:type="dxa"/>
          </w:tcPr>
          <w:p w14:paraId="22F09EFD" w14:textId="589A3AE4" w:rsidR="0021668F" w:rsidRPr="00A80C45" w:rsidRDefault="00A176C8" w:rsidP="00903A1A">
            <w:pPr>
              <w:pStyle w:val="Heading1"/>
              <w:tabs>
                <w:tab w:val="left" w:pos="4730"/>
              </w:tabs>
            </w:pPr>
            <w:r>
              <w:rPr>
                <w:noProof/>
              </w:rPr>
              <mc:AlternateContent>
                <mc:Choice Requires="wps">
                  <w:drawing>
                    <wp:anchor distT="0" distB="0" distL="114300" distR="114300" simplePos="0" relativeHeight="251618304" behindDoc="0" locked="0" layoutInCell="1" allowOverlap="1" wp14:anchorId="04058F5B" wp14:editId="4E060929">
                      <wp:simplePos x="0" y="0"/>
                      <wp:positionH relativeFrom="column">
                        <wp:posOffset>2338070</wp:posOffset>
                      </wp:positionH>
                      <wp:positionV relativeFrom="paragraph">
                        <wp:posOffset>38735</wp:posOffset>
                      </wp:positionV>
                      <wp:extent cx="2428875" cy="323850"/>
                      <wp:effectExtent l="9525" t="9525" r="9525" b="9525"/>
                      <wp:wrapNone/>
                      <wp:docPr id="198872233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323850"/>
                              </a:xfrm>
                              <a:prstGeom prst="rect">
                                <a:avLst/>
                              </a:prstGeom>
                              <a:solidFill>
                                <a:srgbClr val="C9C9C9"/>
                              </a:solidFill>
                              <a:ln w="9525">
                                <a:solidFill>
                                  <a:srgbClr val="C9C9C9"/>
                                </a:solidFill>
                                <a:miter lim="800000"/>
                                <a:headEnd/>
                                <a:tailEnd/>
                              </a:ln>
                            </wps:spPr>
                            <wps:txbx>
                              <w:txbxContent>
                                <w:p w14:paraId="19A43CEA" w14:textId="77777777" w:rsidR="00903A1A" w:rsidRDefault="00903A1A" w:rsidP="00903A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58F5B" id="Text Box 83" o:spid="_x0000_s1043" type="#_x0000_t202" style="position:absolute;margin-left:184.1pt;margin-top:3.05pt;width:191.25pt;height:25.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" fillcolor="#c9c9c9" strokecolor="#c9c9c9">
                      <v:textbox>
                        <w:txbxContent>
                          <w:p w14:paraId="19A43CEA" w14:textId="77777777" w:rsidR="00903A1A" w:rsidRDefault="00903A1A" w:rsidP="00903A1A"/>
                        </w:txbxContent>
                      </v:textbox>
                    </v:shape>
                  </w:pict>
                </mc:Fallback>
              </mc:AlternateContent>
            </w:r>
            <w:r w:rsidR="00903A1A">
              <w:tab/>
            </w:r>
          </w:p>
        </w:tc>
      </w:tr>
      <w:tr w:rsidR="0021668F" w:rsidRPr="00A80C45" w14:paraId="084617AC" w14:textId="77777777" w:rsidTr="0021668F">
        <w:trPr>
          <w:trHeight w:hRule="exact" w:val="850"/>
        </w:trPr>
        <w:tc>
          <w:tcPr>
            <w:tcW w:w="6419" w:type="dxa"/>
            <w:vMerge/>
          </w:tcPr>
          <w:p w14:paraId="78B75818" w14:textId="77777777" w:rsidR="0021668F" w:rsidRPr="00A80C45" w:rsidRDefault="0021668F" w:rsidP="0021668F">
            <w:pPr>
              <w:pStyle w:val="NoSpacing"/>
              <w:rPr>
                <w:rStyle w:val="PageNumber"/>
              </w:rPr>
            </w:pPr>
          </w:p>
        </w:tc>
        <w:tc>
          <w:tcPr>
            <w:tcW w:w="896" w:type="dxa"/>
            <w:vMerge/>
          </w:tcPr>
          <w:p w14:paraId="2CBB9006" w14:textId="77777777" w:rsidR="0021668F" w:rsidRPr="00A80C45" w:rsidRDefault="0021668F" w:rsidP="0021668F">
            <w:pPr>
              <w:pStyle w:val="NoSpacing"/>
            </w:pPr>
          </w:p>
        </w:tc>
        <w:tc>
          <w:tcPr>
            <w:tcW w:w="523" w:type="dxa"/>
            <w:vMerge/>
          </w:tcPr>
          <w:p w14:paraId="32910109" w14:textId="77777777" w:rsidR="0021668F" w:rsidRPr="00A80C45" w:rsidRDefault="0021668F" w:rsidP="0021668F">
            <w:pPr>
              <w:pStyle w:val="NoSpacing"/>
            </w:pPr>
          </w:p>
        </w:tc>
        <w:tc>
          <w:tcPr>
            <w:tcW w:w="6792" w:type="dxa"/>
          </w:tcPr>
          <w:p w14:paraId="7FE17B5A" w14:textId="4D96F8B0" w:rsidR="0021668F" w:rsidRPr="00A80C45" w:rsidRDefault="0021668F" w:rsidP="0021668F">
            <w:pPr>
              <w:pStyle w:val="Heading2"/>
            </w:pPr>
          </w:p>
        </w:tc>
      </w:tr>
      <w:tr w:rsidR="00903A1A" w:rsidRPr="00A80C45" w14:paraId="0D41BF96" w14:textId="77777777" w:rsidTr="0021668F">
        <w:trPr>
          <w:gridAfter w:val="1"/>
          <w:wAfter w:w="6792" w:type="dxa"/>
          <w:trHeight w:hRule="exact" w:val="1755"/>
        </w:trPr>
        <w:tc>
          <w:tcPr>
            <w:tcW w:w="6419" w:type="dxa"/>
            <w:vMerge/>
          </w:tcPr>
          <w:p w14:paraId="0406CB39" w14:textId="77777777" w:rsidR="00903A1A" w:rsidRPr="00A80C45" w:rsidRDefault="00903A1A" w:rsidP="0021668F">
            <w:pPr>
              <w:pStyle w:val="NoSpacing"/>
              <w:rPr>
                <w:rStyle w:val="PageNumber"/>
              </w:rPr>
            </w:pPr>
          </w:p>
        </w:tc>
        <w:tc>
          <w:tcPr>
            <w:tcW w:w="896" w:type="dxa"/>
            <w:vMerge/>
          </w:tcPr>
          <w:p w14:paraId="13AF03DB" w14:textId="77777777" w:rsidR="00903A1A" w:rsidRPr="00A80C45" w:rsidRDefault="00903A1A" w:rsidP="0021668F">
            <w:pPr>
              <w:pStyle w:val="NoSpacing"/>
            </w:pPr>
          </w:p>
        </w:tc>
        <w:tc>
          <w:tcPr>
            <w:tcW w:w="523" w:type="dxa"/>
            <w:vMerge/>
          </w:tcPr>
          <w:p w14:paraId="3C339A3D" w14:textId="77777777" w:rsidR="00903A1A" w:rsidRPr="00A80C45" w:rsidRDefault="00903A1A" w:rsidP="0021668F">
            <w:pPr>
              <w:pStyle w:val="NoSpacing"/>
            </w:pPr>
          </w:p>
        </w:tc>
      </w:tr>
      <w:tr w:rsidR="00903A1A" w:rsidRPr="00A80C45" w14:paraId="72727D61" w14:textId="77777777" w:rsidTr="0021668F">
        <w:trPr>
          <w:gridAfter w:val="1"/>
          <w:wAfter w:w="6792" w:type="dxa"/>
          <w:trHeight w:hRule="exact" w:val="850"/>
        </w:trPr>
        <w:tc>
          <w:tcPr>
            <w:tcW w:w="6419" w:type="dxa"/>
            <w:vMerge/>
          </w:tcPr>
          <w:p w14:paraId="2E5F916B" w14:textId="77777777" w:rsidR="00903A1A" w:rsidRPr="00A80C45" w:rsidRDefault="00903A1A" w:rsidP="0021668F">
            <w:pPr>
              <w:pStyle w:val="NoSpacing"/>
              <w:rPr>
                <w:rStyle w:val="PageNumber"/>
              </w:rPr>
            </w:pPr>
          </w:p>
        </w:tc>
        <w:tc>
          <w:tcPr>
            <w:tcW w:w="896" w:type="dxa"/>
            <w:vMerge/>
          </w:tcPr>
          <w:p w14:paraId="235A8AFE" w14:textId="77777777" w:rsidR="00903A1A" w:rsidRPr="00A80C45" w:rsidRDefault="00903A1A" w:rsidP="0021668F">
            <w:pPr>
              <w:pStyle w:val="NoSpacing"/>
            </w:pPr>
          </w:p>
        </w:tc>
        <w:tc>
          <w:tcPr>
            <w:tcW w:w="523" w:type="dxa"/>
            <w:vMerge/>
          </w:tcPr>
          <w:p w14:paraId="6392F2EF" w14:textId="77777777" w:rsidR="00903A1A" w:rsidRPr="00A80C45" w:rsidRDefault="00903A1A" w:rsidP="0021668F">
            <w:pPr>
              <w:pStyle w:val="NoSpacing"/>
            </w:pPr>
          </w:p>
        </w:tc>
      </w:tr>
      <w:tr w:rsidR="00903A1A" w:rsidRPr="00A80C45" w14:paraId="1B9F171A" w14:textId="77777777" w:rsidTr="0021668F">
        <w:trPr>
          <w:gridAfter w:val="1"/>
          <w:wAfter w:w="6792" w:type="dxa"/>
          <w:trHeight w:hRule="exact" w:val="1764"/>
        </w:trPr>
        <w:tc>
          <w:tcPr>
            <w:tcW w:w="6419" w:type="dxa"/>
            <w:vMerge/>
          </w:tcPr>
          <w:p w14:paraId="2D40DC0A" w14:textId="77777777" w:rsidR="00903A1A" w:rsidRPr="00A80C45" w:rsidRDefault="00903A1A" w:rsidP="0021668F">
            <w:pPr>
              <w:pStyle w:val="NoSpacing"/>
              <w:rPr>
                <w:rStyle w:val="PageNumber"/>
              </w:rPr>
            </w:pPr>
          </w:p>
        </w:tc>
        <w:tc>
          <w:tcPr>
            <w:tcW w:w="896" w:type="dxa"/>
            <w:vMerge/>
          </w:tcPr>
          <w:p w14:paraId="2C463165" w14:textId="77777777" w:rsidR="00903A1A" w:rsidRPr="00A80C45" w:rsidRDefault="00903A1A" w:rsidP="0021668F">
            <w:pPr>
              <w:pStyle w:val="NoSpacing"/>
            </w:pPr>
          </w:p>
        </w:tc>
        <w:tc>
          <w:tcPr>
            <w:tcW w:w="523" w:type="dxa"/>
            <w:vMerge/>
          </w:tcPr>
          <w:p w14:paraId="1BE1A74A" w14:textId="77777777" w:rsidR="00903A1A" w:rsidRPr="00A80C45" w:rsidRDefault="00903A1A" w:rsidP="0021668F">
            <w:pPr>
              <w:pStyle w:val="NoSpacing"/>
            </w:pPr>
          </w:p>
        </w:tc>
      </w:tr>
      <w:tr w:rsidR="00903A1A" w:rsidRPr="00A80C45" w14:paraId="6E7E76D1" w14:textId="77777777" w:rsidTr="0021668F">
        <w:trPr>
          <w:gridAfter w:val="1"/>
          <w:wAfter w:w="6792" w:type="dxa"/>
          <w:trHeight w:hRule="exact" w:val="850"/>
        </w:trPr>
        <w:tc>
          <w:tcPr>
            <w:tcW w:w="6419" w:type="dxa"/>
            <w:vMerge/>
          </w:tcPr>
          <w:p w14:paraId="4145F7AB" w14:textId="77777777" w:rsidR="00903A1A" w:rsidRPr="00A80C45" w:rsidRDefault="00903A1A" w:rsidP="0021668F">
            <w:pPr>
              <w:pStyle w:val="NoSpacing"/>
              <w:rPr>
                <w:rStyle w:val="PageNumber"/>
              </w:rPr>
            </w:pPr>
          </w:p>
        </w:tc>
        <w:tc>
          <w:tcPr>
            <w:tcW w:w="896" w:type="dxa"/>
            <w:vMerge/>
          </w:tcPr>
          <w:p w14:paraId="343B2FF1" w14:textId="77777777" w:rsidR="00903A1A" w:rsidRPr="00A80C45" w:rsidRDefault="00903A1A" w:rsidP="0021668F">
            <w:pPr>
              <w:pStyle w:val="NoSpacing"/>
            </w:pPr>
          </w:p>
        </w:tc>
        <w:tc>
          <w:tcPr>
            <w:tcW w:w="523" w:type="dxa"/>
            <w:vMerge/>
          </w:tcPr>
          <w:p w14:paraId="5DAAFBB4" w14:textId="77777777" w:rsidR="00903A1A" w:rsidRPr="00A80C45" w:rsidRDefault="00903A1A" w:rsidP="0021668F">
            <w:pPr>
              <w:pStyle w:val="NoSpacing"/>
            </w:pPr>
          </w:p>
        </w:tc>
      </w:tr>
      <w:tr w:rsidR="00903A1A" w:rsidRPr="00A80C45" w14:paraId="05D13A54" w14:textId="77777777" w:rsidTr="0021668F">
        <w:trPr>
          <w:gridAfter w:val="1"/>
          <w:wAfter w:w="6792" w:type="dxa"/>
          <w:trHeight w:hRule="exact" w:val="1728"/>
        </w:trPr>
        <w:tc>
          <w:tcPr>
            <w:tcW w:w="6419" w:type="dxa"/>
            <w:vMerge/>
          </w:tcPr>
          <w:p w14:paraId="04A127D1" w14:textId="77777777" w:rsidR="00903A1A" w:rsidRPr="00A80C45" w:rsidRDefault="00903A1A" w:rsidP="0021668F">
            <w:pPr>
              <w:pStyle w:val="NoSpacing"/>
              <w:rPr>
                <w:rStyle w:val="PageNumber"/>
              </w:rPr>
            </w:pPr>
          </w:p>
        </w:tc>
        <w:tc>
          <w:tcPr>
            <w:tcW w:w="896" w:type="dxa"/>
            <w:vMerge/>
          </w:tcPr>
          <w:p w14:paraId="35812204" w14:textId="77777777" w:rsidR="00903A1A" w:rsidRPr="00A80C45" w:rsidRDefault="00903A1A" w:rsidP="0021668F">
            <w:pPr>
              <w:pStyle w:val="NoSpacing"/>
            </w:pPr>
          </w:p>
        </w:tc>
        <w:tc>
          <w:tcPr>
            <w:tcW w:w="523" w:type="dxa"/>
            <w:vMerge/>
          </w:tcPr>
          <w:p w14:paraId="3602C9EC" w14:textId="77777777" w:rsidR="00903A1A" w:rsidRPr="00A80C45" w:rsidRDefault="00903A1A" w:rsidP="0021668F">
            <w:pPr>
              <w:pStyle w:val="NoSpacing"/>
            </w:pPr>
          </w:p>
        </w:tc>
      </w:tr>
      <w:bookmarkEnd w:id="1"/>
      <w:tr w:rsidR="0021668F" w:rsidRPr="00A80C45" w14:paraId="67373FE8" w14:textId="77777777" w:rsidTr="0021668F">
        <w:tc>
          <w:tcPr>
            <w:tcW w:w="6419" w:type="dxa"/>
            <w:vAlign w:val="bottom"/>
          </w:tcPr>
          <w:p w14:paraId="46B754A6" w14:textId="0ED89B1E" w:rsidR="0021668F" w:rsidRPr="00A80C45" w:rsidRDefault="0021668F" w:rsidP="0021668F">
            <w:pPr>
              <w:pStyle w:val="NoSpacing"/>
              <w:rPr>
                <w:rStyle w:val="PageNumber"/>
              </w:rPr>
            </w:pPr>
          </w:p>
        </w:tc>
        <w:tc>
          <w:tcPr>
            <w:tcW w:w="896" w:type="dxa"/>
          </w:tcPr>
          <w:p w14:paraId="02373DA0" w14:textId="77777777" w:rsidR="0021668F" w:rsidRPr="00A80C45" w:rsidRDefault="0021668F" w:rsidP="0021668F">
            <w:pPr>
              <w:pStyle w:val="NoSpacing"/>
              <w:rPr>
                <w:rStyle w:val="PageNumber"/>
              </w:rPr>
            </w:pPr>
          </w:p>
        </w:tc>
        <w:tc>
          <w:tcPr>
            <w:tcW w:w="523" w:type="dxa"/>
          </w:tcPr>
          <w:p w14:paraId="1C43C405" w14:textId="77777777" w:rsidR="0021668F" w:rsidRPr="00A80C45" w:rsidRDefault="0021668F" w:rsidP="0021668F">
            <w:pPr>
              <w:pStyle w:val="NoSpacing"/>
              <w:rPr>
                <w:rStyle w:val="PageNumber"/>
              </w:rPr>
            </w:pPr>
          </w:p>
        </w:tc>
        <w:tc>
          <w:tcPr>
            <w:tcW w:w="6792" w:type="dxa"/>
            <w:vAlign w:val="bottom"/>
          </w:tcPr>
          <w:p w14:paraId="6EC3C3B1" w14:textId="77777777" w:rsidR="0021668F" w:rsidRPr="00A80C45" w:rsidRDefault="0021668F" w:rsidP="0021668F">
            <w:pPr>
              <w:pStyle w:val="NoSpacing"/>
              <w:jc w:val="right"/>
              <w:rPr>
                <w:rStyle w:val="PageNumber"/>
              </w:rPr>
            </w:pPr>
            <w:r w:rsidRPr="00A80C45">
              <w:rPr>
                <w:rStyle w:val="PageNumber"/>
              </w:rPr>
              <w:t>1</w:t>
            </w:r>
          </w:p>
        </w:tc>
      </w:tr>
    </w:tbl>
    <w:p w14:paraId="5CFD685F" w14:textId="419FD774" w:rsidR="00D70C12" w:rsidRDefault="00CE299A" w:rsidP="00A04BFF">
      <w:pPr>
        <w:tabs>
          <w:tab w:val="left" w:pos="8740"/>
        </w:tabs>
      </w:pPr>
      <w:r>
        <w:rPr>
          <w:b/>
          <w:bCs/>
          <w:noProof/>
          <w:color w:val="009DD9"/>
          <w:sz w:val="48"/>
          <w:szCs w:val="48"/>
        </w:rPr>
        <w:lastRenderedPageBreak/>
        <mc:AlternateContent>
          <mc:Choice Requires="wps">
            <w:drawing>
              <wp:anchor distT="0" distB="0" distL="114300" distR="114300" simplePos="0" relativeHeight="251661312" behindDoc="0" locked="0" layoutInCell="1" allowOverlap="1" wp14:anchorId="40162EB2" wp14:editId="62702A72">
                <wp:simplePos x="0" y="0"/>
                <wp:positionH relativeFrom="column">
                  <wp:posOffset>5130393</wp:posOffset>
                </wp:positionH>
                <wp:positionV relativeFrom="paragraph">
                  <wp:posOffset>-274955</wp:posOffset>
                </wp:positionV>
                <wp:extent cx="3540760" cy="828675"/>
                <wp:effectExtent l="2540" t="0" r="0" b="635"/>
                <wp:wrapNone/>
                <wp:docPr id="30478030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760" cy="82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59BC1" w14:textId="1BF4A4A0" w:rsidR="008A1076" w:rsidRPr="0021668F" w:rsidRDefault="008A1076" w:rsidP="008A1076">
                            <w:pPr>
                              <w:pStyle w:val="Heading1"/>
                              <w:rPr>
                                <w:u w:val="single"/>
                              </w:rPr>
                            </w:pPr>
                            <w:r>
                              <w:rPr>
                                <w:u w:val="single"/>
                              </w:rPr>
                              <w:t>C</w:t>
                            </w:r>
                            <w:r w:rsidRPr="00A969D0">
                              <w:rPr>
                                <w:u w:val="single"/>
                              </w:rPr>
                              <w:t>om</w:t>
                            </w:r>
                            <w:r>
                              <w:rPr>
                                <w:u w:val="single"/>
                              </w:rPr>
                              <w:t>munication skills</w:t>
                            </w:r>
                          </w:p>
                          <w:p w14:paraId="3384F02A" w14:textId="77777777" w:rsidR="008A1076" w:rsidRDefault="008A1076" w:rsidP="008A107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62EB2" id="Text Box 146" o:spid="_x0000_s1044" type="#_x0000_t202" style="position:absolute;margin-left:403.95pt;margin-top:-21.65pt;width:278.8pt;height:6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" filled="f" stroked="f">
                <v:textbox>
                  <w:txbxContent>
                    <w:p w14:paraId="11959BC1" w14:textId="1BF4A4A0" w:rsidR="008A1076" w:rsidRPr="0021668F" w:rsidRDefault="008A1076" w:rsidP="008A1076">
                      <w:pPr>
                        <w:pStyle w:val="Heading1"/>
                        <w:rPr>
                          <w:u w:val="single"/>
                        </w:rPr>
                      </w:pPr>
                      <w:r>
                        <w:rPr>
                          <w:u w:val="single"/>
                        </w:rPr>
                        <w:t>C</w:t>
                      </w:r>
                      <w:r w:rsidRPr="00A969D0">
                        <w:rPr>
                          <w:u w:val="single"/>
                        </w:rPr>
                        <w:t>om</w:t>
                      </w:r>
                      <w:r>
                        <w:rPr>
                          <w:u w:val="single"/>
                        </w:rPr>
                        <w:t>munication skills</w:t>
                      </w:r>
                    </w:p>
                    <w:p w14:paraId="3384F02A" w14:textId="77777777" w:rsidR="008A1076" w:rsidRDefault="008A1076" w:rsidP="008A1076"/>
                  </w:txbxContent>
                </v:textbox>
              </v:shape>
            </w:pict>
          </mc:Fallback>
        </mc:AlternateContent>
      </w:r>
      <w:r w:rsidR="00A176C8">
        <w:rPr>
          <w:b/>
          <w:bCs/>
          <w:noProof/>
          <w:color w:val="009DD9"/>
          <w:sz w:val="48"/>
          <w:szCs w:val="48"/>
        </w:rPr>
        <w:drawing>
          <wp:anchor distT="0" distB="0" distL="114300" distR="114300" simplePos="0" relativeHeight="251705344" behindDoc="1" locked="0" layoutInCell="1" allowOverlap="1" wp14:anchorId="1E518670" wp14:editId="7C9BF4B6">
            <wp:simplePos x="0" y="0"/>
            <wp:positionH relativeFrom="column">
              <wp:posOffset>8389620</wp:posOffset>
            </wp:positionH>
            <wp:positionV relativeFrom="paragraph">
              <wp:posOffset>-874395</wp:posOffset>
            </wp:positionV>
            <wp:extent cx="1048385" cy="609600"/>
            <wp:effectExtent l="0" t="0" r="0" b="0"/>
            <wp:wrapNone/>
            <wp:docPr id="190" name="Picture 464" descr="PIL Clinical Procedure no General Anaesthetic or Sedation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PIL Clinical Procedure no General Anaesthetic or Sedation Templa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48385" cy="609600"/>
                    </a:xfrm>
                    <a:prstGeom prst="rect">
                      <a:avLst/>
                    </a:prstGeom>
                    <a:noFill/>
                  </pic:spPr>
                </pic:pic>
              </a:graphicData>
            </a:graphic>
            <wp14:sizeRelH relativeFrom="page">
              <wp14:pctWidth>0</wp14:pctWidth>
            </wp14:sizeRelH>
            <wp14:sizeRelV relativeFrom="page">
              <wp14:pctHeight>0</wp14:pctHeight>
            </wp14:sizeRelV>
          </wp:anchor>
        </w:drawing>
      </w:r>
      <w:r w:rsidR="00A176C8">
        <w:rPr>
          <w:b/>
          <w:bCs/>
          <w:noProof/>
          <w:color w:val="009DD9"/>
          <w:sz w:val="48"/>
          <w:szCs w:val="48"/>
        </w:rPr>
        <w:drawing>
          <wp:anchor distT="0" distB="0" distL="114300" distR="114300" simplePos="0" relativeHeight="251631616" behindDoc="0" locked="0" layoutInCell="1" allowOverlap="1" wp14:anchorId="3A7D8CF8" wp14:editId="6715EEC7">
            <wp:simplePos x="0" y="0"/>
            <wp:positionH relativeFrom="column">
              <wp:posOffset>2194560</wp:posOffset>
            </wp:positionH>
            <wp:positionV relativeFrom="paragraph">
              <wp:posOffset>107950</wp:posOffset>
            </wp:positionV>
            <wp:extent cx="590550" cy="582295"/>
            <wp:effectExtent l="0" t="0" r="0" b="0"/>
            <wp:wrapNone/>
            <wp:docPr id="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0550" cy="582295"/>
                    </a:xfrm>
                    <a:prstGeom prst="rect">
                      <a:avLst/>
                    </a:prstGeom>
                    <a:noFill/>
                  </pic:spPr>
                </pic:pic>
              </a:graphicData>
            </a:graphic>
            <wp14:sizeRelH relativeFrom="page">
              <wp14:pctWidth>0</wp14:pctWidth>
            </wp14:sizeRelH>
            <wp14:sizeRelV relativeFrom="page">
              <wp14:pctHeight>0</wp14:pctHeight>
            </wp14:sizeRelV>
          </wp:anchor>
        </w:drawing>
      </w:r>
      <w:r w:rsidR="00A176C8">
        <w:rPr>
          <w:b/>
          <w:bCs/>
          <w:noProof/>
          <w:color w:val="009DD9"/>
          <w:sz w:val="48"/>
          <w:szCs w:val="48"/>
        </w:rPr>
        <mc:AlternateContent>
          <mc:Choice Requires="wps">
            <w:drawing>
              <wp:anchor distT="0" distB="0" distL="114300" distR="114300" simplePos="0" relativeHeight="251622400" behindDoc="0" locked="0" layoutInCell="1" allowOverlap="1" wp14:anchorId="40162EB2" wp14:editId="333A12D9">
                <wp:simplePos x="0" y="0"/>
                <wp:positionH relativeFrom="column">
                  <wp:posOffset>-264160</wp:posOffset>
                </wp:positionH>
                <wp:positionV relativeFrom="paragraph">
                  <wp:posOffset>12065</wp:posOffset>
                </wp:positionV>
                <wp:extent cx="2884170" cy="636905"/>
                <wp:effectExtent l="2540" t="635" r="0" b="635"/>
                <wp:wrapNone/>
                <wp:docPr id="51213283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70" cy="63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333D4" w14:textId="1FFA46C1" w:rsidR="00903A1A" w:rsidRPr="0021668F" w:rsidRDefault="00903A1A" w:rsidP="00903A1A">
                            <w:pPr>
                              <w:pStyle w:val="Heading1"/>
                              <w:rPr>
                                <w:u w:val="single"/>
                              </w:rPr>
                            </w:pPr>
                            <w:r w:rsidRPr="0021668F">
                              <w:rPr>
                                <w:u w:val="single"/>
                              </w:rPr>
                              <w:t xml:space="preserve">Our </w:t>
                            </w:r>
                            <w:r w:rsidR="009422A7">
                              <w:rPr>
                                <w:u w:val="single"/>
                              </w:rPr>
                              <w:t>s</w:t>
                            </w:r>
                            <w:r w:rsidRPr="0021668F">
                              <w:rPr>
                                <w:u w:val="single"/>
                              </w:rPr>
                              <w:t>ervices</w:t>
                            </w:r>
                          </w:p>
                          <w:p w14:paraId="2E0A3BC1" w14:textId="77777777" w:rsidR="00903A1A" w:rsidRDefault="00903A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62EB2" id="Text Box 89" o:spid="_x0000_s1045" type="#_x0000_t202" style="position:absolute;margin-left:-20.8pt;margin-top:.95pt;width:227.1pt;height:50.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" filled="f" stroked="f">
                <v:textbox>
                  <w:txbxContent>
                    <w:p w14:paraId="59A333D4" w14:textId="1FFA46C1" w:rsidR="00903A1A" w:rsidRPr="0021668F" w:rsidRDefault="00903A1A" w:rsidP="00903A1A">
                      <w:pPr>
                        <w:pStyle w:val="Heading1"/>
                        <w:rPr>
                          <w:u w:val="single"/>
                        </w:rPr>
                      </w:pPr>
                      <w:r w:rsidRPr="0021668F">
                        <w:rPr>
                          <w:u w:val="single"/>
                        </w:rPr>
                        <w:t xml:space="preserve">Our </w:t>
                      </w:r>
                      <w:r w:rsidR="009422A7">
                        <w:rPr>
                          <w:u w:val="single"/>
                        </w:rPr>
                        <w:t>s</w:t>
                      </w:r>
                      <w:r w:rsidRPr="0021668F">
                        <w:rPr>
                          <w:u w:val="single"/>
                        </w:rPr>
                        <w:t>ervices</w:t>
                      </w:r>
                    </w:p>
                    <w:p w14:paraId="2E0A3BC1" w14:textId="77777777" w:rsidR="00903A1A" w:rsidRDefault="00903A1A"/>
                  </w:txbxContent>
                </v:textbox>
              </v:shape>
            </w:pict>
          </mc:Fallback>
        </mc:AlternateContent>
      </w:r>
      <w:r w:rsidR="00A04BFF">
        <w:tab/>
      </w:r>
    </w:p>
    <w:p w14:paraId="18150EA7" w14:textId="0A68728E" w:rsidR="00903A1A" w:rsidRDefault="00A176C8" w:rsidP="00903A1A">
      <w:pPr>
        <w:spacing w:after="0"/>
        <w:rPr>
          <w:b/>
          <w:bCs/>
          <w:color w:val="009DD9"/>
          <w:sz w:val="48"/>
          <w:szCs w:val="48"/>
        </w:rPr>
      </w:pPr>
      <w:r>
        <w:rPr>
          <w:b/>
          <w:bCs/>
          <w:noProof/>
          <w:color w:val="009DD9"/>
          <w:sz w:val="48"/>
          <w:szCs w:val="48"/>
        </w:rPr>
        <mc:AlternateContent>
          <mc:Choice Requires="wps">
            <w:drawing>
              <wp:anchor distT="0" distB="0" distL="114300" distR="114300" simplePos="0" relativeHeight="251667456" behindDoc="0" locked="0" layoutInCell="1" allowOverlap="1" wp14:anchorId="31B6FBD1" wp14:editId="44C9BD1A">
                <wp:simplePos x="0" y="0"/>
                <wp:positionH relativeFrom="column">
                  <wp:posOffset>5086350</wp:posOffset>
                </wp:positionH>
                <wp:positionV relativeFrom="paragraph">
                  <wp:posOffset>182245</wp:posOffset>
                </wp:positionV>
                <wp:extent cx="3686175" cy="944245"/>
                <wp:effectExtent l="0" t="0" r="0" b="0"/>
                <wp:wrapNone/>
                <wp:docPr id="139280725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944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74197" w14:textId="41B296E9" w:rsidR="00C40963" w:rsidRPr="00C40963" w:rsidRDefault="00C40963">
                            <w:pPr>
                              <w:rPr>
                                <w:sz w:val="24"/>
                                <w:szCs w:val="24"/>
                              </w:rPr>
                            </w:pPr>
                            <w:r w:rsidRPr="00C40963">
                              <w:rPr>
                                <w:sz w:val="24"/>
                                <w:szCs w:val="24"/>
                              </w:rPr>
                              <w:t>Good communication and listening skills are important for everyone even with normal hearing but extra important for those with a hearing impairment</w:t>
                            </w:r>
                            <w:r w:rsidR="009D43A0">
                              <w:rPr>
                                <w:sz w:val="24"/>
                                <w:szCs w:val="24"/>
                              </w:rPr>
                              <w:t>. Here are some tips.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6FBD1" id="Text Box 154" o:spid="_x0000_s1046" type="#_x0000_t202" style="position:absolute;margin-left:400.5pt;margin-top:14.35pt;width:290.25pt;height:74.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" filled="f" stroked="f">
                <v:textbox>
                  <w:txbxContent>
                    <w:p w14:paraId="53E74197" w14:textId="41B296E9" w:rsidR="00C40963" w:rsidRPr="00C40963" w:rsidRDefault="00C40963">
                      <w:pPr>
                        <w:rPr>
                          <w:sz w:val="24"/>
                          <w:szCs w:val="24"/>
                        </w:rPr>
                      </w:pPr>
                      <w:r w:rsidRPr="00C40963">
                        <w:rPr>
                          <w:sz w:val="24"/>
                          <w:szCs w:val="24"/>
                        </w:rPr>
                        <w:t>Good communication and listening skills are important for everyone even with normal hearing but extra important for those with a hearing impairment</w:t>
                      </w:r>
                      <w:r w:rsidR="009D43A0">
                        <w:rPr>
                          <w:sz w:val="24"/>
                          <w:szCs w:val="24"/>
                        </w:rPr>
                        <w:t>. Here are some tips.</w:t>
                      </w:r>
                    </w:p>
                  </w:txbxContent>
                </v:textbox>
              </v:shape>
            </w:pict>
          </mc:Fallback>
        </mc:AlternateContent>
      </w:r>
      <w:r>
        <w:rPr>
          <w:b/>
          <w:bCs/>
          <w:noProof/>
          <w:color w:val="009DD9"/>
          <w:sz w:val="48"/>
          <w:szCs w:val="48"/>
        </w:rPr>
        <w:drawing>
          <wp:anchor distT="0" distB="0" distL="114300" distR="114300" simplePos="0" relativeHeight="251612160" behindDoc="0" locked="0" layoutInCell="1" allowOverlap="1" wp14:anchorId="62DCB6A9" wp14:editId="08B621F1">
            <wp:simplePos x="0" y="0"/>
            <wp:positionH relativeFrom="column">
              <wp:posOffset>19659600</wp:posOffset>
            </wp:positionH>
            <wp:positionV relativeFrom="paragraph">
              <wp:posOffset>7677150</wp:posOffset>
            </wp:positionV>
            <wp:extent cx="20115530" cy="11315065"/>
            <wp:effectExtent l="0" t="0" r="0" b="0"/>
            <wp:wrapNone/>
            <wp:docPr id="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15530" cy="11315065"/>
                    </a:xfrm>
                    <a:prstGeom prst="rect">
                      <a:avLst/>
                    </a:prstGeom>
                    <a:noFill/>
                  </pic:spPr>
                </pic:pic>
              </a:graphicData>
            </a:graphic>
            <wp14:sizeRelH relativeFrom="page">
              <wp14:pctWidth>0</wp14:pctWidth>
            </wp14:sizeRelH>
            <wp14:sizeRelV relativeFrom="page">
              <wp14:pctHeight>0</wp14:pctHeight>
            </wp14:sizeRelV>
          </wp:anchor>
        </w:drawing>
      </w:r>
      <w:r w:rsidR="00792A52" w:rsidRPr="00792A52">
        <w:rPr>
          <w:b/>
          <w:bCs/>
          <w:color w:val="009DD9"/>
          <w:sz w:val="48"/>
          <w:szCs w:val="48"/>
        </w:rPr>
        <w:t xml:space="preserve"> </w:t>
      </w:r>
      <w:bookmarkStart w:id="2" w:name="_Hlk103171593"/>
    </w:p>
    <w:p w14:paraId="55C13684" w14:textId="6C720FC4" w:rsidR="00B8450B" w:rsidRPr="00903A1A" w:rsidRDefault="00A176C8" w:rsidP="00903A1A">
      <w:pPr>
        <w:spacing w:after="0"/>
        <w:rPr>
          <w:b/>
          <w:bCs/>
          <w:color w:val="009DD9"/>
          <w:sz w:val="48"/>
          <w:szCs w:val="48"/>
        </w:rPr>
      </w:pPr>
      <w:r>
        <w:rPr>
          <w:noProof/>
        </w:rPr>
        <w:drawing>
          <wp:anchor distT="0" distB="0" distL="114300" distR="114300" simplePos="0" relativeHeight="251684864" behindDoc="0" locked="0" layoutInCell="1" allowOverlap="1" wp14:anchorId="0C95DB5A" wp14:editId="22FA03D7">
            <wp:simplePos x="0" y="0"/>
            <wp:positionH relativeFrom="column">
              <wp:posOffset>8724900</wp:posOffset>
            </wp:positionH>
            <wp:positionV relativeFrom="paragraph">
              <wp:posOffset>9525</wp:posOffset>
            </wp:positionV>
            <wp:extent cx="419100" cy="553085"/>
            <wp:effectExtent l="0" t="0" r="0" b="0"/>
            <wp:wrapNone/>
            <wp:docPr id="1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100" cy="553085"/>
                    </a:xfrm>
                    <a:prstGeom prst="rect">
                      <a:avLst/>
                    </a:prstGeom>
                    <a:noFill/>
                  </pic:spPr>
                </pic:pic>
              </a:graphicData>
            </a:graphic>
            <wp14:sizeRelH relativeFrom="page">
              <wp14:pctWidth>0</wp14:pctWidth>
            </wp14:sizeRelH>
            <wp14:sizeRelV relativeFrom="page">
              <wp14:pctHeight>0</wp14:pctHeight>
            </wp14:sizeRelV>
          </wp:anchor>
        </w:drawing>
      </w:r>
      <w:r>
        <w:rPr>
          <w:b/>
          <w:bCs/>
          <w:noProof/>
          <w:color w:val="17406D"/>
          <w:sz w:val="28"/>
          <w:szCs w:val="28"/>
        </w:rPr>
        <mc:AlternateContent>
          <mc:Choice Requires="wps">
            <w:drawing>
              <wp:anchor distT="0" distB="0" distL="114300" distR="114300" simplePos="0" relativeHeight="251623424" behindDoc="0" locked="0" layoutInCell="1" allowOverlap="1" wp14:anchorId="6921518C" wp14:editId="1686C546">
                <wp:simplePos x="0" y="0"/>
                <wp:positionH relativeFrom="column">
                  <wp:posOffset>-345440</wp:posOffset>
                </wp:positionH>
                <wp:positionV relativeFrom="paragraph">
                  <wp:posOffset>123825</wp:posOffset>
                </wp:positionV>
                <wp:extent cx="3959860" cy="309880"/>
                <wp:effectExtent l="0" t="0" r="0" b="4445"/>
                <wp:wrapNone/>
                <wp:docPr id="155301475"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9860" cy="309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42546E" w14:textId="3E18C9C3" w:rsidR="00903A1A" w:rsidRPr="00C81C25" w:rsidRDefault="00903A1A">
                            <w:pPr>
                              <w:rPr>
                                <w:b/>
                                <w:bCs/>
                                <w:color w:val="17406D"/>
                                <w:sz w:val="28"/>
                                <w:szCs w:val="28"/>
                              </w:rPr>
                            </w:pPr>
                            <w:r w:rsidRPr="00C81C25">
                              <w:rPr>
                                <w:b/>
                                <w:bCs/>
                                <w:color w:val="17406D"/>
                                <w:sz w:val="28"/>
                                <w:szCs w:val="28"/>
                              </w:rPr>
                              <w:t xml:space="preserve">Hearing </w:t>
                            </w:r>
                            <w:r w:rsidR="00E00617">
                              <w:rPr>
                                <w:b/>
                                <w:bCs/>
                                <w:color w:val="17406D"/>
                                <w:sz w:val="28"/>
                                <w:szCs w:val="28"/>
                              </w:rPr>
                              <w:t>a</w:t>
                            </w:r>
                            <w:r w:rsidRPr="00C81C25">
                              <w:rPr>
                                <w:b/>
                                <w:bCs/>
                                <w:color w:val="17406D"/>
                                <w:sz w:val="28"/>
                                <w:szCs w:val="28"/>
                              </w:rPr>
                              <w:t>ssessments for children ages 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1518C" id="Text Box 90" o:spid="_x0000_s1047" type="#_x0000_t202" style="position:absolute;margin-left:-27.2pt;margin-top:9.75pt;width:311.8pt;height:24.4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" stroked="f">
                <v:textbox>
                  <w:txbxContent>
                    <w:p w14:paraId="3E42546E" w14:textId="3E18C9C3" w:rsidR="00903A1A" w:rsidRPr="00C81C25" w:rsidRDefault="00903A1A">
                      <w:pPr>
                        <w:rPr>
                          <w:b/>
                          <w:bCs/>
                          <w:color w:val="17406D"/>
                          <w:sz w:val="28"/>
                          <w:szCs w:val="28"/>
                        </w:rPr>
                      </w:pPr>
                      <w:r w:rsidRPr="00C81C25">
                        <w:rPr>
                          <w:b/>
                          <w:bCs/>
                          <w:color w:val="17406D"/>
                          <w:sz w:val="28"/>
                          <w:szCs w:val="28"/>
                        </w:rPr>
                        <w:t xml:space="preserve">Hearing </w:t>
                      </w:r>
                      <w:r w:rsidR="00E00617">
                        <w:rPr>
                          <w:b/>
                          <w:bCs/>
                          <w:color w:val="17406D"/>
                          <w:sz w:val="28"/>
                          <w:szCs w:val="28"/>
                        </w:rPr>
                        <w:t>a</w:t>
                      </w:r>
                      <w:r w:rsidRPr="00C81C25">
                        <w:rPr>
                          <w:b/>
                          <w:bCs/>
                          <w:color w:val="17406D"/>
                          <w:sz w:val="28"/>
                          <w:szCs w:val="28"/>
                        </w:rPr>
                        <w:t>ssessments for children ages 0-18</w:t>
                      </w:r>
                    </w:p>
                  </w:txbxContent>
                </v:textbox>
              </v:shape>
            </w:pict>
          </mc:Fallback>
        </mc:AlternateContent>
      </w:r>
      <w:bookmarkStart w:id="3" w:name="_Hlk106183891"/>
    </w:p>
    <w:bookmarkEnd w:id="3"/>
    <w:p w14:paraId="6C0143D2" w14:textId="15AD7B61" w:rsidR="00B8450B" w:rsidRPr="00B8450B" w:rsidRDefault="00A176C8" w:rsidP="00B8450B">
      <w:pPr>
        <w:keepNext/>
        <w:keepLines/>
        <w:spacing w:before="480" w:after="120" w:line="240" w:lineRule="auto"/>
        <w:contextualSpacing/>
        <w:outlineLvl w:val="1"/>
        <w:rPr>
          <w:b/>
          <w:bCs/>
          <w:color w:val="17406D"/>
          <w:sz w:val="28"/>
          <w:szCs w:val="28"/>
        </w:rPr>
      </w:pPr>
      <w:r>
        <w:rPr>
          <w:noProof/>
        </w:rPr>
        <w:drawing>
          <wp:anchor distT="0" distB="0" distL="114300" distR="114300" simplePos="0" relativeHeight="251624448" behindDoc="0" locked="0" layoutInCell="1" allowOverlap="1" wp14:anchorId="75E2B1DA" wp14:editId="332E638A">
            <wp:simplePos x="0" y="0"/>
            <wp:positionH relativeFrom="column">
              <wp:posOffset>-186690</wp:posOffset>
            </wp:positionH>
            <wp:positionV relativeFrom="paragraph">
              <wp:posOffset>104140</wp:posOffset>
            </wp:positionV>
            <wp:extent cx="1341755" cy="1341755"/>
            <wp:effectExtent l="0" t="0" r="0" b="0"/>
            <wp:wrapNone/>
            <wp:docPr id="9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41755" cy="1341755"/>
                    </a:xfrm>
                    <a:prstGeom prst="rect">
                      <a:avLst/>
                    </a:prstGeom>
                    <a:noFill/>
                  </pic:spPr>
                </pic:pic>
              </a:graphicData>
            </a:graphic>
            <wp14:sizeRelH relativeFrom="page">
              <wp14:pctWidth>0</wp14:pctWidth>
            </wp14:sizeRelH>
            <wp14:sizeRelV relativeFrom="page">
              <wp14:pctHeight>0</wp14:pctHeight>
            </wp14:sizeRelV>
          </wp:anchor>
        </w:drawing>
      </w:r>
    </w:p>
    <w:p w14:paraId="076FD377" w14:textId="033DC297" w:rsidR="00B8450B" w:rsidRDefault="00A176C8" w:rsidP="009D4ADE">
      <w:pPr>
        <w:tabs>
          <w:tab w:val="left" w:pos="11325"/>
        </w:tabs>
      </w:pPr>
      <w:r>
        <w:rPr>
          <w:noProof/>
        </w:rPr>
        <mc:AlternateContent>
          <mc:Choice Requires="wps">
            <w:drawing>
              <wp:anchor distT="0" distB="0" distL="114300" distR="114300" simplePos="0" relativeHeight="251676672" behindDoc="0" locked="0" layoutInCell="1" allowOverlap="1" wp14:anchorId="2F47817D" wp14:editId="0B84DDCD">
                <wp:simplePos x="0" y="0"/>
                <wp:positionH relativeFrom="column">
                  <wp:posOffset>5810250</wp:posOffset>
                </wp:positionH>
                <wp:positionV relativeFrom="paragraph">
                  <wp:posOffset>215265</wp:posOffset>
                </wp:positionV>
                <wp:extent cx="3324225" cy="349885"/>
                <wp:effectExtent l="0" t="2540" r="0" b="0"/>
                <wp:wrapNone/>
                <wp:docPr id="2060183958"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6A0F2E" w14:textId="77777777" w:rsidR="00897A0F" w:rsidRDefault="00897A0F" w:rsidP="00897A0F">
                            <w:pPr>
                              <w:rPr>
                                <w:sz w:val="24"/>
                                <w:szCs w:val="24"/>
                              </w:rPr>
                            </w:pPr>
                            <w:r>
                              <w:rPr>
                                <w:sz w:val="24"/>
                                <w:szCs w:val="24"/>
                              </w:rPr>
                              <w:t>Make sure you can see people’s faces clearly</w:t>
                            </w:r>
                          </w:p>
                          <w:p w14:paraId="4BAA8E78" w14:textId="77777777" w:rsidR="00897A0F" w:rsidRDefault="00897A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817D" id="Text Box 169" o:spid="_x0000_s1048" type="#_x0000_t202" style="position:absolute;margin-left:457.5pt;margin-top:16.95pt;width:261.75pt;height:27.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" filled="f" stroked="f">
                <v:textbox>
                  <w:txbxContent>
                    <w:p w14:paraId="5B6A0F2E" w14:textId="77777777" w:rsidR="00897A0F" w:rsidRDefault="00897A0F" w:rsidP="00897A0F">
                      <w:pPr>
                        <w:rPr>
                          <w:sz w:val="24"/>
                          <w:szCs w:val="24"/>
                        </w:rPr>
                      </w:pPr>
                      <w:r>
                        <w:rPr>
                          <w:sz w:val="24"/>
                          <w:szCs w:val="24"/>
                        </w:rPr>
                        <w:t>Make sure you can see people’s faces clearly</w:t>
                      </w:r>
                    </w:p>
                    <w:p w14:paraId="4BAA8E78" w14:textId="77777777" w:rsidR="00897A0F" w:rsidRDefault="00897A0F"/>
                  </w:txbxContent>
                </v:textbox>
              </v:shape>
            </w:pict>
          </mc:Fallback>
        </mc:AlternateContent>
      </w:r>
      <w:r>
        <w:rPr>
          <w:noProof/>
        </w:rPr>
        <w:drawing>
          <wp:anchor distT="0" distB="0" distL="114300" distR="114300" simplePos="0" relativeHeight="251668480" behindDoc="0" locked="0" layoutInCell="1" allowOverlap="1" wp14:anchorId="3F26E0F0" wp14:editId="5C732D95">
            <wp:simplePos x="0" y="0"/>
            <wp:positionH relativeFrom="column">
              <wp:posOffset>5429885</wp:posOffset>
            </wp:positionH>
            <wp:positionV relativeFrom="paragraph">
              <wp:posOffset>224790</wp:posOffset>
            </wp:positionV>
            <wp:extent cx="266065" cy="322580"/>
            <wp:effectExtent l="0" t="0" r="0" b="0"/>
            <wp:wrapNone/>
            <wp:docPr id="156" name="Picture 18" descr="Light Bulb Drawing — How To Draw A Light Bulb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ight Bulb Drawing — How To Draw A Light Bulb Step By Step"/>
                    <pic:cNvPicPr>
                      <a:picLocks noChangeAspect="1" noChangeArrowheads="1"/>
                    </pic:cNvPicPr>
                  </pic:nvPicPr>
                  <pic:blipFill>
                    <a:blip r:embed="rId27">
                      <a:extLst>
                        <a:ext uri="{28A0092B-C50C-407E-A947-70E740481C1C}">
                          <a14:useLocalDpi xmlns:a14="http://schemas.microsoft.com/office/drawing/2010/main" val="0"/>
                        </a:ext>
                      </a:extLst>
                    </a:blip>
                    <a:srcRect b="13158"/>
                    <a:stretch>
                      <a:fillRect/>
                    </a:stretch>
                  </pic:blipFill>
                  <pic:spPr bwMode="auto">
                    <a:xfrm>
                      <a:off x="0" y="0"/>
                      <a:ext cx="266065" cy="32258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25472" behindDoc="0" locked="0" layoutInCell="1" allowOverlap="1" wp14:anchorId="26D13D31" wp14:editId="1AC8CDD2">
                <wp:simplePos x="0" y="0"/>
                <wp:positionH relativeFrom="column">
                  <wp:posOffset>1417320</wp:posOffset>
                </wp:positionH>
                <wp:positionV relativeFrom="paragraph">
                  <wp:posOffset>80645</wp:posOffset>
                </wp:positionV>
                <wp:extent cx="2734310" cy="895985"/>
                <wp:effectExtent l="0" t="1270" r="1270" b="0"/>
                <wp:wrapNone/>
                <wp:docPr id="16198294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10" cy="895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254A4E" w14:textId="233BC905" w:rsidR="00903A1A" w:rsidRPr="00903A1A" w:rsidRDefault="00E85B98">
                            <w:pPr>
                              <w:rPr>
                                <w:sz w:val="24"/>
                                <w:szCs w:val="24"/>
                              </w:rPr>
                            </w:pPr>
                            <w:r>
                              <w:rPr>
                                <w:sz w:val="24"/>
                                <w:szCs w:val="24"/>
                              </w:rPr>
                              <w:t xml:space="preserve">We assess hearing in </w:t>
                            </w:r>
                            <w:r w:rsidR="00B93F09">
                              <w:rPr>
                                <w:sz w:val="24"/>
                                <w:szCs w:val="24"/>
                              </w:rPr>
                              <w:t>various</w:t>
                            </w:r>
                            <w:r>
                              <w:rPr>
                                <w:sz w:val="24"/>
                                <w:szCs w:val="24"/>
                              </w:rPr>
                              <w:t xml:space="preserve"> ways depending on the development and age of the child.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D13D31" id="Text Box 92" o:spid="_x0000_s1049" type="#_x0000_t202" style="position:absolute;margin-left:111.6pt;margin-top:6.35pt;width:215.3pt;height:70.5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" stroked="f">
                <v:textbox>
                  <w:txbxContent>
                    <w:p w14:paraId="44254A4E" w14:textId="233BC905" w:rsidR="00903A1A" w:rsidRPr="00903A1A" w:rsidRDefault="00E85B98">
                      <w:pPr>
                        <w:rPr>
                          <w:sz w:val="24"/>
                          <w:szCs w:val="24"/>
                        </w:rPr>
                      </w:pPr>
                      <w:r>
                        <w:rPr>
                          <w:sz w:val="24"/>
                          <w:szCs w:val="24"/>
                        </w:rPr>
                        <w:t xml:space="preserve">We assess hearing in </w:t>
                      </w:r>
                      <w:r w:rsidR="00B93F09">
                        <w:rPr>
                          <w:sz w:val="24"/>
                          <w:szCs w:val="24"/>
                        </w:rPr>
                        <w:t>various</w:t>
                      </w:r>
                      <w:r>
                        <w:rPr>
                          <w:sz w:val="24"/>
                          <w:szCs w:val="24"/>
                        </w:rPr>
                        <w:t xml:space="preserve"> ways depending on the development and age of the child. </w:t>
                      </w:r>
                    </w:p>
                  </w:txbxContent>
                </v:textbox>
              </v:shape>
            </w:pict>
          </mc:Fallback>
        </mc:AlternateContent>
      </w:r>
      <w:r w:rsidR="009D4ADE">
        <w:tab/>
      </w:r>
    </w:p>
    <w:p w14:paraId="75288DC4" w14:textId="0D7FEA36" w:rsidR="00993BF5" w:rsidRDefault="00993BF5" w:rsidP="00B8450B"/>
    <w:p w14:paraId="6373A090" w14:textId="33CD7597" w:rsidR="00993BF5" w:rsidRDefault="00A176C8" w:rsidP="00B8450B">
      <w:r>
        <w:rPr>
          <w:noProof/>
        </w:rPr>
        <mc:AlternateContent>
          <mc:Choice Requires="wps">
            <w:drawing>
              <wp:anchor distT="0" distB="0" distL="114300" distR="114300" simplePos="0" relativeHeight="251677696" behindDoc="0" locked="0" layoutInCell="1" allowOverlap="1" wp14:anchorId="2F47817D" wp14:editId="3AE6656A">
                <wp:simplePos x="0" y="0"/>
                <wp:positionH relativeFrom="column">
                  <wp:posOffset>5810250</wp:posOffset>
                </wp:positionH>
                <wp:positionV relativeFrom="paragraph">
                  <wp:posOffset>71120</wp:posOffset>
                </wp:positionV>
                <wp:extent cx="3324225" cy="349885"/>
                <wp:effectExtent l="0" t="2540" r="0" b="0"/>
                <wp:wrapNone/>
                <wp:docPr id="175580674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D3696" w14:textId="77777777" w:rsidR="008667BF" w:rsidRDefault="008667BF" w:rsidP="008667BF">
                            <w:pPr>
                              <w:rPr>
                                <w:sz w:val="24"/>
                                <w:szCs w:val="24"/>
                              </w:rPr>
                            </w:pPr>
                            <w:proofErr w:type="spellStart"/>
                            <w:r>
                              <w:rPr>
                                <w:sz w:val="24"/>
                                <w:szCs w:val="24"/>
                              </w:rPr>
                              <w:t>Minimise</w:t>
                            </w:r>
                            <w:proofErr w:type="spellEnd"/>
                            <w:r>
                              <w:rPr>
                                <w:sz w:val="24"/>
                                <w:szCs w:val="24"/>
                              </w:rPr>
                              <w:t xml:space="preserve"> background noise</w:t>
                            </w:r>
                          </w:p>
                          <w:p w14:paraId="3CFA43F4" w14:textId="77777777" w:rsidR="00897A0F" w:rsidRDefault="00897A0F" w:rsidP="00897A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817D" id="Text Box 170" o:spid="_x0000_s1050" type="#_x0000_t202" style="position:absolute;margin-left:457.5pt;margin-top:5.6pt;width:261.75pt;height:27.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" filled="f" stroked="f">
                <v:textbox>
                  <w:txbxContent>
                    <w:p w14:paraId="230D3696" w14:textId="77777777" w:rsidR="008667BF" w:rsidRDefault="008667BF" w:rsidP="008667BF">
                      <w:pPr>
                        <w:rPr>
                          <w:sz w:val="24"/>
                          <w:szCs w:val="24"/>
                        </w:rPr>
                      </w:pPr>
                      <w:proofErr w:type="spellStart"/>
                      <w:r>
                        <w:rPr>
                          <w:sz w:val="24"/>
                          <w:szCs w:val="24"/>
                        </w:rPr>
                        <w:t>Minimise</w:t>
                      </w:r>
                      <w:proofErr w:type="spellEnd"/>
                      <w:r>
                        <w:rPr>
                          <w:sz w:val="24"/>
                          <w:szCs w:val="24"/>
                        </w:rPr>
                        <w:t xml:space="preserve"> background noise</w:t>
                      </w:r>
                    </w:p>
                    <w:p w14:paraId="3CFA43F4" w14:textId="77777777" w:rsidR="00897A0F" w:rsidRDefault="00897A0F" w:rsidP="00897A0F"/>
                  </w:txbxContent>
                </v:textbox>
              </v:shape>
            </w:pict>
          </mc:Fallback>
        </mc:AlternateContent>
      </w:r>
      <w:r>
        <w:rPr>
          <w:noProof/>
        </w:rPr>
        <w:drawing>
          <wp:anchor distT="0" distB="0" distL="114300" distR="114300" simplePos="0" relativeHeight="251669504" behindDoc="0" locked="0" layoutInCell="1" allowOverlap="1" wp14:anchorId="3F26E0F0" wp14:editId="3C5635F4">
            <wp:simplePos x="0" y="0"/>
            <wp:positionH relativeFrom="column">
              <wp:posOffset>5429885</wp:posOffset>
            </wp:positionH>
            <wp:positionV relativeFrom="paragraph">
              <wp:posOffset>71120</wp:posOffset>
            </wp:positionV>
            <wp:extent cx="266065" cy="322580"/>
            <wp:effectExtent l="0" t="0" r="0" b="0"/>
            <wp:wrapNone/>
            <wp:docPr id="162" name="Picture 17" descr="Light Bulb Drawing — How To Draw A Light Bulb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Light Bulb Drawing — How To Draw A Light Bulb Step By Step"/>
                    <pic:cNvPicPr>
                      <a:picLocks noChangeAspect="1" noChangeArrowheads="1"/>
                    </pic:cNvPicPr>
                  </pic:nvPicPr>
                  <pic:blipFill>
                    <a:blip r:embed="rId27">
                      <a:extLst>
                        <a:ext uri="{28A0092B-C50C-407E-A947-70E740481C1C}">
                          <a14:useLocalDpi xmlns:a14="http://schemas.microsoft.com/office/drawing/2010/main" val="0"/>
                        </a:ext>
                      </a:extLst>
                    </a:blip>
                    <a:srcRect b="13158"/>
                    <a:stretch>
                      <a:fillRect/>
                    </a:stretch>
                  </pic:blipFill>
                  <pic:spPr bwMode="auto">
                    <a:xfrm>
                      <a:off x="0" y="0"/>
                      <a:ext cx="266065" cy="32258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D70C12">
        <w:t>hfhghf</w:t>
      </w:r>
      <w:proofErr w:type="spellEnd"/>
    </w:p>
    <w:p w14:paraId="4A4B2D67" w14:textId="0B9AD72F" w:rsidR="00993BF5" w:rsidRDefault="00A176C8" w:rsidP="00B8450B">
      <w:r>
        <w:rPr>
          <w:noProof/>
        </w:rPr>
        <mc:AlternateContent>
          <mc:Choice Requires="wps">
            <w:drawing>
              <wp:anchor distT="0" distB="0" distL="114300" distR="114300" simplePos="0" relativeHeight="251678720" behindDoc="0" locked="0" layoutInCell="1" allowOverlap="1" wp14:anchorId="2F47817D" wp14:editId="3828ADA8">
                <wp:simplePos x="0" y="0"/>
                <wp:positionH relativeFrom="column">
                  <wp:posOffset>5810250</wp:posOffset>
                </wp:positionH>
                <wp:positionV relativeFrom="paragraph">
                  <wp:posOffset>222885</wp:posOffset>
                </wp:positionV>
                <wp:extent cx="3324225" cy="349885"/>
                <wp:effectExtent l="0" t="2540" r="0" b="0"/>
                <wp:wrapNone/>
                <wp:docPr id="164698247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839A6" w14:textId="77777777" w:rsidR="008667BF" w:rsidRDefault="008667BF" w:rsidP="008667BF">
                            <w:pPr>
                              <w:rPr>
                                <w:sz w:val="24"/>
                                <w:szCs w:val="24"/>
                              </w:rPr>
                            </w:pPr>
                            <w:r>
                              <w:rPr>
                                <w:sz w:val="24"/>
                                <w:szCs w:val="24"/>
                              </w:rPr>
                              <w:t>One person speaks at a time</w:t>
                            </w:r>
                          </w:p>
                          <w:p w14:paraId="2ECFB743" w14:textId="77777777" w:rsidR="00897A0F" w:rsidRDefault="00897A0F" w:rsidP="00897A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817D" id="Text Box 171" o:spid="_x0000_s1051" type="#_x0000_t202" style="position:absolute;margin-left:457.5pt;margin-top:17.55pt;width:261.75pt;height:27.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" filled="f" stroked="f">
                <v:textbox>
                  <w:txbxContent>
                    <w:p w14:paraId="69A839A6" w14:textId="77777777" w:rsidR="008667BF" w:rsidRDefault="008667BF" w:rsidP="008667BF">
                      <w:pPr>
                        <w:rPr>
                          <w:sz w:val="24"/>
                          <w:szCs w:val="24"/>
                        </w:rPr>
                      </w:pPr>
                      <w:r>
                        <w:rPr>
                          <w:sz w:val="24"/>
                          <w:szCs w:val="24"/>
                        </w:rPr>
                        <w:t>One person speaks at a time</w:t>
                      </w:r>
                    </w:p>
                    <w:p w14:paraId="2ECFB743" w14:textId="77777777" w:rsidR="00897A0F" w:rsidRDefault="00897A0F" w:rsidP="00897A0F"/>
                  </w:txbxContent>
                </v:textbox>
              </v:shape>
            </w:pict>
          </mc:Fallback>
        </mc:AlternateContent>
      </w:r>
      <w:r>
        <w:rPr>
          <w:noProof/>
        </w:rPr>
        <w:drawing>
          <wp:anchor distT="0" distB="0" distL="114300" distR="114300" simplePos="0" relativeHeight="251670528" behindDoc="0" locked="0" layoutInCell="1" allowOverlap="1" wp14:anchorId="3F26E0F0" wp14:editId="733D5004">
            <wp:simplePos x="0" y="0"/>
            <wp:positionH relativeFrom="column">
              <wp:posOffset>5448300</wp:posOffset>
            </wp:positionH>
            <wp:positionV relativeFrom="paragraph">
              <wp:posOffset>210820</wp:posOffset>
            </wp:positionV>
            <wp:extent cx="266065" cy="322580"/>
            <wp:effectExtent l="0" t="0" r="0" b="0"/>
            <wp:wrapNone/>
            <wp:docPr id="163" name="Picture 16" descr="Light Bulb Drawing — How To Draw A Light Bulb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Light Bulb Drawing — How To Draw A Light Bulb Step By Step"/>
                    <pic:cNvPicPr>
                      <a:picLocks noChangeAspect="1" noChangeArrowheads="1"/>
                    </pic:cNvPicPr>
                  </pic:nvPicPr>
                  <pic:blipFill>
                    <a:blip r:embed="rId27">
                      <a:extLst>
                        <a:ext uri="{28A0092B-C50C-407E-A947-70E740481C1C}">
                          <a14:useLocalDpi xmlns:a14="http://schemas.microsoft.com/office/drawing/2010/main" val="0"/>
                        </a:ext>
                      </a:extLst>
                    </a:blip>
                    <a:srcRect b="13158"/>
                    <a:stretch>
                      <a:fillRect/>
                    </a:stretch>
                  </pic:blipFill>
                  <pic:spPr bwMode="auto">
                    <a:xfrm>
                      <a:off x="0" y="0"/>
                      <a:ext cx="266065" cy="322580"/>
                    </a:xfrm>
                    <a:prstGeom prst="rect">
                      <a:avLst/>
                    </a:prstGeom>
                    <a:noFill/>
                  </pic:spPr>
                </pic:pic>
              </a:graphicData>
            </a:graphic>
            <wp14:sizeRelH relativeFrom="page">
              <wp14:pctWidth>0</wp14:pctWidth>
            </wp14:sizeRelH>
            <wp14:sizeRelV relativeFrom="page">
              <wp14:pctHeight>0</wp14:pctHeight>
            </wp14:sizeRelV>
          </wp:anchor>
        </w:drawing>
      </w:r>
    </w:p>
    <w:p w14:paraId="26E40174" w14:textId="2353B2C1" w:rsidR="00993BF5" w:rsidRDefault="00A176C8" w:rsidP="00B8450B">
      <w:r>
        <w:rPr>
          <w:noProof/>
        </w:rPr>
        <mc:AlternateContent>
          <mc:Choice Requires="wps">
            <w:drawing>
              <wp:anchor distT="0" distB="0" distL="114300" distR="114300" simplePos="0" relativeHeight="251626496" behindDoc="0" locked="0" layoutInCell="1" allowOverlap="1" wp14:anchorId="37087FCB" wp14:editId="2DC5FDEC">
                <wp:simplePos x="0" y="0"/>
                <wp:positionH relativeFrom="column">
                  <wp:posOffset>-361315</wp:posOffset>
                </wp:positionH>
                <wp:positionV relativeFrom="paragraph">
                  <wp:posOffset>114935</wp:posOffset>
                </wp:positionV>
                <wp:extent cx="4460875" cy="413385"/>
                <wp:effectExtent l="635" t="0" r="0" b="0"/>
                <wp:wrapNone/>
                <wp:docPr id="98289546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0875" cy="413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1B5FD1" w14:textId="462CCECE" w:rsidR="00E85B98" w:rsidRPr="00C81C25" w:rsidRDefault="00E85B98">
                            <w:pPr>
                              <w:rPr>
                                <w:b/>
                                <w:bCs/>
                                <w:color w:val="17406D"/>
                                <w:sz w:val="28"/>
                                <w:szCs w:val="28"/>
                              </w:rPr>
                            </w:pPr>
                            <w:r w:rsidRPr="00C81C25">
                              <w:rPr>
                                <w:b/>
                                <w:bCs/>
                                <w:color w:val="17406D"/>
                                <w:sz w:val="28"/>
                                <w:szCs w:val="28"/>
                              </w:rPr>
                              <w:t>Hearing aid fitting and servicing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87FCB" id="Text Box 93" o:spid="_x0000_s1052" type="#_x0000_t202" style="position:absolute;margin-left:-28.45pt;margin-top:9.05pt;width:351.25pt;height:32.5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" stroked="f">
                <v:textbox>
                  <w:txbxContent>
                    <w:p w14:paraId="5C1B5FD1" w14:textId="462CCECE" w:rsidR="00E85B98" w:rsidRPr="00C81C25" w:rsidRDefault="00E85B98">
                      <w:pPr>
                        <w:rPr>
                          <w:b/>
                          <w:bCs/>
                          <w:color w:val="17406D"/>
                          <w:sz w:val="28"/>
                          <w:szCs w:val="28"/>
                        </w:rPr>
                      </w:pPr>
                      <w:r w:rsidRPr="00C81C25">
                        <w:rPr>
                          <w:b/>
                          <w:bCs/>
                          <w:color w:val="17406D"/>
                          <w:sz w:val="28"/>
                          <w:szCs w:val="28"/>
                        </w:rPr>
                        <w:t>Hearing aid fitting and servicing</w:t>
                      </w:r>
                    </w:p>
                  </w:txbxContent>
                </v:textbox>
              </v:shape>
            </w:pict>
          </mc:Fallback>
        </mc:AlternateContent>
      </w:r>
    </w:p>
    <w:p w14:paraId="0C6FE0DA" w14:textId="5CFD54C0" w:rsidR="00993BF5" w:rsidRDefault="00CE299A" w:rsidP="00E85B98">
      <w:pPr>
        <w:tabs>
          <w:tab w:val="left" w:pos="6023"/>
        </w:tabs>
      </w:pPr>
      <w:r w:rsidRPr="00CE299A">
        <w:rPr>
          <w:noProof/>
        </w:rPr>
        <w:drawing>
          <wp:anchor distT="0" distB="0" distL="114300" distR="114300" simplePos="0" relativeHeight="251706368" behindDoc="0" locked="0" layoutInCell="1" allowOverlap="1" wp14:anchorId="5D46580A" wp14:editId="60DE8667">
            <wp:simplePos x="0" y="0"/>
            <wp:positionH relativeFrom="column">
              <wp:posOffset>-228600</wp:posOffset>
            </wp:positionH>
            <wp:positionV relativeFrom="paragraph">
              <wp:posOffset>247650</wp:posOffset>
            </wp:positionV>
            <wp:extent cx="1536889" cy="1008380"/>
            <wp:effectExtent l="0" t="0" r="6350" b="1270"/>
            <wp:wrapNone/>
            <wp:docPr id="136804829" name="Picture 2" descr="Oticon Opn Play™ | Hearing Aids for Children | O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ticon Opn Play™ | Hearing Aids for Children | Otic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36889" cy="1008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299A">
        <w:t xml:space="preserve"> </w:t>
      </w:r>
      <w:r w:rsidR="00A176C8">
        <w:rPr>
          <w:noProof/>
        </w:rPr>
        <mc:AlternateContent>
          <mc:Choice Requires="wps">
            <w:drawing>
              <wp:anchor distT="0" distB="0" distL="114300" distR="114300" simplePos="0" relativeHeight="251679744" behindDoc="0" locked="0" layoutInCell="1" allowOverlap="1" wp14:anchorId="2F47817D" wp14:editId="082C5A0D">
                <wp:simplePos x="0" y="0"/>
                <wp:positionH relativeFrom="column">
                  <wp:posOffset>5819775</wp:posOffset>
                </wp:positionH>
                <wp:positionV relativeFrom="paragraph">
                  <wp:posOffset>77470</wp:posOffset>
                </wp:positionV>
                <wp:extent cx="3324225" cy="349885"/>
                <wp:effectExtent l="0" t="1270" r="0" b="1270"/>
                <wp:wrapNone/>
                <wp:docPr id="101262414"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D2B09" w14:textId="77777777" w:rsidR="008667BF" w:rsidRDefault="008667BF" w:rsidP="008667BF">
                            <w:pPr>
                              <w:rPr>
                                <w:sz w:val="24"/>
                                <w:szCs w:val="24"/>
                              </w:rPr>
                            </w:pPr>
                            <w:r>
                              <w:rPr>
                                <w:sz w:val="24"/>
                                <w:szCs w:val="24"/>
                              </w:rPr>
                              <w:t>Speak up, but do not shout</w:t>
                            </w:r>
                          </w:p>
                          <w:p w14:paraId="2A1E5297" w14:textId="77777777" w:rsidR="00897A0F" w:rsidRDefault="00897A0F" w:rsidP="00897A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817D" id="Text Box 172" o:spid="_x0000_s1053" type="#_x0000_t202" style="position:absolute;margin-left:458.25pt;margin-top:6.1pt;width:261.75pt;height:27.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" filled="f" stroked="f">
                <v:textbox>
                  <w:txbxContent>
                    <w:p w14:paraId="664D2B09" w14:textId="77777777" w:rsidR="008667BF" w:rsidRDefault="008667BF" w:rsidP="008667BF">
                      <w:pPr>
                        <w:rPr>
                          <w:sz w:val="24"/>
                          <w:szCs w:val="24"/>
                        </w:rPr>
                      </w:pPr>
                      <w:r>
                        <w:rPr>
                          <w:sz w:val="24"/>
                          <w:szCs w:val="24"/>
                        </w:rPr>
                        <w:t>Speak up, but do not shout</w:t>
                      </w:r>
                    </w:p>
                    <w:p w14:paraId="2A1E5297" w14:textId="77777777" w:rsidR="00897A0F" w:rsidRDefault="00897A0F" w:rsidP="00897A0F"/>
                  </w:txbxContent>
                </v:textbox>
              </v:shape>
            </w:pict>
          </mc:Fallback>
        </mc:AlternateContent>
      </w:r>
      <w:r w:rsidR="00A176C8">
        <w:rPr>
          <w:noProof/>
        </w:rPr>
        <w:drawing>
          <wp:anchor distT="0" distB="0" distL="114300" distR="114300" simplePos="0" relativeHeight="251671552" behindDoc="0" locked="0" layoutInCell="1" allowOverlap="1" wp14:anchorId="3F26E0F0" wp14:editId="4B09FD03">
            <wp:simplePos x="0" y="0"/>
            <wp:positionH relativeFrom="column">
              <wp:posOffset>5448300</wp:posOffset>
            </wp:positionH>
            <wp:positionV relativeFrom="paragraph">
              <wp:posOffset>77470</wp:posOffset>
            </wp:positionV>
            <wp:extent cx="266065" cy="322580"/>
            <wp:effectExtent l="0" t="0" r="0" b="0"/>
            <wp:wrapNone/>
            <wp:docPr id="164" name="Picture 15" descr="Light Bulb Drawing — How To Draw A Light Bulb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Light Bulb Drawing — How To Draw A Light Bulb Step By Step"/>
                    <pic:cNvPicPr>
                      <a:picLocks noChangeAspect="1" noChangeArrowheads="1"/>
                    </pic:cNvPicPr>
                  </pic:nvPicPr>
                  <pic:blipFill>
                    <a:blip r:embed="rId27">
                      <a:extLst>
                        <a:ext uri="{28A0092B-C50C-407E-A947-70E740481C1C}">
                          <a14:useLocalDpi xmlns:a14="http://schemas.microsoft.com/office/drawing/2010/main" val="0"/>
                        </a:ext>
                      </a:extLst>
                    </a:blip>
                    <a:srcRect b="13158"/>
                    <a:stretch>
                      <a:fillRect/>
                    </a:stretch>
                  </pic:blipFill>
                  <pic:spPr bwMode="auto">
                    <a:xfrm>
                      <a:off x="0" y="0"/>
                      <a:ext cx="266065" cy="322580"/>
                    </a:xfrm>
                    <a:prstGeom prst="rect">
                      <a:avLst/>
                    </a:prstGeom>
                    <a:noFill/>
                  </pic:spPr>
                </pic:pic>
              </a:graphicData>
            </a:graphic>
            <wp14:sizeRelH relativeFrom="page">
              <wp14:pctWidth>0</wp14:pctWidth>
            </wp14:sizeRelH>
            <wp14:sizeRelV relativeFrom="page">
              <wp14:pctHeight>0</wp14:pctHeight>
            </wp14:sizeRelV>
          </wp:anchor>
        </w:drawing>
      </w:r>
      <w:r w:rsidR="00A176C8">
        <w:rPr>
          <w:noProof/>
        </w:rPr>
        <mc:AlternateContent>
          <mc:Choice Requires="wps">
            <w:drawing>
              <wp:anchor distT="0" distB="0" distL="114300" distR="114300" simplePos="0" relativeHeight="251628544" behindDoc="0" locked="0" layoutInCell="1" allowOverlap="1" wp14:anchorId="10D19D9B" wp14:editId="208D3896">
                <wp:simplePos x="0" y="0"/>
                <wp:positionH relativeFrom="column">
                  <wp:posOffset>1393825</wp:posOffset>
                </wp:positionH>
                <wp:positionV relativeFrom="paragraph">
                  <wp:posOffset>175895</wp:posOffset>
                </wp:positionV>
                <wp:extent cx="3164205" cy="1268730"/>
                <wp:effectExtent l="3175" t="4445" r="4445" b="3175"/>
                <wp:wrapNone/>
                <wp:docPr id="2735816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4205" cy="1268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1F68E2" w14:textId="1AE347B6" w:rsidR="00E85B98" w:rsidRPr="00E85B98" w:rsidRDefault="00E85B98" w:rsidP="00E85B98">
                            <w:pPr>
                              <w:rPr>
                                <w:sz w:val="24"/>
                                <w:szCs w:val="24"/>
                              </w:rPr>
                            </w:pPr>
                            <w:r w:rsidRPr="00E85B98">
                              <w:rPr>
                                <w:sz w:val="24"/>
                                <w:szCs w:val="24"/>
                              </w:rPr>
                              <w:t xml:space="preserve">We provide and fit </w:t>
                            </w:r>
                            <w:r w:rsidR="00B93F09">
                              <w:rPr>
                                <w:sz w:val="24"/>
                                <w:szCs w:val="24"/>
                              </w:rPr>
                              <w:t xml:space="preserve">different types of </w:t>
                            </w:r>
                            <w:r w:rsidRPr="00E85B98">
                              <w:rPr>
                                <w:sz w:val="24"/>
                                <w:szCs w:val="24"/>
                              </w:rPr>
                              <w:t xml:space="preserve">hearing aids specifically to meet the needs of the </w:t>
                            </w:r>
                            <w:r w:rsidR="00B93F09">
                              <w:rPr>
                                <w:sz w:val="24"/>
                                <w:szCs w:val="24"/>
                              </w:rPr>
                              <w:t>child.</w:t>
                            </w:r>
                          </w:p>
                          <w:p w14:paraId="5497FC67" w14:textId="35077826" w:rsidR="00E85B98" w:rsidRPr="00E85B98" w:rsidRDefault="00E85B98" w:rsidP="00E85B98">
                            <w:pPr>
                              <w:rPr>
                                <w:sz w:val="24"/>
                                <w:szCs w:val="24"/>
                              </w:rPr>
                            </w:pPr>
                            <w:r w:rsidRPr="00E85B98">
                              <w:rPr>
                                <w:sz w:val="24"/>
                                <w:szCs w:val="24"/>
                              </w:rPr>
                              <w:t>When something goes wrong with the hearing aids, we will take care of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19D9B" id="Text Box 95" o:spid="_x0000_s1054" type="#_x0000_t202" style="position:absolute;margin-left:109.75pt;margin-top:13.85pt;width:249.15pt;height:99.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" stroked="f">
                <v:textbox>
                  <w:txbxContent>
                    <w:p w14:paraId="291F68E2" w14:textId="1AE347B6" w:rsidR="00E85B98" w:rsidRPr="00E85B98" w:rsidRDefault="00E85B98" w:rsidP="00E85B98">
                      <w:pPr>
                        <w:rPr>
                          <w:sz w:val="24"/>
                          <w:szCs w:val="24"/>
                        </w:rPr>
                      </w:pPr>
                      <w:r w:rsidRPr="00E85B98">
                        <w:rPr>
                          <w:sz w:val="24"/>
                          <w:szCs w:val="24"/>
                        </w:rPr>
                        <w:t xml:space="preserve">We provide and fit </w:t>
                      </w:r>
                      <w:r w:rsidR="00B93F09">
                        <w:rPr>
                          <w:sz w:val="24"/>
                          <w:szCs w:val="24"/>
                        </w:rPr>
                        <w:t xml:space="preserve">different types of </w:t>
                      </w:r>
                      <w:r w:rsidRPr="00E85B98">
                        <w:rPr>
                          <w:sz w:val="24"/>
                          <w:szCs w:val="24"/>
                        </w:rPr>
                        <w:t xml:space="preserve">hearing aids specifically to meet the needs of the </w:t>
                      </w:r>
                      <w:r w:rsidR="00B93F09">
                        <w:rPr>
                          <w:sz w:val="24"/>
                          <w:szCs w:val="24"/>
                        </w:rPr>
                        <w:t>child.</w:t>
                      </w:r>
                    </w:p>
                    <w:p w14:paraId="5497FC67" w14:textId="35077826" w:rsidR="00E85B98" w:rsidRPr="00E85B98" w:rsidRDefault="00E85B98" w:rsidP="00E85B98">
                      <w:pPr>
                        <w:rPr>
                          <w:sz w:val="24"/>
                          <w:szCs w:val="24"/>
                        </w:rPr>
                      </w:pPr>
                      <w:r w:rsidRPr="00E85B98">
                        <w:rPr>
                          <w:sz w:val="24"/>
                          <w:szCs w:val="24"/>
                        </w:rPr>
                        <w:t>When something goes wrong with the hearing aids, we will take care of it.</w:t>
                      </w:r>
                    </w:p>
                  </w:txbxContent>
                </v:textbox>
              </v:shape>
            </w:pict>
          </mc:Fallback>
        </mc:AlternateContent>
      </w:r>
      <w:r w:rsidR="00E85B98">
        <w:tab/>
      </w:r>
    </w:p>
    <w:p w14:paraId="362257BF" w14:textId="56944547" w:rsidR="00993BF5" w:rsidRDefault="00A176C8" w:rsidP="00B8450B">
      <w:r>
        <w:rPr>
          <w:noProof/>
        </w:rPr>
        <mc:AlternateContent>
          <mc:Choice Requires="wps">
            <w:drawing>
              <wp:anchor distT="0" distB="0" distL="114300" distR="114300" simplePos="0" relativeHeight="251680768" behindDoc="0" locked="0" layoutInCell="1" allowOverlap="1" wp14:anchorId="2F47817D" wp14:editId="6AFBBD26">
                <wp:simplePos x="0" y="0"/>
                <wp:positionH relativeFrom="column">
                  <wp:posOffset>5810250</wp:posOffset>
                </wp:positionH>
                <wp:positionV relativeFrom="paragraph">
                  <wp:posOffset>219075</wp:posOffset>
                </wp:positionV>
                <wp:extent cx="3324225" cy="349885"/>
                <wp:effectExtent l="0" t="0" r="0" b="2540"/>
                <wp:wrapNone/>
                <wp:docPr id="2091592809"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E7052" w14:textId="77777777" w:rsidR="008667BF" w:rsidRDefault="008667BF" w:rsidP="008667BF">
                            <w:pPr>
                              <w:rPr>
                                <w:sz w:val="24"/>
                                <w:szCs w:val="24"/>
                              </w:rPr>
                            </w:pPr>
                            <w:r>
                              <w:rPr>
                                <w:sz w:val="24"/>
                                <w:szCs w:val="24"/>
                              </w:rPr>
                              <w:t>Slow down speech</w:t>
                            </w:r>
                          </w:p>
                          <w:p w14:paraId="2D0C22B9" w14:textId="77777777" w:rsidR="008667BF" w:rsidRDefault="008667BF" w:rsidP="00866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817D" id="Text Box 173" o:spid="_x0000_s1055" type="#_x0000_t202" style="position:absolute;margin-left:457.5pt;margin-top:17.25pt;width:261.75pt;height:27.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" filled="f" stroked="f">
                <v:textbox>
                  <w:txbxContent>
                    <w:p w14:paraId="216E7052" w14:textId="77777777" w:rsidR="008667BF" w:rsidRDefault="008667BF" w:rsidP="008667BF">
                      <w:pPr>
                        <w:rPr>
                          <w:sz w:val="24"/>
                          <w:szCs w:val="24"/>
                        </w:rPr>
                      </w:pPr>
                      <w:r>
                        <w:rPr>
                          <w:sz w:val="24"/>
                          <w:szCs w:val="24"/>
                        </w:rPr>
                        <w:t>Slow down speech</w:t>
                      </w:r>
                    </w:p>
                    <w:p w14:paraId="2D0C22B9" w14:textId="77777777" w:rsidR="008667BF" w:rsidRDefault="008667BF" w:rsidP="008667BF"/>
                  </w:txbxContent>
                </v:textbox>
              </v:shape>
            </w:pict>
          </mc:Fallback>
        </mc:AlternateContent>
      </w:r>
      <w:r>
        <w:rPr>
          <w:noProof/>
        </w:rPr>
        <w:drawing>
          <wp:anchor distT="0" distB="0" distL="114300" distR="114300" simplePos="0" relativeHeight="251672576" behindDoc="0" locked="0" layoutInCell="1" allowOverlap="1" wp14:anchorId="3F26E0F0" wp14:editId="7934A06C">
            <wp:simplePos x="0" y="0"/>
            <wp:positionH relativeFrom="column">
              <wp:posOffset>5459095</wp:posOffset>
            </wp:positionH>
            <wp:positionV relativeFrom="paragraph">
              <wp:posOffset>219075</wp:posOffset>
            </wp:positionV>
            <wp:extent cx="266065" cy="322580"/>
            <wp:effectExtent l="0" t="0" r="0" b="0"/>
            <wp:wrapNone/>
            <wp:docPr id="165" name="Picture 13" descr="Light Bulb Drawing — How To Draw A Light Bulb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Light Bulb Drawing — How To Draw A Light Bulb Step By Step"/>
                    <pic:cNvPicPr>
                      <a:picLocks noChangeAspect="1" noChangeArrowheads="1"/>
                    </pic:cNvPicPr>
                  </pic:nvPicPr>
                  <pic:blipFill>
                    <a:blip r:embed="rId27">
                      <a:extLst>
                        <a:ext uri="{28A0092B-C50C-407E-A947-70E740481C1C}">
                          <a14:useLocalDpi xmlns:a14="http://schemas.microsoft.com/office/drawing/2010/main" val="0"/>
                        </a:ext>
                      </a:extLst>
                    </a:blip>
                    <a:srcRect b="13158"/>
                    <a:stretch>
                      <a:fillRect/>
                    </a:stretch>
                  </pic:blipFill>
                  <pic:spPr bwMode="auto">
                    <a:xfrm>
                      <a:off x="0" y="0"/>
                      <a:ext cx="266065" cy="322580"/>
                    </a:xfrm>
                    <a:prstGeom prst="rect">
                      <a:avLst/>
                    </a:prstGeom>
                    <a:noFill/>
                  </pic:spPr>
                </pic:pic>
              </a:graphicData>
            </a:graphic>
            <wp14:sizeRelH relativeFrom="page">
              <wp14:pctWidth>0</wp14:pctWidth>
            </wp14:sizeRelH>
            <wp14:sizeRelV relativeFrom="page">
              <wp14:pctHeight>0</wp14:pctHeight>
            </wp14:sizeRelV>
          </wp:anchor>
        </w:drawing>
      </w:r>
    </w:p>
    <w:p w14:paraId="65C9612E" w14:textId="3AC2B726" w:rsidR="00993BF5" w:rsidRDefault="00993BF5" w:rsidP="00B8450B"/>
    <w:p w14:paraId="585B6973" w14:textId="09C67C27" w:rsidR="00993BF5" w:rsidRDefault="00A176C8" w:rsidP="00B8450B">
      <w:r>
        <w:rPr>
          <w:noProof/>
        </w:rPr>
        <mc:AlternateContent>
          <mc:Choice Requires="wps">
            <w:drawing>
              <wp:anchor distT="0" distB="0" distL="114300" distR="114300" simplePos="0" relativeHeight="251681792" behindDoc="0" locked="0" layoutInCell="1" allowOverlap="1" wp14:anchorId="2F47817D" wp14:editId="6C07FECA">
                <wp:simplePos x="0" y="0"/>
                <wp:positionH relativeFrom="column">
                  <wp:posOffset>5810250</wp:posOffset>
                </wp:positionH>
                <wp:positionV relativeFrom="paragraph">
                  <wp:posOffset>106045</wp:posOffset>
                </wp:positionV>
                <wp:extent cx="3600450" cy="349885"/>
                <wp:effectExtent l="0" t="2540" r="0" b="0"/>
                <wp:wrapNone/>
                <wp:docPr id="1266502795"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EC7BC" w14:textId="7C9EE1C9" w:rsidR="008667BF" w:rsidRDefault="008667BF" w:rsidP="008667BF">
                            <w:pPr>
                              <w:rPr>
                                <w:sz w:val="24"/>
                                <w:szCs w:val="24"/>
                              </w:rPr>
                            </w:pPr>
                            <w:r>
                              <w:rPr>
                                <w:sz w:val="24"/>
                                <w:szCs w:val="24"/>
                              </w:rPr>
                              <w:t>Tell the speaker you have difficulty hearing</w:t>
                            </w:r>
                          </w:p>
                          <w:p w14:paraId="1FEBB566" w14:textId="77777777" w:rsidR="008667BF" w:rsidRDefault="008667BF" w:rsidP="00866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817D" id="Text Box 174" o:spid="_x0000_s1056" type="#_x0000_t202" style="position:absolute;margin-left:457.5pt;margin-top:8.35pt;width:283.5pt;height:27.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" filled="f" stroked="f">
                <v:textbox>
                  <w:txbxContent>
                    <w:p w14:paraId="3D4EC7BC" w14:textId="7C9EE1C9" w:rsidR="008667BF" w:rsidRDefault="008667BF" w:rsidP="008667BF">
                      <w:pPr>
                        <w:rPr>
                          <w:sz w:val="24"/>
                          <w:szCs w:val="24"/>
                        </w:rPr>
                      </w:pPr>
                      <w:r>
                        <w:rPr>
                          <w:sz w:val="24"/>
                          <w:szCs w:val="24"/>
                        </w:rPr>
                        <w:t>Tell the speaker you have difficulty hearing</w:t>
                      </w:r>
                    </w:p>
                    <w:p w14:paraId="1FEBB566" w14:textId="77777777" w:rsidR="008667BF" w:rsidRDefault="008667BF" w:rsidP="008667BF"/>
                  </w:txbxContent>
                </v:textbox>
              </v:shape>
            </w:pict>
          </mc:Fallback>
        </mc:AlternateContent>
      </w:r>
      <w:r>
        <w:rPr>
          <w:noProof/>
        </w:rPr>
        <w:drawing>
          <wp:anchor distT="0" distB="0" distL="114300" distR="114300" simplePos="0" relativeHeight="251673600" behindDoc="0" locked="0" layoutInCell="1" allowOverlap="1" wp14:anchorId="3F26E0F0" wp14:editId="660CF32B">
            <wp:simplePos x="0" y="0"/>
            <wp:positionH relativeFrom="column">
              <wp:posOffset>5476875</wp:posOffset>
            </wp:positionH>
            <wp:positionV relativeFrom="paragraph">
              <wp:posOffset>106045</wp:posOffset>
            </wp:positionV>
            <wp:extent cx="266065" cy="322580"/>
            <wp:effectExtent l="0" t="0" r="0" b="0"/>
            <wp:wrapNone/>
            <wp:docPr id="166" name="Picture 12" descr="Light Bulb Drawing — How To Draw A Light Bulb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Light Bulb Drawing — How To Draw A Light Bulb Step By Step"/>
                    <pic:cNvPicPr>
                      <a:picLocks noChangeAspect="1" noChangeArrowheads="1"/>
                    </pic:cNvPicPr>
                  </pic:nvPicPr>
                  <pic:blipFill>
                    <a:blip r:embed="rId27">
                      <a:extLst>
                        <a:ext uri="{28A0092B-C50C-407E-A947-70E740481C1C}">
                          <a14:useLocalDpi xmlns:a14="http://schemas.microsoft.com/office/drawing/2010/main" val="0"/>
                        </a:ext>
                      </a:extLst>
                    </a:blip>
                    <a:srcRect b="13158"/>
                    <a:stretch>
                      <a:fillRect/>
                    </a:stretch>
                  </pic:blipFill>
                  <pic:spPr bwMode="auto">
                    <a:xfrm>
                      <a:off x="0" y="0"/>
                      <a:ext cx="266065" cy="322580"/>
                    </a:xfrm>
                    <a:prstGeom prst="rect">
                      <a:avLst/>
                    </a:prstGeom>
                    <a:noFill/>
                  </pic:spPr>
                </pic:pic>
              </a:graphicData>
            </a:graphic>
            <wp14:sizeRelH relativeFrom="page">
              <wp14:pctWidth>0</wp14:pctWidth>
            </wp14:sizeRelH>
            <wp14:sizeRelV relativeFrom="page">
              <wp14:pctHeight>0</wp14:pctHeight>
            </wp14:sizeRelV>
          </wp:anchor>
        </w:drawing>
      </w:r>
    </w:p>
    <w:p w14:paraId="30C91FD1" w14:textId="62EED01E" w:rsidR="00B8450B" w:rsidRPr="00B8450B" w:rsidRDefault="009F13AB" w:rsidP="00993BF5">
      <w:pPr>
        <w:ind w:left="720"/>
        <w:rPr>
          <w:szCs w:val="22"/>
        </w:rPr>
      </w:pPr>
      <w:r>
        <w:rPr>
          <w:noProof/>
        </w:rPr>
        <mc:AlternateContent>
          <mc:Choice Requires="wps">
            <w:drawing>
              <wp:anchor distT="0" distB="0" distL="114300" distR="114300" simplePos="0" relativeHeight="251685888" behindDoc="0" locked="0" layoutInCell="1" allowOverlap="1" wp14:anchorId="424D3459" wp14:editId="767D9978">
                <wp:simplePos x="0" y="0"/>
                <wp:positionH relativeFrom="column">
                  <wp:posOffset>5229225</wp:posOffset>
                </wp:positionH>
                <wp:positionV relativeFrom="paragraph">
                  <wp:posOffset>1312545</wp:posOffset>
                </wp:positionV>
                <wp:extent cx="3952875" cy="504825"/>
                <wp:effectExtent l="0" t="0" r="0" b="9525"/>
                <wp:wrapNone/>
                <wp:docPr id="1153117791"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E0124" w14:textId="31615D4E" w:rsidR="00C50EF8" w:rsidRPr="00B17723" w:rsidRDefault="00C50EF8">
                            <w:pPr>
                              <w:rPr>
                                <w:i/>
                                <w:iCs/>
                                <w:sz w:val="24"/>
                                <w:szCs w:val="24"/>
                              </w:rPr>
                            </w:pPr>
                            <w:r w:rsidRPr="00B17723">
                              <w:rPr>
                                <w:i/>
                                <w:iCs/>
                                <w:sz w:val="24"/>
                                <w:szCs w:val="24"/>
                              </w:rPr>
                              <w:t>For further information please refer to our website on</w:t>
                            </w:r>
                            <w:r w:rsidR="00356724">
                              <w:rPr>
                                <w:i/>
                                <w:iCs/>
                                <w:sz w:val="24"/>
                                <w:szCs w:val="24"/>
                              </w:rPr>
                              <w:t xml:space="preserve"> </w:t>
                            </w:r>
                            <w:r w:rsidR="00356724" w:rsidRPr="0066135C">
                              <w:rPr>
                                <w:i/>
                                <w:iCs/>
                                <w:color w:val="auto"/>
                                <w:sz w:val="24"/>
                                <w:szCs w:val="24"/>
                              </w:rPr>
                              <w:t>https://alderhey.nhs.uk/services/audiology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D3459" id="Text Box 178" o:spid="_x0000_s1057" type="#_x0000_t202" style="position:absolute;left:0;text-align:left;margin-left:411.75pt;margin-top:103.35pt;width:311.25pt;height:3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" filled="f" stroked="f">
                <v:textbox>
                  <w:txbxContent>
                    <w:p w14:paraId="26DE0124" w14:textId="31615D4E" w:rsidR="00C50EF8" w:rsidRPr="00B17723" w:rsidRDefault="00C50EF8">
                      <w:pPr>
                        <w:rPr>
                          <w:i/>
                          <w:iCs/>
                          <w:sz w:val="24"/>
                          <w:szCs w:val="24"/>
                        </w:rPr>
                      </w:pPr>
                      <w:r w:rsidRPr="00B17723">
                        <w:rPr>
                          <w:i/>
                          <w:iCs/>
                          <w:sz w:val="24"/>
                          <w:szCs w:val="24"/>
                        </w:rPr>
                        <w:t>For further information please refer to our website on</w:t>
                      </w:r>
                      <w:r w:rsidR="00356724">
                        <w:rPr>
                          <w:i/>
                          <w:iCs/>
                          <w:sz w:val="24"/>
                          <w:szCs w:val="24"/>
                        </w:rPr>
                        <w:t xml:space="preserve"> </w:t>
                      </w:r>
                      <w:r w:rsidR="00356724" w:rsidRPr="0066135C">
                        <w:rPr>
                          <w:i/>
                          <w:iCs/>
                          <w:color w:val="auto"/>
                          <w:sz w:val="24"/>
                          <w:szCs w:val="24"/>
                        </w:rPr>
                        <w:t>https://alderhey.nhs.uk/services/audiology</w:t>
                      </w:r>
                    </w:p>
                  </w:txbxContent>
                </v:textbox>
              </v:shape>
            </w:pict>
          </mc:Fallback>
        </mc:AlternateContent>
      </w:r>
      <w:r w:rsidR="00A176C8">
        <w:rPr>
          <w:noProof/>
        </w:rPr>
        <mc:AlternateContent>
          <mc:Choice Requires="wps">
            <w:drawing>
              <wp:anchor distT="0" distB="0" distL="114300" distR="114300" simplePos="0" relativeHeight="251697152" behindDoc="0" locked="0" layoutInCell="1" allowOverlap="1" wp14:anchorId="63F528FB" wp14:editId="3F636273">
                <wp:simplePos x="0" y="0"/>
                <wp:positionH relativeFrom="column">
                  <wp:posOffset>8820150</wp:posOffset>
                </wp:positionH>
                <wp:positionV relativeFrom="paragraph">
                  <wp:posOffset>2160270</wp:posOffset>
                </wp:positionV>
                <wp:extent cx="323850" cy="257175"/>
                <wp:effectExtent l="0" t="0" r="0" b="0"/>
                <wp:wrapNone/>
                <wp:docPr id="1161736581"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0B0B42" w14:textId="18304520" w:rsidR="00AB4051" w:rsidRPr="00A969D0" w:rsidRDefault="00AB4051" w:rsidP="00AB4051">
                            <w:pPr>
                              <w:rPr>
                                <w:b/>
                                <w:bCs/>
                                <w:color w:val="009DD9"/>
                              </w:rPr>
                            </w:pPr>
                            <w:r>
                              <w:rPr>
                                <w:b/>
                                <w:bCs/>
                                <w:color w:val="009DD9"/>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528FB" id="Text Box 197" o:spid="_x0000_s1058" type="#_x0000_t202" style="position:absolute;left:0;text-align:left;margin-left:694.5pt;margin-top:170.1pt;width:25.5pt;height:2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" stroked="f">
                <v:textbox>
                  <w:txbxContent>
                    <w:p w14:paraId="600B0B42" w14:textId="18304520" w:rsidR="00AB4051" w:rsidRPr="00A969D0" w:rsidRDefault="00AB4051" w:rsidP="00AB4051">
                      <w:pPr>
                        <w:rPr>
                          <w:b/>
                          <w:bCs/>
                          <w:color w:val="009DD9"/>
                        </w:rPr>
                      </w:pPr>
                      <w:r>
                        <w:rPr>
                          <w:b/>
                          <w:bCs/>
                          <w:color w:val="009DD9"/>
                        </w:rPr>
                        <w:t>7</w:t>
                      </w:r>
                    </w:p>
                  </w:txbxContent>
                </v:textbox>
              </v:shape>
            </w:pict>
          </mc:Fallback>
        </mc:AlternateContent>
      </w:r>
      <w:r w:rsidR="00A176C8">
        <w:rPr>
          <w:noProof/>
        </w:rPr>
        <mc:AlternateContent>
          <mc:Choice Requires="wps">
            <w:drawing>
              <wp:anchor distT="0" distB="0" distL="114300" distR="114300" simplePos="0" relativeHeight="251693056" behindDoc="0" locked="0" layoutInCell="1" allowOverlap="1" wp14:anchorId="63F528FB" wp14:editId="7EB2FFD0">
                <wp:simplePos x="0" y="0"/>
                <wp:positionH relativeFrom="column">
                  <wp:posOffset>-152400</wp:posOffset>
                </wp:positionH>
                <wp:positionV relativeFrom="paragraph">
                  <wp:posOffset>2312670</wp:posOffset>
                </wp:positionV>
                <wp:extent cx="323850" cy="257175"/>
                <wp:effectExtent l="0" t="0" r="0" b="0"/>
                <wp:wrapNone/>
                <wp:docPr id="311886980"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3203F8" w14:textId="16A5AA0A" w:rsidR="00D6025B" w:rsidRPr="00A969D0" w:rsidRDefault="00A969D0">
                            <w:pPr>
                              <w:rPr>
                                <w:b/>
                                <w:bCs/>
                                <w:color w:val="009DD9"/>
                              </w:rPr>
                            </w:pPr>
                            <w:r w:rsidRPr="00A969D0">
                              <w:rPr>
                                <w:b/>
                                <w:bCs/>
                                <w:color w:val="009DD9"/>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528FB" id="Text Box 193" o:spid="_x0000_s1059" type="#_x0000_t202" style="position:absolute;left:0;text-align:left;margin-left:-12pt;margin-top:182.1pt;width:25.5pt;height:20.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" stroked="f">
                <v:textbox>
                  <w:txbxContent>
                    <w:p w14:paraId="4F3203F8" w14:textId="16A5AA0A" w:rsidR="00D6025B" w:rsidRPr="00A969D0" w:rsidRDefault="00A969D0">
                      <w:pPr>
                        <w:rPr>
                          <w:b/>
                          <w:bCs/>
                          <w:color w:val="009DD9"/>
                        </w:rPr>
                      </w:pPr>
                      <w:r w:rsidRPr="00A969D0">
                        <w:rPr>
                          <w:b/>
                          <w:bCs/>
                          <w:color w:val="009DD9"/>
                        </w:rPr>
                        <w:t>2</w:t>
                      </w:r>
                    </w:p>
                  </w:txbxContent>
                </v:textbox>
              </v:shape>
            </w:pict>
          </mc:Fallback>
        </mc:AlternateContent>
      </w:r>
      <w:r w:rsidR="00A176C8">
        <w:rPr>
          <w:noProof/>
        </w:rPr>
        <mc:AlternateContent>
          <mc:Choice Requires="wps">
            <w:drawing>
              <wp:anchor distT="0" distB="0" distL="114300" distR="114300" simplePos="0" relativeHeight="251683840" behindDoc="0" locked="0" layoutInCell="1" allowOverlap="1" wp14:anchorId="2F47817D" wp14:editId="47ADB28E">
                <wp:simplePos x="0" y="0"/>
                <wp:positionH relativeFrom="column">
                  <wp:posOffset>5810250</wp:posOffset>
                </wp:positionH>
                <wp:positionV relativeFrom="paragraph">
                  <wp:posOffset>780415</wp:posOffset>
                </wp:positionV>
                <wp:extent cx="3324225" cy="349885"/>
                <wp:effectExtent l="0" t="1270" r="0" b="1270"/>
                <wp:wrapNone/>
                <wp:docPr id="1211198370"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00F64" w14:textId="5AECD91A" w:rsidR="008667BF" w:rsidRPr="00A217E2" w:rsidRDefault="008667BF" w:rsidP="008667BF">
                            <w:pPr>
                              <w:rPr>
                                <w:sz w:val="24"/>
                                <w:szCs w:val="24"/>
                              </w:rPr>
                            </w:pPr>
                            <w:r>
                              <w:rPr>
                                <w:sz w:val="24"/>
                                <w:szCs w:val="24"/>
                              </w:rPr>
                              <w:t>Use ha</w:t>
                            </w:r>
                            <w:r w:rsidR="00B17723">
                              <w:rPr>
                                <w:sz w:val="24"/>
                                <w:szCs w:val="24"/>
                              </w:rPr>
                              <w:t>n</w:t>
                            </w:r>
                            <w:r>
                              <w:rPr>
                                <w:sz w:val="24"/>
                                <w:szCs w:val="24"/>
                              </w:rPr>
                              <w:t>d gestures and facial expressions</w:t>
                            </w:r>
                          </w:p>
                          <w:p w14:paraId="280F332F" w14:textId="77777777" w:rsidR="008667BF" w:rsidRDefault="008667BF" w:rsidP="00866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817D" id="Text Box 176" o:spid="_x0000_s1060" type="#_x0000_t202" style="position:absolute;left:0;text-align:left;margin-left:457.5pt;margin-top:61.45pt;width:261.75pt;height:27.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" filled="f" stroked="f">
                <v:textbox>
                  <w:txbxContent>
                    <w:p w14:paraId="05D00F64" w14:textId="5AECD91A" w:rsidR="008667BF" w:rsidRPr="00A217E2" w:rsidRDefault="008667BF" w:rsidP="008667BF">
                      <w:pPr>
                        <w:rPr>
                          <w:sz w:val="24"/>
                          <w:szCs w:val="24"/>
                        </w:rPr>
                      </w:pPr>
                      <w:r>
                        <w:rPr>
                          <w:sz w:val="24"/>
                          <w:szCs w:val="24"/>
                        </w:rPr>
                        <w:t>Use ha</w:t>
                      </w:r>
                      <w:r w:rsidR="00B17723">
                        <w:rPr>
                          <w:sz w:val="24"/>
                          <w:szCs w:val="24"/>
                        </w:rPr>
                        <w:t>n</w:t>
                      </w:r>
                      <w:r>
                        <w:rPr>
                          <w:sz w:val="24"/>
                          <w:szCs w:val="24"/>
                        </w:rPr>
                        <w:t>d gestures and facial expressions</w:t>
                      </w:r>
                    </w:p>
                    <w:p w14:paraId="280F332F" w14:textId="77777777" w:rsidR="008667BF" w:rsidRDefault="008667BF" w:rsidP="008667BF"/>
                  </w:txbxContent>
                </v:textbox>
              </v:shape>
            </w:pict>
          </mc:Fallback>
        </mc:AlternateContent>
      </w:r>
      <w:r w:rsidR="00A176C8">
        <w:rPr>
          <w:noProof/>
        </w:rPr>
        <mc:AlternateContent>
          <mc:Choice Requires="wps">
            <w:drawing>
              <wp:anchor distT="0" distB="0" distL="114300" distR="114300" simplePos="0" relativeHeight="251682816" behindDoc="0" locked="0" layoutInCell="1" allowOverlap="1" wp14:anchorId="2F47817D" wp14:editId="61F13512">
                <wp:simplePos x="0" y="0"/>
                <wp:positionH relativeFrom="column">
                  <wp:posOffset>5810250</wp:posOffset>
                </wp:positionH>
                <wp:positionV relativeFrom="paragraph">
                  <wp:posOffset>297815</wp:posOffset>
                </wp:positionV>
                <wp:extent cx="3324225" cy="349885"/>
                <wp:effectExtent l="0" t="4445" r="0" b="0"/>
                <wp:wrapNone/>
                <wp:docPr id="77636194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49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A3016" w14:textId="77777777" w:rsidR="008667BF" w:rsidRDefault="008667BF" w:rsidP="008667BF">
                            <w:pPr>
                              <w:rPr>
                                <w:sz w:val="24"/>
                                <w:szCs w:val="24"/>
                              </w:rPr>
                            </w:pPr>
                            <w:r>
                              <w:rPr>
                                <w:sz w:val="24"/>
                                <w:szCs w:val="24"/>
                              </w:rPr>
                              <w:t>Repeat, rephrase, or write it down</w:t>
                            </w:r>
                          </w:p>
                          <w:p w14:paraId="24BF1C36" w14:textId="77777777" w:rsidR="008667BF" w:rsidRDefault="008667BF" w:rsidP="008667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817D" id="Text Box 175" o:spid="_x0000_s1061" type="#_x0000_t202" style="position:absolute;left:0;text-align:left;margin-left:457.5pt;margin-top:23.45pt;width:261.75pt;height:27.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" filled="f" stroked="f">
                <v:textbox>
                  <w:txbxContent>
                    <w:p w14:paraId="39EA3016" w14:textId="77777777" w:rsidR="008667BF" w:rsidRDefault="008667BF" w:rsidP="008667BF">
                      <w:pPr>
                        <w:rPr>
                          <w:sz w:val="24"/>
                          <w:szCs w:val="24"/>
                        </w:rPr>
                      </w:pPr>
                      <w:r>
                        <w:rPr>
                          <w:sz w:val="24"/>
                          <w:szCs w:val="24"/>
                        </w:rPr>
                        <w:t>Repeat, rephrase, or write it down</w:t>
                      </w:r>
                    </w:p>
                    <w:p w14:paraId="24BF1C36" w14:textId="77777777" w:rsidR="008667BF" w:rsidRDefault="008667BF" w:rsidP="008667BF"/>
                  </w:txbxContent>
                </v:textbox>
              </v:shape>
            </w:pict>
          </mc:Fallback>
        </mc:AlternateContent>
      </w:r>
      <w:r w:rsidR="00A176C8">
        <w:rPr>
          <w:noProof/>
        </w:rPr>
        <w:drawing>
          <wp:anchor distT="0" distB="0" distL="114300" distR="114300" simplePos="0" relativeHeight="251675648" behindDoc="0" locked="0" layoutInCell="1" allowOverlap="1" wp14:anchorId="3F26E0F0" wp14:editId="459D15A4">
            <wp:simplePos x="0" y="0"/>
            <wp:positionH relativeFrom="column">
              <wp:posOffset>5476875</wp:posOffset>
            </wp:positionH>
            <wp:positionV relativeFrom="paragraph">
              <wp:posOffset>780415</wp:posOffset>
            </wp:positionV>
            <wp:extent cx="266065" cy="322580"/>
            <wp:effectExtent l="0" t="0" r="0" b="0"/>
            <wp:wrapNone/>
            <wp:docPr id="168" name="Picture 11" descr="Light Bulb Drawing — How To Draw A Light Bulb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Light Bulb Drawing — How To Draw A Light Bulb Step By Step"/>
                    <pic:cNvPicPr>
                      <a:picLocks noChangeAspect="1" noChangeArrowheads="1"/>
                    </pic:cNvPicPr>
                  </pic:nvPicPr>
                  <pic:blipFill>
                    <a:blip r:embed="rId27">
                      <a:extLst>
                        <a:ext uri="{28A0092B-C50C-407E-A947-70E740481C1C}">
                          <a14:useLocalDpi xmlns:a14="http://schemas.microsoft.com/office/drawing/2010/main" val="0"/>
                        </a:ext>
                      </a:extLst>
                    </a:blip>
                    <a:srcRect b="13158"/>
                    <a:stretch>
                      <a:fillRect/>
                    </a:stretch>
                  </pic:blipFill>
                  <pic:spPr bwMode="auto">
                    <a:xfrm>
                      <a:off x="0" y="0"/>
                      <a:ext cx="266065" cy="322580"/>
                    </a:xfrm>
                    <a:prstGeom prst="rect">
                      <a:avLst/>
                    </a:prstGeom>
                    <a:noFill/>
                  </pic:spPr>
                </pic:pic>
              </a:graphicData>
            </a:graphic>
            <wp14:sizeRelH relativeFrom="page">
              <wp14:pctWidth>0</wp14:pctWidth>
            </wp14:sizeRelH>
            <wp14:sizeRelV relativeFrom="page">
              <wp14:pctHeight>0</wp14:pctHeight>
            </wp14:sizeRelV>
          </wp:anchor>
        </w:drawing>
      </w:r>
      <w:r w:rsidR="00A176C8">
        <w:rPr>
          <w:noProof/>
        </w:rPr>
        <w:drawing>
          <wp:anchor distT="0" distB="0" distL="114300" distR="114300" simplePos="0" relativeHeight="251674624" behindDoc="0" locked="0" layoutInCell="1" allowOverlap="1" wp14:anchorId="3F26E0F0" wp14:editId="365FD0FA">
            <wp:simplePos x="0" y="0"/>
            <wp:positionH relativeFrom="column">
              <wp:posOffset>5476875</wp:posOffset>
            </wp:positionH>
            <wp:positionV relativeFrom="paragraph">
              <wp:posOffset>269240</wp:posOffset>
            </wp:positionV>
            <wp:extent cx="266065" cy="322580"/>
            <wp:effectExtent l="0" t="0" r="0" b="0"/>
            <wp:wrapNone/>
            <wp:docPr id="167" name="Picture 10" descr="Light Bulb Drawing — How To Draw A Light Bulb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Light Bulb Drawing — How To Draw A Light Bulb Step By Step"/>
                    <pic:cNvPicPr>
                      <a:picLocks noChangeAspect="1" noChangeArrowheads="1"/>
                    </pic:cNvPicPr>
                  </pic:nvPicPr>
                  <pic:blipFill>
                    <a:blip r:embed="rId27">
                      <a:extLst>
                        <a:ext uri="{28A0092B-C50C-407E-A947-70E740481C1C}">
                          <a14:useLocalDpi xmlns:a14="http://schemas.microsoft.com/office/drawing/2010/main" val="0"/>
                        </a:ext>
                      </a:extLst>
                    </a:blip>
                    <a:srcRect b="13158"/>
                    <a:stretch>
                      <a:fillRect/>
                    </a:stretch>
                  </pic:blipFill>
                  <pic:spPr bwMode="auto">
                    <a:xfrm>
                      <a:off x="0" y="0"/>
                      <a:ext cx="266065" cy="322580"/>
                    </a:xfrm>
                    <a:prstGeom prst="rect">
                      <a:avLst/>
                    </a:prstGeom>
                    <a:noFill/>
                  </pic:spPr>
                </pic:pic>
              </a:graphicData>
            </a:graphic>
            <wp14:sizeRelH relativeFrom="page">
              <wp14:pctWidth>0</wp14:pctWidth>
            </wp14:sizeRelH>
            <wp14:sizeRelV relativeFrom="page">
              <wp14:pctHeight>0</wp14:pctHeight>
            </wp14:sizeRelV>
          </wp:anchor>
        </w:drawing>
      </w:r>
      <w:r w:rsidR="00A176C8">
        <w:rPr>
          <w:noProof/>
          <w:szCs w:val="22"/>
        </w:rPr>
        <mc:AlternateContent>
          <mc:Choice Requires="wps">
            <w:drawing>
              <wp:anchor distT="0" distB="0" distL="114300" distR="114300" simplePos="0" relativeHeight="251629568" behindDoc="0" locked="0" layoutInCell="1" allowOverlap="1" wp14:anchorId="4D391AF2" wp14:editId="118EBFCE">
                <wp:simplePos x="0" y="0"/>
                <wp:positionH relativeFrom="column">
                  <wp:posOffset>-361315</wp:posOffset>
                </wp:positionH>
                <wp:positionV relativeFrom="paragraph">
                  <wp:posOffset>460375</wp:posOffset>
                </wp:positionV>
                <wp:extent cx="4595495" cy="382270"/>
                <wp:effectExtent l="635" t="0" r="4445" b="3175"/>
                <wp:wrapNone/>
                <wp:docPr id="891873353"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5495"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CB9EBE" w14:textId="28277B00" w:rsidR="00E85B98" w:rsidRPr="00C81C25" w:rsidRDefault="00E85B98">
                            <w:pPr>
                              <w:rPr>
                                <w:b/>
                                <w:bCs/>
                                <w:color w:val="17406D"/>
                                <w:sz w:val="28"/>
                                <w:szCs w:val="28"/>
                              </w:rPr>
                            </w:pPr>
                            <w:r w:rsidRPr="00C81C25">
                              <w:rPr>
                                <w:b/>
                                <w:bCs/>
                                <w:color w:val="17406D"/>
                                <w:sz w:val="28"/>
                                <w:szCs w:val="28"/>
                              </w:rPr>
                              <w:t>Vestibular assessment and management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91AF2" id="Text Box 96" o:spid="_x0000_s1062" type="#_x0000_t202" style="position:absolute;left:0;text-align:left;margin-left:-28.45pt;margin-top:36.25pt;width:361.85pt;height:30.1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" stroked="f">
                <v:textbox>
                  <w:txbxContent>
                    <w:p w14:paraId="22CB9EBE" w14:textId="28277B00" w:rsidR="00E85B98" w:rsidRPr="00C81C25" w:rsidRDefault="00E85B98">
                      <w:pPr>
                        <w:rPr>
                          <w:b/>
                          <w:bCs/>
                          <w:color w:val="17406D"/>
                          <w:sz w:val="28"/>
                          <w:szCs w:val="28"/>
                        </w:rPr>
                      </w:pPr>
                      <w:r w:rsidRPr="00C81C25">
                        <w:rPr>
                          <w:b/>
                          <w:bCs/>
                          <w:color w:val="17406D"/>
                          <w:sz w:val="28"/>
                          <w:szCs w:val="28"/>
                        </w:rPr>
                        <w:t>Vestibular assessment and management</w:t>
                      </w:r>
                    </w:p>
                  </w:txbxContent>
                </v:textbox>
              </v:shape>
            </w:pict>
          </mc:Fallback>
        </mc:AlternateContent>
      </w:r>
      <w:r w:rsidR="00A176C8">
        <w:rPr>
          <w:noProof/>
        </w:rPr>
        <w:drawing>
          <wp:anchor distT="0" distB="0" distL="114300" distR="114300" simplePos="0" relativeHeight="251702272" behindDoc="1" locked="0" layoutInCell="1" allowOverlap="1" wp14:anchorId="7CD78402" wp14:editId="6E01E420">
            <wp:simplePos x="0" y="0"/>
            <wp:positionH relativeFrom="column">
              <wp:posOffset>-172720</wp:posOffset>
            </wp:positionH>
            <wp:positionV relativeFrom="paragraph">
              <wp:posOffset>858520</wp:posOffset>
            </wp:positionV>
            <wp:extent cx="1169035" cy="1169035"/>
            <wp:effectExtent l="0" t="0" r="0" b="0"/>
            <wp:wrapNone/>
            <wp:docPr id="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9035" cy="1169035"/>
                    </a:xfrm>
                    <a:prstGeom prst="rect">
                      <a:avLst/>
                    </a:prstGeom>
                    <a:noFill/>
                  </pic:spPr>
                </pic:pic>
              </a:graphicData>
            </a:graphic>
            <wp14:sizeRelH relativeFrom="page">
              <wp14:pctWidth>0</wp14:pctWidth>
            </wp14:sizeRelH>
            <wp14:sizeRelV relativeFrom="page">
              <wp14:pctHeight>0</wp14:pctHeight>
            </wp14:sizeRelV>
          </wp:anchor>
        </w:drawing>
      </w:r>
      <w:r w:rsidR="00A176C8">
        <w:rPr>
          <w:noProof/>
        </w:rPr>
        <mc:AlternateContent>
          <mc:Choice Requires="wps">
            <w:drawing>
              <wp:anchor distT="0" distB="0" distL="114300" distR="114300" simplePos="0" relativeHeight="251630592" behindDoc="0" locked="0" layoutInCell="1" allowOverlap="1" wp14:anchorId="3EDC0C20" wp14:editId="5DBBBD2B">
                <wp:simplePos x="0" y="0"/>
                <wp:positionH relativeFrom="column">
                  <wp:posOffset>1442085</wp:posOffset>
                </wp:positionH>
                <wp:positionV relativeFrom="paragraph">
                  <wp:posOffset>993140</wp:posOffset>
                </wp:positionV>
                <wp:extent cx="2743200" cy="993775"/>
                <wp:effectExtent l="3810" t="4445" r="0" b="1905"/>
                <wp:wrapNone/>
                <wp:docPr id="1981526843"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93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A07E9" w14:textId="1325BEFC" w:rsidR="00E85B98" w:rsidRPr="00E85B98" w:rsidRDefault="00E85B98">
                            <w:pPr>
                              <w:rPr>
                                <w:sz w:val="24"/>
                                <w:szCs w:val="24"/>
                              </w:rPr>
                            </w:pPr>
                            <w:r w:rsidRPr="00E85B98">
                              <w:rPr>
                                <w:sz w:val="24"/>
                                <w:szCs w:val="24"/>
                              </w:rPr>
                              <w:t xml:space="preserve">Our </w:t>
                            </w:r>
                            <w:r w:rsidR="00837C96">
                              <w:rPr>
                                <w:sz w:val="24"/>
                                <w:szCs w:val="24"/>
                              </w:rPr>
                              <w:t>a</w:t>
                            </w:r>
                            <w:r w:rsidRPr="00E85B98">
                              <w:rPr>
                                <w:sz w:val="24"/>
                                <w:szCs w:val="24"/>
                              </w:rPr>
                              <w:t>udio</w:t>
                            </w:r>
                            <w:r w:rsidR="00837C96">
                              <w:rPr>
                                <w:sz w:val="24"/>
                                <w:szCs w:val="24"/>
                              </w:rPr>
                              <w:t xml:space="preserve"> v</w:t>
                            </w:r>
                            <w:r w:rsidRPr="00E85B98">
                              <w:rPr>
                                <w:sz w:val="24"/>
                                <w:szCs w:val="24"/>
                              </w:rPr>
                              <w:t xml:space="preserve">estibular </w:t>
                            </w:r>
                            <w:r w:rsidR="00837C96">
                              <w:rPr>
                                <w:sz w:val="24"/>
                                <w:szCs w:val="24"/>
                              </w:rPr>
                              <w:t>c</w:t>
                            </w:r>
                            <w:r w:rsidRPr="00E85B98">
                              <w:rPr>
                                <w:sz w:val="24"/>
                                <w:szCs w:val="24"/>
                              </w:rPr>
                              <w:t xml:space="preserve">onsultants assess and manage certain types of </w:t>
                            </w:r>
                            <w:r w:rsidR="005A618A">
                              <w:rPr>
                                <w:sz w:val="24"/>
                                <w:szCs w:val="24"/>
                              </w:rPr>
                              <w:t>vestibular</w:t>
                            </w:r>
                            <w:r w:rsidRPr="00E85B98">
                              <w:rPr>
                                <w:sz w:val="24"/>
                                <w:szCs w:val="24"/>
                              </w:rPr>
                              <w:t xml:space="preserve"> symptoms and disorders.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C0C20" id="Text Box 98" o:spid="_x0000_s1063" type="#_x0000_t202" style="position:absolute;left:0;text-align:left;margin-left:113.55pt;margin-top:78.2pt;width:3in;height:78.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" stroked="f">
                <v:textbox>
                  <w:txbxContent>
                    <w:p w14:paraId="1ACA07E9" w14:textId="1325BEFC" w:rsidR="00E85B98" w:rsidRPr="00E85B98" w:rsidRDefault="00E85B98">
                      <w:pPr>
                        <w:rPr>
                          <w:sz w:val="24"/>
                          <w:szCs w:val="24"/>
                        </w:rPr>
                      </w:pPr>
                      <w:r w:rsidRPr="00E85B98">
                        <w:rPr>
                          <w:sz w:val="24"/>
                          <w:szCs w:val="24"/>
                        </w:rPr>
                        <w:t xml:space="preserve">Our </w:t>
                      </w:r>
                      <w:r w:rsidR="00837C96">
                        <w:rPr>
                          <w:sz w:val="24"/>
                          <w:szCs w:val="24"/>
                        </w:rPr>
                        <w:t>a</w:t>
                      </w:r>
                      <w:r w:rsidRPr="00E85B98">
                        <w:rPr>
                          <w:sz w:val="24"/>
                          <w:szCs w:val="24"/>
                        </w:rPr>
                        <w:t>udio</w:t>
                      </w:r>
                      <w:r w:rsidR="00837C96">
                        <w:rPr>
                          <w:sz w:val="24"/>
                          <w:szCs w:val="24"/>
                        </w:rPr>
                        <w:t xml:space="preserve"> v</w:t>
                      </w:r>
                      <w:r w:rsidRPr="00E85B98">
                        <w:rPr>
                          <w:sz w:val="24"/>
                          <w:szCs w:val="24"/>
                        </w:rPr>
                        <w:t xml:space="preserve">estibular </w:t>
                      </w:r>
                      <w:r w:rsidR="00837C96">
                        <w:rPr>
                          <w:sz w:val="24"/>
                          <w:szCs w:val="24"/>
                        </w:rPr>
                        <w:t>c</w:t>
                      </w:r>
                      <w:r w:rsidRPr="00E85B98">
                        <w:rPr>
                          <w:sz w:val="24"/>
                          <w:szCs w:val="24"/>
                        </w:rPr>
                        <w:t xml:space="preserve">onsultants assess and manage certain types of </w:t>
                      </w:r>
                      <w:r w:rsidR="005A618A">
                        <w:rPr>
                          <w:sz w:val="24"/>
                          <w:szCs w:val="24"/>
                        </w:rPr>
                        <w:t>vestibular</w:t>
                      </w:r>
                      <w:r w:rsidRPr="00E85B98">
                        <w:rPr>
                          <w:sz w:val="24"/>
                          <w:szCs w:val="24"/>
                        </w:rPr>
                        <w:t xml:space="preserve"> symptoms and disorders.</w:t>
                      </w:r>
                    </w:p>
                  </w:txbxContent>
                </v:textbox>
              </v:shape>
            </w:pict>
          </mc:Fallback>
        </mc:AlternateContent>
      </w:r>
    </w:p>
    <w:bookmarkEnd w:id="2"/>
    <w:tbl>
      <w:tblPr>
        <w:tblW w:w="5000" w:type="pct"/>
        <w:jc w:val="center"/>
        <w:tblLayout w:type="fixed"/>
        <w:tblCellMar>
          <w:left w:w="115" w:type="dxa"/>
          <w:right w:w="115" w:type="dxa"/>
        </w:tblCellMar>
        <w:tblLook w:val="0600" w:firstRow="0" w:lastRow="0" w:firstColumn="0" w:lastColumn="0" w:noHBand="1" w:noVBand="1"/>
      </w:tblPr>
      <w:tblGrid>
        <w:gridCol w:w="6110"/>
        <w:gridCol w:w="1090"/>
        <w:gridCol w:w="518"/>
        <w:gridCol w:w="6682"/>
      </w:tblGrid>
      <w:tr w:rsidR="0057401B" w:rsidRPr="00A80C45" w14:paraId="5B550275" w14:textId="77777777" w:rsidTr="001A0E9F">
        <w:trPr>
          <w:gridAfter w:val="1"/>
          <w:wAfter w:w="6792" w:type="dxa"/>
          <w:trHeight w:val="3780"/>
          <w:jc w:val="center"/>
        </w:trPr>
        <w:tc>
          <w:tcPr>
            <w:tcW w:w="6211" w:type="dxa"/>
            <w:vMerge w:val="restart"/>
          </w:tcPr>
          <w:p w14:paraId="5679038C" w14:textId="7E5EB9B3" w:rsidR="0057401B" w:rsidRDefault="0057401B" w:rsidP="00B8450B">
            <w:pPr>
              <w:rPr>
                <w:sz w:val="18"/>
              </w:rPr>
            </w:pPr>
          </w:p>
          <w:p w14:paraId="23637A7D" w14:textId="36ABE004" w:rsidR="00523AB6" w:rsidRDefault="00523AB6" w:rsidP="00B8450B">
            <w:pPr>
              <w:rPr>
                <w:sz w:val="18"/>
              </w:rPr>
            </w:pPr>
          </w:p>
          <w:p w14:paraId="163828F6" w14:textId="6BAE3EE6" w:rsidR="0057401B" w:rsidRPr="00A80C45" w:rsidRDefault="009F13AB" w:rsidP="00B8450B">
            <w:pPr>
              <w:rPr>
                <w:sz w:val="18"/>
              </w:rPr>
            </w:pPr>
            <w:r>
              <w:rPr>
                <w:noProof/>
              </w:rPr>
              <w:drawing>
                <wp:anchor distT="0" distB="0" distL="114300" distR="114300" simplePos="0" relativeHeight="251658240" behindDoc="0" locked="0" layoutInCell="1" allowOverlap="1" wp14:anchorId="141E8A0D" wp14:editId="0ABF939C">
                  <wp:simplePos x="0" y="0"/>
                  <wp:positionH relativeFrom="column">
                    <wp:posOffset>3400425</wp:posOffset>
                  </wp:positionH>
                  <wp:positionV relativeFrom="paragraph">
                    <wp:posOffset>3820160</wp:posOffset>
                  </wp:positionV>
                  <wp:extent cx="771525" cy="492760"/>
                  <wp:effectExtent l="0" t="0" r="0" b="2540"/>
                  <wp:wrapNone/>
                  <wp:docPr id="142" name="Picture 5" descr="Red Arrow Left Pointing Clip Art Image - ClipSaf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d Arrow Left Pointing Clip Art Image - ClipSafari"/>
                          <pic:cNvPicPr>
                            <a:picLocks noChangeAspect="1" noChangeArrowheads="1"/>
                          </pic:cNvPicPr>
                        </pic:nvPicPr>
                        <pic:blipFill>
                          <a:blip r:embed="rId30">
                            <a:extLst>
                              <a:ext uri="{28A0092B-C50C-407E-A947-70E740481C1C}">
                                <a14:useLocalDpi xmlns:a14="http://schemas.microsoft.com/office/drawing/2010/main" val="0"/>
                              </a:ext>
                            </a:extLst>
                          </a:blip>
                          <a:srcRect t="15048" b="39806"/>
                          <a:stretch>
                            <a:fillRect/>
                          </a:stretch>
                        </pic:blipFill>
                        <pic:spPr bwMode="auto">
                          <a:xfrm>
                            <a:off x="0" y="0"/>
                            <a:ext cx="771525" cy="492760"/>
                          </a:xfrm>
                          <a:prstGeom prst="rect">
                            <a:avLst/>
                          </a:prstGeom>
                          <a:noFill/>
                        </pic:spPr>
                      </pic:pic>
                    </a:graphicData>
                  </a:graphic>
                  <wp14:sizeRelH relativeFrom="page">
                    <wp14:pctWidth>0</wp14:pctWidth>
                  </wp14:sizeRelH>
                  <wp14:sizeRelV relativeFrom="page">
                    <wp14:pctHeight>0</wp14:pctHeight>
                  </wp14:sizeRelV>
                </wp:anchor>
              </w:drawing>
            </w:r>
            <w:r w:rsidR="00265402">
              <w:rPr>
                <w:noProof/>
                <w:szCs w:val="40"/>
              </w:rPr>
              <w:drawing>
                <wp:anchor distT="0" distB="0" distL="114300" distR="114300" simplePos="0" relativeHeight="251716608" behindDoc="0" locked="0" layoutInCell="1" allowOverlap="1" wp14:anchorId="31CA9967" wp14:editId="6A212432">
                  <wp:simplePos x="0" y="0"/>
                  <wp:positionH relativeFrom="column">
                    <wp:posOffset>2289175</wp:posOffset>
                  </wp:positionH>
                  <wp:positionV relativeFrom="paragraph">
                    <wp:posOffset>3597910</wp:posOffset>
                  </wp:positionV>
                  <wp:extent cx="914400" cy="914400"/>
                  <wp:effectExtent l="0" t="0" r="0" b="0"/>
                  <wp:wrapNone/>
                  <wp:docPr id="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402">
              <w:rPr>
                <w:noProof/>
                <w:sz w:val="18"/>
              </w:rPr>
              <w:drawing>
                <wp:anchor distT="0" distB="0" distL="114300" distR="114300" simplePos="0" relativeHeight="251714560" behindDoc="0" locked="0" layoutInCell="1" allowOverlap="1" wp14:anchorId="57F7DC77" wp14:editId="012FCC85">
                  <wp:simplePos x="0" y="0"/>
                  <wp:positionH relativeFrom="column">
                    <wp:posOffset>247650</wp:posOffset>
                  </wp:positionH>
                  <wp:positionV relativeFrom="paragraph">
                    <wp:posOffset>2757170</wp:posOffset>
                  </wp:positionV>
                  <wp:extent cx="914400" cy="914400"/>
                  <wp:effectExtent l="0" t="0" r="0" b="0"/>
                  <wp:wrapNone/>
                  <wp:docPr id="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402">
              <w:rPr>
                <w:noProof/>
              </w:rPr>
              <w:drawing>
                <wp:anchor distT="0" distB="0" distL="114300" distR="114300" simplePos="0" relativeHeight="251712512" behindDoc="0" locked="0" layoutInCell="1" allowOverlap="1" wp14:anchorId="25EBCB1F" wp14:editId="16B00135">
                  <wp:simplePos x="0" y="0"/>
                  <wp:positionH relativeFrom="column">
                    <wp:posOffset>2219325</wp:posOffset>
                  </wp:positionH>
                  <wp:positionV relativeFrom="paragraph">
                    <wp:posOffset>1871345</wp:posOffset>
                  </wp:positionV>
                  <wp:extent cx="934720" cy="934720"/>
                  <wp:effectExtent l="0" t="0" r="0" b="0"/>
                  <wp:wrapNone/>
                  <wp:docPr id="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34720" cy="93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265402">
              <w:rPr>
                <w:noProof/>
              </w:rPr>
              <w:drawing>
                <wp:anchor distT="0" distB="0" distL="114300" distR="114300" simplePos="0" relativeHeight="251710464" behindDoc="0" locked="0" layoutInCell="1" allowOverlap="1" wp14:anchorId="5271D5C0" wp14:editId="26DBF1EC">
                  <wp:simplePos x="0" y="0"/>
                  <wp:positionH relativeFrom="column">
                    <wp:posOffset>250825</wp:posOffset>
                  </wp:positionH>
                  <wp:positionV relativeFrom="paragraph">
                    <wp:posOffset>1089660</wp:posOffset>
                  </wp:positionV>
                  <wp:extent cx="888365" cy="888365"/>
                  <wp:effectExtent l="0" t="0" r="6985" b="6985"/>
                  <wp:wrapNone/>
                  <wp:docPr id="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8365"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265402">
              <w:rPr>
                <w:noProof/>
                <w:sz w:val="18"/>
              </w:rPr>
              <w:drawing>
                <wp:anchor distT="0" distB="0" distL="114300" distR="114300" simplePos="0" relativeHeight="251703296" behindDoc="1" locked="0" layoutInCell="1" allowOverlap="1" wp14:anchorId="034CFD9F" wp14:editId="288F6676">
                  <wp:simplePos x="0" y="0"/>
                  <wp:positionH relativeFrom="column">
                    <wp:posOffset>-302260</wp:posOffset>
                  </wp:positionH>
                  <wp:positionV relativeFrom="paragraph">
                    <wp:posOffset>1256665</wp:posOffset>
                  </wp:positionV>
                  <wp:extent cx="526415" cy="456565"/>
                  <wp:effectExtent l="0" t="0" r="0" b="0"/>
                  <wp:wrapNone/>
                  <wp:docPr id="139" name="Picture 8" descr="transparent background orange arrow png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transparent background orange arrow png - Clip Art Librar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415" cy="456565"/>
                          </a:xfrm>
                          <a:prstGeom prst="rect">
                            <a:avLst/>
                          </a:prstGeom>
                          <a:noFill/>
                        </pic:spPr>
                      </pic:pic>
                    </a:graphicData>
                  </a:graphic>
                  <wp14:sizeRelH relativeFrom="page">
                    <wp14:pctWidth>0</wp14:pctWidth>
                  </wp14:sizeRelH>
                  <wp14:sizeRelV relativeFrom="page">
                    <wp14:pctHeight>0</wp14:pctHeight>
                  </wp14:sizeRelV>
                </wp:anchor>
              </w:drawing>
            </w:r>
            <w:r w:rsidR="00265402">
              <w:rPr>
                <w:noProof/>
              </w:rPr>
              <w:drawing>
                <wp:anchor distT="0" distB="0" distL="114300" distR="114300" simplePos="0" relativeHeight="251708416" behindDoc="0" locked="0" layoutInCell="1" allowOverlap="1" wp14:anchorId="6B32A814" wp14:editId="55B96413">
                  <wp:simplePos x="0" y="0"/>
                  <wp:positionH relativeFrom="column">
                    <wp:posOffset>2221865</wp:posOffset>
                  </wp:positionH>
                  <wp:positionV relativeFrom="paragraph">
                    <wp:posOffset>241935</wp:posOffset>
                  </wp:positionV>
                  <wp:extent cx="894080" cy="894080"/>
                  <wp:effectExtent l="0" t="0" r="0" b="0"/>
                  <wp:wrapNone/>
                  <wp:docPr id="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94080" cy="89408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6C8">
              <w:rPr>
                <w:noProof/>
                <w:sz w:val="18"/>
              </w:rPr>
              <mc:AlternateContent>
                <mc:Choice Requires="wps">
                  <w:drawing>
                    <wp:anchor distT="0" distB="0" distL="114300" distR="114300" simplePos="0" relativeHeight="251654144" behindDoc="0" locked="0" layoutInCell="1" allowOverlap="1" wp14:anchorId="6D047B99" wp14:editId="476F68CB">
                      <wp:simplePos x="0" y="0"/>
                      <wp:positionH relativeFrom="column">
                        <wp:posOffset>1256030</wp:posOffset>
                      </wp:positionH>
                      <wp:positionV relativeFrom="paragraph">
                        <wp:posOffset>1179195</wp:posOffset>
                      </wp:positionV>
                      <wp:extent cx="3157220" cy="648335"/>
                      <wp:effectExtent l="17780" t="19685" r="15875" b="17780"/>
                      <wp:wrapNone/>
                      <wp:docPr id="1827211039"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220" cy="648335"/>
                              </a:xfrm>
                              <a:prstGeom prst="rect">
                                <a:avLst/>
                              </a:prstGeom>
                              <a:solidFill>
                                <a:srgbClr val="FFFFFF"/>
                              </a:solidFill>
                              <a:ln w="28575">
                                <a:solidFill>
                                  <a:srgbClr val="ED7D31"/>
                                </a:solidFill>
                                <a:miter lim="800000"/>
                                <a:headEnd/>
                                <a:tailEnd/>
                              </a:ln>
                            </wps:spPr>
                            <wps:txbx>
                              <w:txbxContent>
                                <w:p w14:paraId="600699DC" w14:textId="512AE4A2" w:rsidR="00D573A4" w:rsidRPr="00453B8E" w:rsidRDefault="00D573A4">
                                  <w:pPr>
                                    <w:rPr>
                                      <w:b/>
                                      <w:bCs/>
                                      <w:sz w:val="24"/>
                                      <w:szCs w:val="24"/>
                                    </w:rPr>
                                  </w:pPr>
                                  <w:r w:rsidRPr="00453B8E">
                                    <w:rPr>
                                      <w:b/>
                                      <w:bCs/>
                                      <w:sz w:val="24"/>
                                      <w:szCs w:val="24"/>
                                    </w:rPr>
                                    <w:t>Deaf active</w:t>
                                  </w:r>
                                  <w:r w:rsidR="00453B8E">
                                    <w:rPr>
                                      <w:b/>
                                      <w:bCs/>
                                      <w:sz w:val="24"/>
                                      <w:szCs w:val="24"/>
                                    </w:rPr>
                                    <w:t xml:space="preserve">, </w:t>
                                  </w:r>
                                  <w:r w:rsidRPr="00453B8E">
                                    <w:rPr>
                                      <w:b/>
                                      <w:bCs/>
                                      <w:sz w:val="24"/>
                                      <w:szCs w:val="24"/>
                                    </w:rPr>
                                    <w:t>Liverpool</w:t>
                                  </w:r>
                                </w:p>
                                <w:p w14:paraId="687506D2" w14:textId="653D3AD9" w:rsidR="00D573A4" w:rsidRPr="00453B8E" w:rsidRDefault="00D573A4">
                                  <w:pPr>
                                    <w:rPr>
                                      <w:i/>
                                      <w:iCs/>
                                      <w:color w:val="auto"/>
                                      <w:sz w:val="24"/>
                                      <w:szCs w:val="24"/>
                                      <w:u w:val="single"/>
                                    </w:rPr>
                                  </w:pPr>
                                  <w:r w:rsidRPr="00453B8E">
                                    <w:rPr>
                                      <w:i/>
                                      <w:iCs/>
                                      <w:color w:val="auto"/>
                                      <w:sz w:val="24"/>
                                      <w:szCs w:val="24"/>
                                      <w:u w:val="single"/>
                                    </w:rPr>
                                    <w:t>www.deafactive.org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47B99" id="Text Box 136" o:spid="_x0000_s1064" type="#_x0000_t202" style="position:absolute;margin-left:98.9pt;margin-top:92.85pt;width:248.6pt;height:51.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" strokecolor="#ed7d31" strokeweight="2.25pt">
                      <v:textbox>
                        <w:txbxContent>
                          <w:p w14:paraId="600699DC" w14:textId="512AE4A2" w:rsidR="00D573A4" w:rsidRPr="00453B8E" w:rsidRDefault="00D573A4">
                            <w:pPr>
                              <w:rPr>
                                <w:b/>
                                <w:bCs/>
                                <w:sz w:val="24"/>
                                <w:szCs w:val="24"/>
                              </w:rPr>
                            </w:pPr>
                            <w:r w:rsidRPr="00453B8E">
                              <w:rPr>
                                <w:b/>
                                <w:bCs/>
                                <w:sz w:val="24"/>
                                <w:szCs w:val="24"/>
                              </w:rPr>
                              <w:t>Deaf active</w:t>
                            </w:r>
                            <w:r w:rsidR="00453B8E">
                              <w:rPr>
                                <w:b/>
                                <w:bCs/>
                                <w:sz w:val="24"/>
                                <w:szCs w:val="24"/>
                              </w:rPr>
                              <w:t xml:space="preserve">, </w:t>
                            </w:r>
                            <w:r w:rsidRPr="00453B8E">
                              <w:rPr>
                                <w:b/>
                                <w:bCs/>
                                <w:sz w:val="24"/>
                                <w:szCs w:val="24"/>
                              </w:rPr>
                              <w:t>Liverpool</w:t>
                            </w:r>
                          </w:p>
                          <w:p w14:paraId="687506D2" w14:textId="653D3AD9" w:rsidR="00D573A4" w:rsidRPr="00453B8E" w:rsidRDefault="00D573A4">
                            <w:pPr>
                              <w:rPr>
                                <w:i/>
                                <w:iCs/>
                                <w:color w:val="auto"/>
                                <w:sz w:val="24"/>
                                <w:szCs w:val="24"/>
                                <w:u w:val="single"/>
                              </w:rPr>
                            </w:pPr>
                            <w:r w:rsidRPr="00453B8E">
                              <w:rPr>
                                <w:i/>
                                <w:iCs/>
                                <w:color w:val="auto"/>
                                <w:sz w:val="24"/>
                                <w:szCs w:val="24"/>
                                <w:u w:val="single"/>
                              </w:rPr>
                              <w:t>www.deafactive.org</w:t>
                            </w:r>
                          </w:p>
                        </w:txbxContent>
                      </v:textbox>
                    </v:shape>
                  </w:pict>
                </mc:Fallback>
              </mc:AlternateContent>
            </w:r>
            <w:r w:rsidR="00A176C8">
              <w:rPr>
                <w:noProof/>
                <w:sz w:val="18"/>
              </w:rPr>
              <mc:AlternateContent>
                <mc:Choice Requires="wps">
                  <w:drawing>
                    <wp:anchor distT="0" distB="0" distL="114300" distR="114300" simplePos="0" relativeHeight="251651072" behindDoc="0" locked="0" layoutInCell="1" allowOverlap="1" wp14:anchorId="1C17A20A" wp14:editId="1064489B">
                      <wp:simplePos x="0" y="0"/>
                      <wp:positionH relativeFrom="column">
                        <wp:posOffset>1692910</wp:posOffset>
                      </wp:positionH>
                      <wp:positionV relativeFrom="paragraph">
                        <wp:posOffset>2856230</wp:posOffset>
                      </wp:positionV>
                      <wp:extent cx="2806700" cy="659130"/>
                      <wp:effectExtent l="16510" t="10795" r="15240" b="15875"/>
                      <wp:wrapNone/>
                      <wp:docPr id="1352757811"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659130"/>
                              </a:xfrm>
                              <a:prstGeom prst="rect">
                                <a:avLst/>
                              </a:prstGeom>
                              <a:solidFill>
                                <a:srgbClr val="FFFFFF"/>
                              </a:solidFill>
                              <a:ln w="19050">
                                <a:solidFill>
                                  <a:srgbClr val="7030A0"/>
                                </a:solidFill>
                                <a:miter lim="800000"/>
                                <a:headEnd/>
                                <a:tailEnd/>
                              </a:ln>
                            </wps:spPr>
                            <wps:txbx>
                              <w:txbxContent>
                                <w:p w14:paraId="4A77CEAB" w14:textId="77777777" w:rsidR="00486F81" w:rsidRPr="00453B8E" w:rsidRDefault="00486F81" w:rsidP="00486F81">
                                  <w:pPr>
                                    <w:widowControl w:val="0"/>
                                    <w:rPr>
                                      <w:rFonts w:cs="Arial"/>
                                      <w:b/>
                                      <w:bCs/>
                                      <w:sz w:val="24"/>
                                      <w:szCs w:val="24"/>
                                    </w:rPr>
                                  </w:pPr>
                                  <w:r w:rsidRPr="00453B8E">
                                    <w:rPr>
                                      <w:rFonts w:cs="Arial"/>
                                      <w:b/>
                                      <w:bCs/>
                                      <w:sz w:val="24"/>
                                      <w:szCs w:val="24"/>
                                    </w:rPr>
                                    <w:t>British Deaf association</w:t>
                                  </w:r>
                                </w:p>
                                <w:p w14:paraId="714050DB" w14:textId="77777777" w:rsidR="00486F81" w:rsidRPr="00453B8E" w:rsidRDefault="00486F81" w:rsidP="00486F81">
                                  <w:pPr>
                                    <w:widowControl w:val="0"/>
                                    <w:rPr>
                                      <w:rFonts w:cs="Arial"/>
                                      <w:i/>
                                      <w:iCs/>
                                      <w:sz w:val="24"/>
                                      <w:szCs w:val="24"/>
                                      <w:u w:val="single"/>
                                    </w:rPr>
                                  </w:pPr>
                                  <w:r w:rsidRPr="00453B8E">
                                    <w:rPr>
                                      <w:rFonts w:cs="Arial"/>
                                      <w:i/>
                                      <w:iCs/>
                                      <w:sz w:val="24"/>
                                      <w:szCs w:val="24"/>
                                      <w:u w:val="single"/>
                                    </w:rPr>
                                    <w:t>www.britishdeafassociation.org.uk</w:t>
                                  </w:r>
                                </w:p>
                                <w:p w14:paraId="6EA546C8" w14:textId="77777777" w:rsidR="00486F81" w:rsidRDefault="00486F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7A20A" id="Text Box 133" o:spid="_x0000_s1065" type="#_x0000_t202" style="position:absolute;margin-left:133.3pt;margin-top:224.9pt;width:221pt;height:51.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" strokecolor="#7030a0" strokeweight="1.5pt">
                      <v:textbox>
                        <w:txbxContent>
                          <w:p w14:paraId="4A77CEAB" w14:textId="77777777" w:rsidR="00486F81" w:rsidRPr="00453B8E" w:rsidRDefault="00486F81" w:rsidP="00486F81">
                            <w:pPr>
                              <w:widowControl w:val="0"/>
                              <w:rPr>
                                <w:rFonts w:cs="Arial"/>
                                <w:b/>
                                <w:bCs/>
                                <w:sz w:val="24"/>
                                <w:szCs w:val="24"/>
                              </w:rPr>
                            </w:pPr>
                            <w:r w:rsidRPr="00453B8E">
                              <w:rPr>
                                <w:rFonts w:cs="Arial"/>
                                <w:b/>
                                <w:bCs/>
                                <w:sz w:val="24"/>
                                <w:szCs w:val="24"/>
                              </w:rPr>
                              <w:t>British Deaf association</w:t>
                            </w:r>
                          </w:p>
                          <w:p w14:paraId="714050DB" w14:textId="77777777" w:rsidR="00486F81" w:rsidRPr="00453B8E" w:rsidRDefault="00486F81" w:rsidP="00486F81">
                            <w:pPr>
                              <w:widowControl w:val="0"/>
                              <w:rPr>
                                <w:rFonts w:cs="Arial"/>
                                <w:i/>
                                <w:iCs/>
                                <w:sz w:val="24"/>
                                <w:szCs w:val="24"/>
                                <w:u w:val="single"/>
                              </w:rPr>
                            </w:pPr>
                            <w:r w:rsidRPr="00453B8E">
                              <w:rPr>
                                <w:rFonts w:cs="Arial"/>
                                <w:i/>
                                <w:iCs/>
                                <w:sz w:val="24"/>
                                <w:szCs w:val="24"/>
                                <w:u w:val="single"/>
                              </w:rPr>
                              <w:t>www.britishdeafassociation.org.uk</w:t>
                            </w:r>
                          </w:p>
                          <w:p w14:paraId="6EA546C8" w14:textId="77777777" w:rsidR="00486F81" w:rsidRDefault="00486F81"/>
                        </w:txbxContent>
                      </v:textbox>
                    </v:shape>
                  </w:pict>
                </mc:Fallback>
              </mc:AlternateContent>
            </w:r>
            <w:r w:rsidR="00A176C8">
              <w:rPr>
                <w:noProof/>
                <w:sz w:val="18"/>
              </w:rPr>
              <mc:AlternateContent>
                <mc:Choice Requires="wps">
                  <w:drawing>
                    <wp:anchor distT="0" distB="0" distL="114300" distR="114300" simplePos="0" relativeHeight="251653120" behindDoc="0" locked="0" layoutInCell="1" allowOverlap="1" wp14:anchorId="02602496" wp14:editId="48515F38">
                      <wp:simplePos x="0" y="0"/>
                      <wp:positionH relativeFrom="column">
                        <wp:posOffset>1497965</wp:posOffset>
                      </wp:positionH>
                      <wp:positionV relativeFrom="paragraph">
                        <wp:posOffset>4564380</wp:posOffset>
                      </wp:positionV>
                      <wp:extent cx="2839085" cy="669925"/>
                      <wp:effectExtent l="12065" t="13970" r="15875" b="11430"/>
                      <wp:wrapNone/>
                      <wp:docPr id="206540133"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9085" cy="669925"/>
                              </a:xfrm>
                              <a:prstGeom prst="rect">
                                <a:avLst/>
                              </a:prstGeom>
                              <a:solidFill>
                                <a:srgbClr val="FFFFFF"/>
                              </a:solidFill>
                              <a:ln w="19050">
                                <a:solidFill>
                                  <a:srgbClr val="CC0099"/>
                                </a:solidFill>
                                <a:miter lim="800000"/>
                                <a:headEnd/>
                                <a:tailEnd/>
                              </a:ln>
                            </wps:spPr>
                            <wps:txbx>
                              <w:txbxContent>
                                <w:p w14:paraId="3B9E14F0" w14:textId="2EBC5421" w:rsidR="00486F81" w:rsidRPr="00453B8E" w:rsidRDefault="00486F81" w:rsidP="00486F81">
                                  <w:pPr>
                                    <w:widowControl w:val="0"/>
                                    <w:rPr>
                                      <w:rFonts w:cs="Arial"/>
                                      <w:b/>
                                      <w:bCs/>
                                      <w:sz w:val="24"/>
                                      <w:szCs w:val="24"/>
                                    </w:rPr>
                                  </w:pPr>
                                  <w:r w:rsidRPr="00453B8E">
                                    <w:rPr>
                                      <w:rFonts w:cs="Arial"/>
                                      <w:b/>
                                      <w:bCs/>
                                      <w:sz w:val="24"/>
                                      <w:szCs w:val="24"/>
                                    </w:rPr>
                                    <w:t>Merseyside Society for Deaf People</w:t>
                                  </w:r>
                                </w:p>
                                <w:p w14:paraId="3A96116E" w14:textId="77777777" w:rsidR="00486F81" w:rsidRPr="00453B8E" w:rsidRDefault="00486F81" w:rsidP="00486F81">
                                  <w:pPr>
                                    <w:widowControl w:val="0"/>
                                    <w:rPr>
                                      <w:rFonts w:cs="Arial"/>
                                      <w:i/>
                                      <w:iCs/>
                                      <w:sz w:val="24"/>
                                      <w:szCs w:val="24"/>
                                      <w:u w:val="single"/>
                                    </w:rPr>
                                  </w:pPr>
                                  <w:r w:rsidRPr="00453B8E">
                                    <w:rPr>
                                      <w:rFonts w:cs="Arial"/>
                                      <w:i/>
                                      <w:iCs/>
                                      <w:sz w:val="24"/>
                                      <w:szCs w:val="24"/>
                                      <w:u w:val="single"/>
                                    </w:rPr>
                                    <w:t>www.msdp.org.uk</w:t>
                                  </w:r>
                                </w:p>
                                <w:p w14:paraId="648C4F32" w14:textId="77777777" w:rsidR="00486F81" w:rsidRDefault="00486F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02496" id="Text Box 135" o:spid="_x0000_s1066" type="#_x0000_t202" style="position:absolute;margin-left:117.95pt;margin-top:359.4pt;width:223.55pt;height:52.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" strokecolor="#c09" strokeweight="1.5pt">
                      <v:textbox>
                        <w:txbxContent>
                          <w:p w14:paraId="3B9E14F0" w14:textId="2EBC5421" w:rsidR="00486F81" w:rsidRPr="00453B8E" w:rsidRDefault="00486F81" w:rsidP="00486F81">
                            <w:pPr>
                              <w:widowControl w:val="0"/>
                              <w:rPr>
                                <w:rFonts w:cs="Arial"/>
                                <w:b/>
                                <w:bCs/>
                                <w:sz w:val="24"/>
                                <w:szCs w:val="24"/>
                              </w:rPr>
                            </w:pPr>
                            <w:r w:rsidRPr="00453B8E">
                              <w:rPr>
                                <w:rFonts w:cs="Arial"/>
                                <w:b/>
                                <w:bCs/>
                                <w:sz w:val="24"/>
                                <w:szCs w:val="24"/>
                              </w:rPr>
                              <w:t>Merseyside Society for Deaf People</w:t>
                            </w:r>
                          </w:p>
                          <w:p w14:paraId="3A96116E" w14:textId="77777777" w:rsidR="00486F81" w:rsidRPr="00453B8E" w:rsidRDefault="00486F81" w:rsidP="00486F81">
                            <w:pPr>
                              <w:widowControl w:val="0"/>
                              <w:rPr>
                                <w:rFonts w:cs="Arial"/>
                                <w:i/>
                                <w:iCs/>
                                <w:sz w:val="24"/>
                                <w:szCs w:val="24"/>
                                <w:u w:val="single"/>
                              </w:rPr>
                            </w:pPr>
                            <w:r w:rsidRPr="00453B8E">
                              <w:rPr>
                                <w:rFonts w:cs="Arial"/>
                                <w:i/>
                                <w:iCs/>
                                <w:sz w:val="24"/>
                                <w:szCs w:val="24"/>
                                <w:u w:val="single"/>
                              </w:rPr>
                              <w:t>www.msdp.org.uk</w:t>
                            </w:r>
                          </w:p>
                          <w:p w14:paraId="648C4F32" w14:textId="77777777" w:rsidR="00486F81" w:rsidRDefault="00486F81"/>
                        </w:txbxContent>
                      </v:textbox>
                    </v:shape>
                  </w:pict>
                </mc:Fallback>
              </mc:AlternateContent>
            </w:r>
          </w:p>
        </w:tc>
        <w:tc>
          <w:tcPr>
            <w:tcW w:w="1104" w:type="dxa"/>
            <w:vMerge w:val="restart"/>
          </w:tcPr>
          <w:p w14:paraId="0388140D" w14:textId="129FA5B6" w:rsidR="0057401B" w:rsidRPr="00A80C45" w:rsidRDefault="00265402">
            <w:pPr>
              <w:pStyle w:val="NoSpacing"/>
            </w:pPr>
            <w:r>
              <w:rPr>
                <w:noProof/>
                <w:sz w:val="18"/>
              </w:rPr>
              <w:drawing>
                <wp:anchor distT="0" distB="0" distL="114300" distR="114300" simplePos="0" relativeHeight="251656192" behindDoc="0" locked="0" layoutInCell="1" allowOverlap="1" wp14:anchorId="3640DBD6" wp14:editId="03E5D0EE">
                  <wp:simplePos x="0" y="0"/>
                  <wp:positionH relativeFrom="column">
                    <wp:posOffset>-507365</wp:posOffset>
                  </wp:positionH>
                  <wp:positionV relativeFrom="paragraph">
                    <wp:posOffset>2548890</wp:posOffset>
                  </wp:positionV>
                  <wp:extent cx="748030" cy="483235"/>
                  <wp:effectExtent l="0" t="0" r="0" b="0"/>
                  <wp:wrapNone/>
                  <wp:docPr id="140" name="Picture 3" descr="Arrow Clipart Green - Left Green Arrow Png, Transparent Png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row Clipart Green - Left Green Arrow Png, Transparent Png , Transparent  Png Image - PNGite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48030" cy="483235"/>
                          </a:xfrm>
                          <a:prstGeom prst="rect">
                            <a:avLst/>
                          </a:prstGeom>
                          <a:noFill/>
                        </pic:spPr>
                      </pic:pic>
                    </a:graphicData>
                  </a:graphic>
                  <wp14:sizeRelH relativeFrom="page">
                    <wp14:pctWidth>0</wp14:pctWidth>
                  </wp14:sizeRelH>
                  <wp14:sizeRelV relativeFrom="page">
                    <wp14:pctHeight>0</wp14:pctHeight>
                  </wp14:sizeRelV>
                </wp:anchor>
              </w:drawing>
            </w:r>
            <w:r>
              <w:rPr>
                <w:noProof/>
                <w:sz w:val="18"/>
              </w:rPr>
              <w:drawing>
                <wp:anchor distT="0" distB="0" distL="114300" distR="114300" simplePos="0" relativeHeight="251655168" behindDoc="0" locked="0" layoutInCell="1" allowOverlap="1" wp14:anchorId="72EC921E" wp14:editId="5C9B3F50">
                  <wp:simplePos x="0" y="0"/>
                  <wp:positionH relativeFrom="column">
                    <wp:posOffset>-558165</wp:posOffset>
                  </wp:positionH>
                  <wp:positionV relativeFrom="paragraph">
                    <wp:posOffset>926465</wp:posOffset>
                  </wp:positionV>
                  <wp:extent cx="748030" cy="490220"/>
                  <wp:effectExtent l="0" t="0" r="0" b="0"/>
                  <wp:wrapNone/>
                  <wp:docPr id="138" name="Picture 1" descr="Arrow Clipart Blue Arrow - Left Arrow Clipart PNG Image | Transparent PNG  Free Download on S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row Clipart Blue Arrow - Left Arrow Clipart PNG Image | Transparent PNG  Free Download on Seek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48030" cy="490220"/>
                          </a:xfrm>
                          <a:prstGeom prst="rect">
                            <a:avLst/>
                          </a:prstGeom>
                          <a:noFill/>
                        </pic:spPr>
                      </pic:pic>
                    </a:graphicData>
                  </a:graphic>
                  <wp14:sizeRelH relativeFrom="page">
                    <wp14:pctWidth>0</wp14:pctWidth>
                  </wp14:sizeRelH>
                  <wp14:sizeRelV relativeFrom="page">
                    <wp14:pctHeight>0</wp14:pctHeight>
                  </wp14:sizeRelV>
                </wp:anchor>
              </w:drawing>
            </w:r>
          </w:p>
        </w:tc>
        <w:tc>
          <w:tcPr>
            <w:tcW w:w="523" w:type="dxa"/>
            <w:vMerge w:val="restart"/>
          </w:tcPr>
          <w:p w14:paraId="1675F06C" w14:textId="728A640D" w:rsidR="0057401B" w:rsidRPr="00A80C45" w:rsidRDefault="009F13AB">
            <w:pPr>
              <w:pStyle w:val="NoSpacing"/>
            </w:pPr>
            <w:r>
              <w:rPr>
                <w:b/>
                <w:bCs/>
                <w:noProof/>
                <w:color w:val="0F6FC6"/>
              </w:rPr>
              <mc:AlternateContent>
                <mc:Choice Requires="wps">
                  <w:drawing>
                    <wp:anchor distT="0" distB="0" distL="114300" distR="114300" simplePos="0" relativeHeight="251635712" behindDoc="0" locked="0" layoutInCell="1" allowOverlap="1" wp14:anchorId="53CEE743" wp14:editId="470D9839">
                      <wp:simplePos x="0" y="0"/>
                      <wp:positionH relativeFrom="column">
                        <wp:posOffset>1640840</wp:posOffset>
                      </wp:positionH>
                      <wp:positionV relativeFrom="paragraph">
                        <wp:posOffset>3413125</wp:posOffset>
                      </wp:positionV>
                      <wp:extent cx="2901950" cy="294640"/>
                      <wp:effectExtent l="0" t="0" r="0" b="0"/>
                      <wp:wrapNone/>
                      <wp:docPr id="16579248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4E32D" w14:textId="19BE1034" w:rsidR="0057401B" w:rsidRPr="0057401B" w:rsidRDefault="0057401B">
                                  <w:pPr>
                                    <w:rPr>
                                      <w:b/>
                                      <w:bCs/>
                                      <w:color w:val="17406D"/>
                                      <w:sz w:val="28"/>
                                      <w:szCs w:val="28"/>
                                    </w:rPr>
                                  </w:pPr>
                                  <w:r w:rsidRPr="0057401B">
                                    <w:rPr>
                                      <w:b/>
                                      <w:bCs/>
                                      <w:color w:val="17406D"/>
                                      <w:sz w:val="28"/>
                                      <w:szCs w:val="28"/>
                                    </w:rPr>
                                    <w:t>YOUR COMMITMENT TO 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CEE743" id="Text Box 107" o:spid="_x0000_s1067" type="#_x0000_t202" style="position:absolute;margin-left:129.2pt;margin-top:268.75pt;width:228.5pt;height:23.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" filled="f" stroked="f">
                      <v:textbox>
                        <w:txbxContent>
                          <w:p w14:paraId="3FC4E32D" w14:textId="19BE1034" w:rsidR="0057401B" w:rsidRPr="0057401B" w:rsidRDefault="0057401B">
                            <w:pPr>
                              <w:rPr>
                                <w:b/>
                                <w:bCs/>
                                <w:color w:val="17406D"/>
                                <w:sz w:val="28"/>
                                <w:szCs w:val="28"/>
                              </w:rPr>
                            </w:pPr>
                            <w:r w:rsidRPr="0057401B">
                              <w:rPr>
                                <w:b/>
                                <w:bCs/>
                                <w:color w:val="17406D"/>
                                <w:sz w:val="28"/>
                                <w:szCs w:val="28"/>
                              </w:rPr>
                              <w:t>YOUR COMMITMENT TO US…</w:t>
                            </w:r>
                          </w:p>
                        </w:txbxContent>
                      </v:textbox>
                    </v:shape>
                  </w:pict>
                </mc:Fallback>
              </mc:AlternateContent>
            </w:r>
            <w:r w:rsidR="00A176C8">
              <w:rPr>
                <w:noProof/>
                <w:sz w:val="18"/>
              </w:rPr>
              <mc:AlternateContent>
                <mc:Choice Requires="wps">
                  <w:drawing>
                    <wp:anchor distT="0" distB="0" distL="114300" distR="114300" simplePos="0" relativeHeight="251634688" behindDoc="0" locked="0" layoutInCell="1" allowOverlap="1" wp14:anchorId="5ABFF2DE" wp14:editId="3D064E97">
                      <wp:simplePos x="0" y="0"/>
                      <wp:positionH relativeFrom="column">
                        <wp:posOffset>1181100</wp:posOffset>
                      </wp:positionH>
                      <wp:positionV relativeFrom="paragraph">
                        <wp:posOffset>756920</wp:posOffset>
                      </wp:positionV>
                      <wp:extent cx="3594100" cy="2521585"/>
                      <wp:effectExtent l="0" t="2540" r="0" b="0"/>
                      <wp:wrapNone/>
                      <wp:docPr id="158483831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2521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1456F" w14:textId="34677EC2" w:rsidR="0057401B" w:rsidRPr="00672D3E" w:rsidRDefault="0057401B" w:rsidP="0057401B">
                                  <w:pPr>
                                    <w:numPr>
                                      <w:ilvl w:val="0"/>
                                      <w:numId w:val="14"/>
                                    </w:numPr>
                                    <w:rPr>
                                      <w:sz w:val="24"/>
                                      <w:szCs w:val="24"/>
                                    </w:rPr>
                                  </w:pPr>
                                  <w:r w:rsidRPr="00672D3E">
                                    <w:rPr>
                                      <w:sz w:val="24"/>
                                      <w:szCs w:val="24"/>
                                    </w:rPr>
                                    <w:t>Provide service</w:t>
                                  </w:r>
                                  <w:r w:rsidR="004267D7">
                                    <w:rPr>
                                      <w:sz w:val="24"/>
                                      <w:szCs w:val="24"/>
                                    </w:rPr>
                                    <w:t>s</w:t>
                                  </w:r>
                                  <w:r w:rsidRPr="00672D3E">
                                    <w:rPr>
                                      <w:sz w:val="24"/>
                                      <w:szCs w:val="24"/>
                                    </w:rPr>
                                    <w:t xml:space="preserve"> that meets </w:t>
                                  </w:r>
                                  <w:r w:rsidR="004267D7">
                                    <w:rPr>
                                      <w:sz w:val="24"/>
                                      <w:szCs w:val="24"/>
                                    </w:rPr>
                                    <w:t>each</w:t>
                                  </w:r>
                                  <w:r w:rsidRPr="00672D3E">
                                    <w:rPr>
                                      <w:sz w:val="24"/>
                                      <w:szCs w:val="24"/>
                                    </w:rPr>
                                    <w:t xml:space="preserve"> patient’s individual needs</w:t>
                                  </w:r>
                                </w:p>
                                <w:p w14:paraId="1EADEF48" w14:textId="77777777" w:rsidR="0057401B" w:rsidRPr="00672D3E" w:rsidRDefault="0057401B" w:rsidP="0057401B">
                                  <w:pPr>
                                    <w:numPr>
                                      <w:ilvl w:val="0"/>
                                      <w:numId w:val="14"/>
                                    </w:numPr>
                                    <w:rPr>
                                      <w:sz w:val="24"/>
                                      <w:szCs w:val="24"/>
                                    </w:rPr>
                                  </w:pPr>
                                  <w:r w:rsidRPr="00672D3E">
                                    <w:rPr>
                                      <w:sz w:val="24"/>
                                      <w:szCs w:val="24"/>
                                    </w:rPr>
                                    <w:t>Ensure our patients feel confident and happy with their hearing aids</w:t>
                                  </w:r>
                                </w:p>
                                <w:p w14:paraId="11C15249" w14:textId="7B4C33EB" w:rsidR="0057401B" w:rsidRPr="00672D3E" w:rsidRDefault="0057401B" w:rsidP="0057401B">
                                  <w:pPr>
                                    <w:numPr>
                                      <w:ilvl w:val="0"/>
                                      <w:numId w:val="14"/>
                                    </w:numPr>
                                    <w:rPr>
                                      <w:sz w:val="24"/>
                                      <w:szCs w:val="24"/>
                                    </w:rPr>
                                  </w:pPr>
                                  <w:r w:rsidRPr="00672D3E">
                                    <w:rPr>
                                      <w:sz w:val="24"/>
                                      <w:szCs w:val="24"/>
                                    </w:rPr>
                                    <w:t>Offer help whenever there are problems relating to the hearing loss</w:t>
                                  </w:r>
                                  <w:r w:rsidR="00D842FC">
                                    <w:rPr>
                                      <w:sz w:val="24"/>
                                      <w:szCs w:val="24"/>
                                    </w:rPr>
                                    <w:t xml:space="preserve"> or hearing aids</w:t>
                                  </w:r>
                                </w:p>
                                <w:p w14:paraId="58712C8C" w14:textId="57849D77" w:rsidR="0057401B" w:rsidRPr="0057401B" w:rsidRDefault="0057401B" w:rsidP="0057401B">
                                  <w:pPr>
                                    <w:numPr>
                                      <w:ilvl w:val="0"/>
                                      <w:numId w:val="14"/>
                                    </w:numPr>
                                    <w:rPr>
                                      <w:sz w:val="24"/>
                                      <w:szCs w:val="24"/>
                                    </w:rPr>
                                  </w:pPr>
                                  <w:r w:rsidRPr="00672D3E">
                                    <w:rPr>
                                      <w:sz w:val="24"/>
                                      <w:szCs w:val="24"/>
                                    </w:rPr>
                                    <w:t>Provide a service that works in partnership with health, education, social and voluntary services with you</w:t>
                                  </w:r>
                                  <w:r w:rsidR="00D842FC">
                                    <w:rPr>
                                      <w:sz w:val="24"/>
                                      <w:szCs w:val="24"/>
                                    </w:rPr>
                                    <w:t xml:space="preserve"> and your child</w:t>
                                  </w:r>
                                  <w:r w:rsidRPr="00672D3E">
                                    <w:rPr>
                                      <w:sz w:val="24"/>
                                      <w:szCs w:val="24"/>
                                    </w:rPr>
                                    <w:t xml:space="preserve"> at the </w:t>
                                  </w:r>
                                  <w:proofErr w:type="spellStart"/>
                                  <w:r w:rsidRPr="00672D3E">
                                    <w:rPr>
                                      <w:sz w:val="24"/>
                                      <w:szCs w:val="24"/>
                                    </w:rPr>
                                    <w:t>centre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FF2DE" id="Text Box 106" o:spid="_x0000_s1068" type="#_x0000_t202" style="position:absolute;margin-left:93pt;margin-top:59.6pt;width:283pt;height:198.5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" filled="f" stroked="f">
                      <v:textbox>
                        <w:txbxContent>
                          <w:p w14:paraId="41C1456F" w14:textId="34677EC2" w:rsidR="0057401B" w:rsidRPr="00672D3E" w:rsidRDefault="0057401B" w:rsidP="0057401B">
                            <w:pPr>
                              <w:numPr>
                                <w:ilvl w:val="0"/>
                                <w:numId w:val="14"/>
                              </w:numPr>
                              <w:rPr>
                                <w:sz w:val="24"/>
                                <w:szCs w:val="24"/>
                              </w:rPr>
                            </w:pPr>
                            <w:r w:rsidRPr="00672D3E">
                              <w:rPr>
                                <w:sz w:val="24"/>
                                <w:szCs w:val="24"/>
                              </w:rPr>
                              <w:t>Provide service</w:t>
                            </w:r>
                            <w:r w:rsidR="004267D7">
                              <w:rPr>
                                <w:sz w:val="24"/>
                                <w:szCs w:val="24"/>
                              </w:rPr>
                              <w:t>s</w:t>
                            </w:r>
                            <w:r w:rsidRPr="00672D3E">
                              <w:rPr>
                                <w:sz w:val="24"/>
                                <w:szCs w:val="24"/>
                              </w:rPr>
                              <w:t xml:space="preserve"> that meets </w:t>
                            </w:r>
                            <w:r w:rsidR="004267D7">
                              <w:rPr>
                                <w:sz w:val="24"/>
                                <w:szCs w:val="24"/>
                              </w:rPr>
                              <w:t>each</w:t>
                            </w:r>
                            <w:r w:rsidRPr="00672D3E">
                              <w:rPr>
                                <w:sz w:val="24"/>
                                <w:szCs w:val="24"/>
                              </w:rPr>
                              <w:t xml:space="preserve"> patient’s individual needs</w:t>
                            </w:r>
                          </w:p>
                          <w:p w14:paraId="1EADEF48" w14:textId="77777777" w:rsidR="0057401B" w:rsidRPr="00672D3E" w:rsidRDefault="0057401B" w:rsidP="0057401B">
                            <w:pPr>
                              <w:numPr>
                                <w:ilvl w:val="0"/>
                                <w:numId w:val="14"/>
                              </w:numPr>
                              <w:rPr>
                                <w:sz w:val="24"/>
                                <w:szCs w:val="24"/>
                              </w:rPr>
                            </w:pPr>
                            <w:r w:rsidRPr="00672D3E">
                              <w:rPr>
                                <w:sz w:val="24"/>
                                <w:szCs w:val="24"/>
                              </w:rPr>
                              <w:t>Ensure our patients feel confident and happy with their hearing aids</w:t>
                            </w:r>
                          </w:p>
                          <w:p w14:paraId="11C15249" w14:textId="7B4C33EB" w:rsidR="0057401B" w:rsidRPr="00672D3E" w:rsidRDefault="0057401B" w:rsidP="0057401B">
                            <w:pPr>
                              <w:numPr>
                                <w:ilvl w:val="0"/>
                                <w:numId w:val="14"/>
                              </w:numPr>
                              <w:rPr>
                                <w:sz w:val="24"/>
                                <w:szCs w:val="24"/>
                              </w:rPr>
                            </w:pPr>
                            <w:r w:rsidRPr="00672D3E">
                              <w:rPr>
                                <w:sz w:val="24"/>
                                <w:szCs w:val="24"/>
                              </w:rPr>
                              <w:t>Offer help whenever there are problems relating to the hearing loss</w:t>
                            </w:r>
                            <w:r w:rsidR="00D842FC">
                              <w:rPr>
                                <w:sz w:val="24"/>
                                <w:szCs w:val="24"/>
                              </w:rPr>
                              <w:t xml:space="preserve"> or hearing aids</w:t>
                            </w:r>
                          </w:p>
                          <w:p w14:paraId="58712C8C" w14:textId="57849D77" w:rsidR="0057401B" w:rsidRPr="0057401B" w:rsidRDefault="0057401B" w:rsidP="0057401B">
                            <w:pPr>
                              <w:numPr>
                                <w:ilvl w:val="0"/>
                                <w:numId w:val="14"/>
                              </w:numPr>
                              <w:rPr>
                                <w:sz w:val="24"/>
                                <w:szCs w:val="24"/>
                              </w:rPr>
                            </w:pPr>
                            <w:r w:rsidRPr="00672D3E">
                              <w:rPr>
                                <w:sz w:val="24"/>
                                <w:szCs w:val="24"/>
                              </w:rPr>
                              <w:t>Provide a service that works in partnership with health, education, social and voluntary services with you</w:t>
                            </w:r>
                            <w:r w:rsidR="00D842FC">
                              <w:rPr>
                                <w:sz w:val="24"/>
                                <w:szCs w:val="24"/>
                              </w:rPr>
                              <w:t xml:space="preserve"> and your child</w:t>
                            </w:r>
                            <w:r w:rsidRPr="00672D3E">
                              <w:rPr>
                                <w:sz w:val="24"/>
                                <w:szCs w:val="24"/>
                              </w:rPr>
                              <w:t xml:space="preserve"> at the </w:t>
                            </w:r>
                            <w:proofErr w:type="spellStart"/>
                            <w:r w:rsidRPr="00672D3E">
                              <w:rPr>
                                <w:sz w:val="24"/>
                                <w:szCs w:val="24"/>
                              </w:rPr>
                              <w:t>centre</w:t>
                            </w:r>
                            <w:proofErr w:type="spellEnd"/>
                          </w:p>
                        </w:txbxContent>
                      </v:textbox>
                    </v:shape>
                  </w:pict>
                </mc:Fallback>
              </mc:AlternateContent>
            </w:r>
            <w:r w:rsidR="00A176C8">
              <w:rPr>
                <w:noProof/>
                <w:sz w:val="18"/>
              </w:rPr>
              <w:drawing>
                <wp:anchor distT="0" distB="0" distL="114300" distR="114300" simplePos="0" relativeHeight="251637760" behindDoc="0" locked="0" layoutInCell="1" allowOverlap="1" wp14:anchorId="278866C0" wp14:editId="6C651810">
                  <wp:simplePos x="0" y="0"/>
                  <wp:positionH relativeFrom="column">
                    <wp:posOffset>177800</wp:posOffset>
                  </wp:positionH>
                  <wp:positionV relativeFrom="paragraph">
                    <wp:posOffset>1451610</wp:posOffset>
                  </wp:positionV>
                  <wp:extent cx="1166495" cy="692150"/>
                  <wp:effectExtent l="0" t="0" r="0" b="0"/>
                  <wp:wrapNone/>
                  <wp:docPr id="109" name="Picture 2" descr="Blue arrow icon on white background flat styl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lue arrow icon on white background flat style Vector Image"/>
                          <pic:cNvPicPr>
                            <a:picLocks noChangeAspect="1" noChangeArrowheads="1"/>
                          </pic:cNvPicPr>
                        </pic:nvPicPr>
                        <pic:blipFill>
                          <a:blip r:embed="rId39">
                            <a:extLst>
                              <a:ext uri="{28A0092B-C50C-407E-A947-70E740481C1C}">
                                <a14:useLocalDpi xmlns:a14="http://schemas.microsoft.com/office/drawing/2010/main" val="0"/>
                              </a:ext>
                            </a:extLst>
                          </a:blip>
                          <a:srcRect t="5214" b="28436"/>
                          <a:stretch>
                            <a:fillRect/>
                          </a:stretch>
                        </pic:blipFill>
                        <pic:spPr bwMode="auto">
                          <a:xfrm>
                            <a:off x="0" y="0"/>
                            <a:ext cx="1166495" cy="692150"/>
                          </a:xfrm>
                          <a:prstGeom prst="rect">
                            <a:avLst/>
                          </a:prstGeom>
                          <a:noFill/>
                        </pic:spPr>
                      </pic:pic>
                    </a:graphicData>
                  </a:graphic>
                  <wp14:sizeRelH relativeFrom="page">
                    <wp14:pctWidth>0</wp14:pctWidth>
                  </wp14:sizeRelH>
                  <wp14:sizeRelV relativeFrom="page">
                    <wp14:pctHeight>0</wp14:pctHeight>
                  </wp14:sizeRelV>
                </wp:anchor>
              </w:drawing>
            </w:r>
            <w:r w:rsidR="00A176C8">
              <w:rPr>
                <w:b/>
                <w:bCs/>
                <w:noProof/>
                <w:color w:val="0F6FC6"/>
              </w:rPr>
              <mc:AlternateContent>
                <mc:Choice Requires="wps">
                  <w:drawing>
                    <wp:anchor distT="0" distB="0" distL="114300" distR="114300" simplePos="0" relativeHeight="251636736" behindDoc="0" locked="0" layoutInCell="1" allowOverlap="1" wp14:anchorId="3333663F" wp14:editId="422D37A4">
                      <wp:simplePos x="0" y="0"/>
                      <wp:positionH relativeFrom="column">
                        <wp:posOffset>109220</wp:posOffset>
                      </wp:positionH>
                      <wp:positionV relativeFrom="paragraph">
                        <wp:posOffset>3813175</wp:posOffset>
                      </wp:positionV>
                      <wp:extent cx="3195955" cy="1574165"/>
                      <wp:effectExtent l="1270" t="1270" r="3175" b="0"/>
                      <wp:wrapNone/>
                      <wp:docPr id="773380384"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5955" cy="157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3B002" w14:textId="77777777" w:rsidR="0057401B" w:rsidRPr="00672D3E" w:rsidRDefault="0057401B" w:rsidP="0057401B">
                                  <w:pPr>
                                    <w:numPr>
                                      <w:ilvl w:val="0"/>
                                      <w:numId w:val="6"/>
                                    </w:numPr>
                                    <w:rPr>
                                      <w:sz w:val="24"/>
                                      <w:szCs w:val="28"/>
                                    </w:rPr>
                                  </w:pPr>
                                  <w:r w:rsidRPr="00672D3E">
                                    <w:rPr>
                                      <w:sz w:val="24"/>
                                      <w:szCs w:val="28"/>
                                    </w:rPr>
                                    <w:t>Make every effort to attend your appointments and be punctual</w:t>
                                  </w:r>
                                </w:p>
                                <w:p w14:paraId="187427A7" w14:textId="2EDA8FC9" w:rsidR="0057401B" w:rsidRDefault="0057401B" w:rsidP="0057401B">
                                  <w:pPr>
                                    <w:numPr>
                                      <w:ilvl w:val="0"/>
                                      <w:numId w:val="6"/>
                                    </w:numPr>
                                    <w:rPr>
                                      <w:sz w:val="24"/>
                                      <w:szCs w:val="28"/>
                                    </w:rPr>
                                  </w:pPr>
                                  <w:r w:rsidRPr="00672D3E">
                                    <w:rPr>
                                      <w:sz w:val="24"/>
                                      <w:szCs w:val="28"/>
                                    </w:rPr>
                                    <w:t>Inform us as soon as you know that you will be unable to attend an appointment</w:t>
                                  </w:r>
                                </w:p>
                                <w:p w14:paraId="11CAF108" w14:textId="575D3DB6" w:rsidR="004B5CCB" w:rsidRPr="00672D3E" w:rsidRDefault="004B5CCB" w:rsidP="0057401B">
                                  <w:pPr>
                                    <w:numPr>
                                      <w:ilvl w:val="0"/>
                                      <w:numId w:val="6"/>
                                    </w:numPr>
                                    <w:rPr>
                                      <w:sz w:val="24"/>
                                      <w:szCs w:val="28"/>
                                    </w:rPr>
                                  </w:pPr>
                                  <w:r>
                                    <w:rPr>
                                      <w:sz w:val="24"/>
                                      <w:szCs w:val="28"/>
                                    </w:rPr>
                                    <w:t>Respect our staff</w:t>
                                  </w:r>
                                </w:p>
                                <w:p w14:paraId="7CFE563F" w14:textId="77777777" w:rsidR="0057401B" w:rsidRDefault="00574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33663F" id="Text Box 108" o:spid="_x0000_s1069" type="#_x0000_t202" style="position:absolute;margin-left:8.6pt;margin-top:300.25pt;width:251.65pt;height:123.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" filled="f" stroked="f">
                      <v:textbox>
                        <w:txbxContent>
                          <w:p w14:paraId="50B3B002" w14:textId="77777777" w:rsidR="0057401B" w:rsidRPr="00672D3E" w:rsidRDefault="0057401B" w:rsidP="0057401B">
                            <w:pPr>
                              <w:numPr>
                                <w:ilvl w:val="0"/>
                                <w:numId w:val="6"/>
                              </w:numPr>
                              <w:rPr>
                                <w:sz w:val="24"/>
                                <w:szCs w:val="28"/>
                              </w:rPr>
                            </w:pPr>
                            <w:r w:rsidRPr="00672D3E">
                              <w:rPr>
                                <w:sz w:val="24"/>
                                <w:szCs w:val="28"/>
                              </w:rPr>
                              <w:t>Make every effort to attend your appointments and be punctual</w:t>
                            </w:r>
                          </w:p>
                          <w:p w14:paraId="187427A7" w14:textId="2EDA8FC9" w:rsidR="0057401B" w:rsidRDefault="0057401B" w:rsidP="0057401B">
                            <w:pPr>
                              <w:numPr>
                                <w:ilvl w:val="0"/>
                                <w:numId w:val="6"/>
                              </w:numPr>
                              <w:rPr>
                                <w:sz w:val="24"/>
                                <w:szCs w:val="28"/>
                              </w:rPr>
                            </w:pPr>
                            <w:r w:rsidRPr="00672D3E">
                              <w:rPr>
                                <w:sz w:val="24"/>
                                <w:szCs w:val="28"/>
                              </w:rPr>
                              <w:t>Inform us as soon as you know that you will be unable to attend an appointment</w:t>
                            </w:r>
                          </w:p>
                          <w:p w14:paraId="11CAF108" w14:textId="575D3DB6" w:rsidR="004B5CCB" w:rsidRPr="00672D3E" w:rsidRDefault="004B5CCB" w:rsidP="0057401B">
                            <w:pPr>
                              <w:numPr>
                                <w:ilvl w:val="0"/>
                                <w:numId w:val="6"/>
                              </w:numPr>
                              <w:rPr>
                                <w:sz w:val="24"/>
                                <w:szCs w:val="28"/>
                              </w:rPr>
                            </w:pPr>
                            <w:r>
                              <w:rPr>
                                <w:sz w:val="24"/>
                                <w:szCs w:val="28"/>
                              </w:rPr>
                              <w:t>Respect our staff</w:t>
                            </w:r>
                          </w:p>
                          <w:p w14:paraId="7CFE563F" w14:textId="77777777" w:rsidR="0057401B" w:rsidRDefault="0057401B"/>
                        </w:txbxContent>
                      </v:textbox>
                    </v:shape>
                  </w:pict>
                </mc:Fallback>
              </mc:AlternateContent>
            </w:r>
            <w:r w:rsidR="00A176C8">
              <w:rPr>
                <w:noProof/>
                <w:sz w:val="18"/>
              </w:rPr>
              <mc:AlternateContent>
                <mc:Choice Requires="wps">
                  <w:drawing>
                    <wp:anchor distT="0" distB="0" distL="114300" distR="114300" simplePos="0" relativeHeight="251633664" behindDoc="0" locked="0" layoutInCell="1" allowOverlap="1" wp14:anchorId="564D8149" wp14:editId="44BC8252">
                      <wp:simplePos x="0" y="0"/>
                      <wp:positionH relativeFrom="column">
                        <wp:posOffset>82550</wp:posOffset>
                      </wp:positionH>
                      <wp:positionV relativeFrom="paragraph">
                        <wp:posOffset>806450</wp:posOffset>
                      </wp:positionV>
                      <wp:extent cx="1336040" cy="318135"/>
                      <wp:effectExtent l="3175" t="4445" r="3810" b="1270"/>
                      <wp:wrapNone/>
                      <wp:docPr id="2049276923"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040" cy="31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CD50E" w14:textId="2FDB8634" w:rsidR="0057401B" w:rsidRPr="0057401B" w:rsidRDefault="0057401B">
                                  <w:pPr>
                                    <w:rPr>
                                      <w:b/>
                                      <w:bCs/>
                                      <w:color w:val="17406D"/>
                                      <w:sz w:val="28"/>
                                      <w:szCs w:val="28"/>
                                    </w:rPr>
                                  </w:pPr>
                                  <w:r w:rsidRPr="0057401B">
                                    <w:rPr>
                                      <w:b/>
                                      <w:bCs/>
                                      <w:color w:val="17406D"/>
                                      <w:sz w:val="28"/>
                                      <w:szCs w:val="28"/>
                                    </w:rPr>
                                    <w:t>TO</w:t>
                                  </w:r>
                                  <w:r w:rsidRPr="00482426">
                                    <w:rPr>
                                      <w:b/>
                                      <w:bCs/>
                                      <w:color w:val="17406D"/>
                                      <w:sz w:val="28"/>
                                      <w:szCs w:val="28"/>
                                    </w:rPr>
                                    <w:t xml:space="preserve"> YOU</w:t>
                                  </w:r>
                                  <w:r w:rsidRPr="0057401B">
                                    <w:rPr>
                                      <w:b/>
                                      <w:bCs/>
                                      <w:color w:val="17406D"/>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D8149" id="Text Box 105" o:spid="_x0000_s1070" type="#_x0000_t202" style="position:absolute;margin-left:6.5pt;margin-top:63.5pt;width:105.2pt;height:25.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" filled="f" stroked="f">
                      <v:textbox>
                        <w:txbxContent>
                          <w:p w14:paraId="378CD50E" w14:textId="2FDB8634" w:rsidR="0057401B" w:rsidRPr="0057401B" w:rsidRDefault="0057401B">
                            <w:pPr>
                              <w:rPr>
                                <w:b/>
                                <w:bCs/>
                                <w:color w:val="17406D"/>
                                <w:sz w:val="28"/>
                                <w:szCs w:val="28"/>
                              </w:rPr>
                            </w:pPr>
                            <w:r w:rsidRPr="0057401B">
                              <w:rPr>
                                <w:b/>
                                <w:bCs/>
                                <w:color w:val="17406D"/>
                                <w:sz w:val="28"/>
                                <w:szCs w:val="28"/>
                              </w:rPr>
                              <w:t>TO</w:t>
                            </w:r>
                            <w:r w:rsidRPr="00482426">
                              <w:rPr>
                                <w:b/>
                                <w:bCs/>
                                <w:color w:val="17406D"/>
                                <w:sz w:val="28"/>
                                <w:szCs w:val="28"/>
                              </w:rPr>
                              <w:t xml:space="preserve"> YOU</w:t>
                            </w:r>
                            <w:r w:rsidRPr="0057401B">
                              <w:rPr>
                                <w:b/>
                                <w:bCs/>
                                <w:color w:val="17406D"/>
                                <w:sz w:val="28"/>
                                <w:szCs w:val="28"/>
                              </w:rPr>
                              <w:t>…</w:t>
                            </w:r>
                          </w:p>
                        </w:txbxContent>
                      </v:textbox>
                    </v:shape>
                  </w:pict>
                </mc:Fallback>
              </mc:AlternateContent>
            </w:r>
          </w:p>
        </w:tc>
      </w:tr>
      <w:tr w:rsidR="0057401B" w:rsidRPr="00A80C45" w14:paraId="1DDAD046" w14:textId="77777777" w:rsidTr="001A0E9F">
        <w:trPr>
          <w:gridAfter w:val="1"/>
          <w:wAfter w:w="6792" w:type="dxa"/>
          <w:trHeight w:val="2070"/>
          <w:jc w:val="center"/>
        </w:trPr>
        <w:tc>
          <w:tcPr>
            <w:tcW w:w="6211" w:type="dxa"/>
            <w:vMerge/>
          </w:tcPr>
          <w:p w14:paraId="674C1C57" w14:textId="77777777" w:rsidR="0057401B" w:rsidRPr="00A80C45" w:rsidRDefault="0057401B">
            <w:pPr>
              <w:pStyle w:val="Heading1"/>
            </w:pPr>
          </w:p>
        </w:tc>
        <w:tc>
          <w:tcPr>
            <w:tcW w:w="1104" w:type="dxa"/>
            <w:vMerge/>
          </w:tcPr>
          <w:p w14:paraId="6DE82DA3" w14:textId="77777777" w:rsidR="0057401B" w:rsidRPr="00A80C45" w:rsidRDefault="0057401B">
            <w:pPr>
              <w:pStyle w:val="NoSpacing"/>
            </w:pPr>
          </w:p>
        </w:tc>
        <w:tc>
          <w:tcPr>
            <w:tcW w:w="523" w:type="dxa"/>
            <w:vMerge/>
          </w:tcPr>
          <w:p w14:paraId="7F2BC5F7" w14:textId="77777777" w:rsidR="0057401B" w:rsidRPr="00A80C45" w:rsidRDefault="0057401B">
            <w:pPr>
              <w:pStyle w:val="NoSpacing"/>
            </w:pPr>
          </w:p>
        </w:tc>
      </w:tr>
      <w:tr w:rsidR="0057401B" w:rsidRPr="00A80C45" w14:paraId="660FFD19" w14:textId="77777777" w:rsidTr="001A0E9F">
        <w:trPr>
          <w:gridAfter w:val="1"/>
          <w:wAfter w:w="6792" w:type="dxa"/>
          <w:trHeight w:val="2473"/>
          <w:jc w:val="center"/>
        </w:trPr>
        <w:tc>
          <w:tcPr>
            <w:tcW w:w="6211" w:type="dxa"/>
            <w:vMerge/>
          </w:tcPr>
          <w:p w14:paraId="6E74D1E9" w14:textId="77777777" w:rsidR="0057401B" w:rsidRPr="00A80C45" w:rsidRDefault="0057401B">
            <w:pPr>
              <w:pStyle w:val="Heading1"/>
            </w:pPr>
          </w:p>
        </w:tc>
        <w:tc>
          <w:tcPr>
            <w:tcW w:w="1104" w:type="dxa"/>
            <w:vMerge/>
          </w:tcPr>
          <w:p w14:paraId="12A5D899" w14:textId="77777777" w:rsidR="0057401B" w:rsidRPr="00A80C45" w:rsidRDefault="0057401B">
            <w:pPr>
              <w:pStyle w:val="NoSpacing"/>
            </w:pPr>
          </w:p>
        </w:tc>
        <w:tc>
          <w:tcPr>
            <w:tcW w:w="523" w:type="dxa"/>
            <w:vMerge/>
          </w:tcPr>
          <w:p w14:paraId="7F733048" w14:textId="77777777" w:rsidR="0057401B" w:rsidRPr="00A80C45" w:rsidRDefault="0057401B">
            <w:pPr>
              <w:pStyle w:val="NoSpacing"/>
            </w:pPr>
          </w:p>
        </w:tc>
      </w:tr>
      <w:tr w:rsidR="002709A2" w:rsidRPr="00A80C45" w14:paraId="051E6E87" w14:textId="77777777" w:rsidTr="001A0E9F">
        <w:trPr>
          <w:trHeight w:hRule="exact" w:val="288"/>
          <w:jc w:val="center"/>
        </w:trPr>
        <w:tc>
          <w:tcPr>
            <w:tcW w:w="6211" w:type="dxa"/>
          </w:tcPr>
          <w:p w14:paraId="4E1DE86B" w14:textId="75ECFAFA" w:rsidR="00486F81" w:rsidRDefault="00265402">
            <w:pPr>
              <w:pStyle w:val="NoSpacing"/>
              <w:rPr>
                <w:rStyle w:val="PageNumber"/>
              </w:rPr>
            </w:pPr>
            <w:r>
              <w:rPr>
                <w:b/>
                <w:bCs/>
                <w:noProof/>
                <w:color w:val="0F6FC6"/>
              </w:rPr>
              <w:drawing>
                <wp:anchor distT="0" distB="0" distL="114300" distR="114300" simplePos="0" relativeHeight="251718656" behindDoc="0" locked="0" layoutInCell="1" allowOverlap="1" wp14:anchorId="79FAAE9A" wp14:editId="1F8AFB01">
                  <wp:simplePos x="0" y="0"/>
                  <wp:positionH relativeFrom="column">
                    <wp:posOffset>276860</wp:posOffset>
                  </wp:positionH>
                  <wp:positionV relativeFrom="paragraph">
                    <wp:posOffset>-251460</wp:posOffset>
                  </wp:positionV>
                  <wp:extent cx="885190" cy="885190"/>
                  <wp:effectExtent l="0" t="0" r="0" b="0"/>
                  <wp:wrapNone/>
                  <wp:docPr id="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5190" cy="885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C11996" w14:textId="77777777" w:rsidR="00486F81" w:rsidRDefault="00486F81">
            <w:pPr>
              <w:pStyle w:val="NoSpacing"/>
              <w:rPr>
                <w:rStyle w:val="PageNumber"/>
              </w:rPr>
            </w:pPr>
          </w:p>
          <w:p w14:paraId="56DD2383" w14:textId="77777777" w:rsidR="00486F81" w:rsidRDefault="00486F81">
            <w:pPr>
              <w:pStyle w:val="NoSpacing"/>
              <w:rPr>
                <w:rStyle w:val="PageNumber"/>
              </w:rPr>
            </w:pPr>
          </w:p>
          <w:p w14:paraId="0E6DA3DE" w14:textId="04FF72A0" w:rsidR="002709A2" w:rsidRPr="00A80C45" w:rsidRDefault="005C5673">
            <w:pPr>
              <w:pStyle w:val="NoSpacing"/>
              <w:rPr>
                <w:rStyle w:val="PageNumber"/>
              </w:rPr>
            </w:pPr>
            <w:r w:rsidRPr="00A80C45">
              <w:rPr>
                <w:rStyle w:val="PageNumber"/>
              </w:rPr>
              <w:t>2</w:t>
            </w:r>
          </w:p>
        </w:tc>
        <w:tc>
          <w:tcPr>
            <w:tcW w:w="1104" w:type="dxa"/>
          </w:tcPr>
          <w:p w14:paraId="1F3431D3" w14:textId="77777777" w:rsidR="002709A2" w:rsidRPr="00A80C45" w:rsidRDefault="002709A2">
            <w:pPr>
              <w:pStyle w:val="NoSpacing"/>
            </w:pPr>
          </w:p>
        </w:tc>
        <w:tc>
          <w:tcPr>
            <w:tcW w:w="523" w:type="dxa"/>
          </w:tcPr>
          <w:p w14:paraId="30682BA4" w14:textId="77777777" w:rsidR="002709A2" w:rsidRPr="00A80C45" w:rsidRDefault="002709A2">
            <w:pPr>
              <w:pStyle w:val="NoSpacing"/>
            </w:pPr>
          </w:p>
        </w:tc>
        <w:tc>
          <w:tcPr>
            <w:tcW w:w="6792" w:type="dxa"/>
          </w:tcPr>
          <w:p w14:paraId="275F1111" w14:textId="7FAB80ED" w:rsidR="002709A2" w:rsidRPr="00A80C45" w:rsidRDefault="00A176C8">
            <w:pPr>
              <w:pStyle w:val="NoSpacing"/>
              <w:jc w:val="right"/>
              <w:rPr>
                <w:rStyle w:val="PageNumber"/>
              </w:rPr>
            </w:pPr>
            <w:r>
              <w:rPr>
                <w:noProof/>
                <w:sz w:val="18"/>
              </w:rPr>
              <w:drawing>
                <wp:anchor distT="0" distB="0" distL="114300" distR="114300" simplePos="0" relativeHeight="251638784" behindDoc="0" locked="0" layoutInCell="1" allowOverlap="1" wp14:anchorId="278866C0" wp14:editId="2BEF4A7B">
                  <wp:simplePos x="0" y="0"/>
                  <wp:positionH relativeFrom="column">
                    <wp:posOffset>2903832</wp:posOffset>
                  </wp:positionH>
                  <wp:positionV relativeFrom="paragraph">
                    <wp:posOffset>-1520825</wp:posOffset>
                  </wp:positionV>
                  <wp:extent cx="1166495" cy="692150"/>
                  <wp:effectExtent l="0" t="0" r="0" b="0"/>
                  <wp:wrapNone/>
                  <wp:docPr id="114" name="Picture 6" descr="Blue arrow icon on white background flat styl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lue arrow icon on white background flat style Vector Image"/>
                          <pic:cNvPicPr>
                            <a:picLocks noChangeAspect="1" noChangeArrowheads="1"/>
                          </pic:cNvPicPr>
                        </pic:nvPicPr>
                        <pic:blipFill>
                          <a:blip r:embed="rId41">
                            <a:extLst>
                              <a:ext uri="{28A0092B-C50C-407E-A947-70E740481C1C}">
                                <a14:useLocalDpi xmlns:a14="http://schemas.microsoft.com/office/drawing/2010/main" val="0"/>
                              </a:ext>
                            </a:extLst>
                          </a:blip>
                          <a:srcRect t="28436" b="5214"/>
                          <a:stretch>
                            <a:fillRect/>
                          </a:stretch>
                        </pic:blipFill>
                        <pic:spPr bwMode="auto">
                          <a:xfrm flipV="1">
                            <a:off x="0" y="0"/>
                            <a:ext cx="1166495" cy="692150"/>
                          </a:xfrm>
                          <a:prstGeom prst="rect">
                            <a:avLst/>
                          </a:prstGeom>
                          <a:noFill/>
                        </pic:spPr>
                      </pic:pic>
                    </a:graphicData>
                  </a:graphic>
                  <wp14:sizeRelH relativeFrom="page">
                    <wp14:pctWidth>0</wp14:pctWidth>
                  </wp14:sizeRelH>
                  <wp14:sizeRelV relativeFrom="page">
                    <wp14:pctHeight>0</wp14:pctHeight>
                  </wp14:sizeRelV>
                </wp:anchor>
              </w:drawing>
            </w:r>
          </w:p>
        </w:tc>
      </w:tr>
    </w:tbl>
    <w:p w14:paraId="7B82F11A" w14:textId="6C2581AF" w:rsidR="002709A2" w:rsidRDefault="00265402">
      <w:pPr>
        <w:pStyle w:val="NoSpacing"/>
        <w:rPr>
          <w:sz w:val="8"/>
        </w:rPr>
      </w:pPr>
      <w:r>
        <w:rPr>
          <w:noProof/>
          <w:sz w:val="18"/>
        </w:rPr>
        <w:drawing>
          <wp:anchor distT="0" distB="0" distL="114300" distR="114300" simplePos="0" relativeHeight="251659264" behindDoc="0" locked="0" layoutInCell="1" allowOverlap="1" wp14:anchorId="06FBEE38" wp14:editId="5F7E0A89">
            <wp:simplePos x="0" y="0"/>
            <wp:positionH relativeFrom="column">
              <wp:posOffset>-267970</wp:posOffset>
            </wp:positionH>
            <wp:positionV relativeFrom="paragraph">
              <wp:posOffset>-245110</wp:posOffset>
            </wp:positionV>
            <wp:extent cx="577215" cy="438150"/>
            <wp:effectExtent l="0" t="0" r="0" b="0"/>
            <wp:wrapNone/>
            <wp:docPr id="1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7215" cy="438150"/>
                    </a:xfrm>
                    <a:prstGeom prst="rect">
                      <a:avLst/>
                    </a:prstGeom>
                    <a:noFill/>
                  </pic:spPr>
                </pic:pic>
              </a:graphicData>
            </a:graphic>
            <wp14:sizeRelH relativeFrom="page">
              <wp14:pctWidth>0</wp14:pctWidth>
            </wp14:sizeRelH>
            <wp14:sizeRelV relativeFrom="page">
              <wp14:pctHeight>0</wp14:pctHeight>
            </wp14:sizeRelV>
          </wp:anchor>
        </w:drawing>
      </w:r>
      <w:r>
        <w:rPr>
          <w:noProof/>
          <w:sz w:val="18"/>
        </w:rPr>
        <w:drawing>
          <wp:anchor distT="0" distB="0" distL="114300" distR="114300" simplePos="0" relativeHeight="251657216" behindDoc="0" locked="0" layoutInCell="1" allowOverlap="1" wp14:anchorId="1EE77780" wp14:editId="157C17BA">
            <wp:simplePos x="0" y="0"/>
            <wp:positionH relativeFrom="column">
              <wp:posOffset>-271145</wp:posOffset>
            </wp:positionH>
            <wp:positionV relativeFrom="paragraph">
              <wp:posOffset>-1984375</wp:posOffset>
            </wp:positionV>
            <wp:extent cx="546100" cy="409575"/>
            <wp:effectExtent l="0" t="0" r="0" b="0"/>
            <wp:wrapNone/>
            <wp:docPr id="1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6100" cy="409575"/>
                    </a:xfrm>
                    <a:prstGeom prst="rect">
                      <a:avLst/>
                    </a:prstGeom>
                    <a:noFill/>
                  </pic:spPr>
                </pic:pic>
              </a:graphicData>
            </a:graphic>
            <wp14:sizeRelH relativeFrom="page">
              <wp14:pctWidth>0</wp14:pctWidth>
            </wp14:sizeRelH>
            <wp14:sizeRelV relativeFrom="page">
              <wp14:pctHeight>0</wp14:pctHeight>
            </wp14:sizeRelV>
          </wp:anchor>
        </w:drawing>
      </w:r>
      <w:r w:rsidR="00A176C8">
        <w:rPr>
          <w:noProof/>
          <w:sz w:val="18"/>
        </w:rPr>
        <mc:AlternateContent>
          <mc:Choice Requires="wps">
            <w:drawing>
              <wp:anchor distT="0" distB="0" distL="114300" distR="114300" simplePos="0" relativeHeight="251649024" behindDoc="0" locked="0" layoutInCell="1" allowOverlap="1" wp14:anchorId="7494D129" wp14:editId="208B85AF">
                <wp:simplePos x="0" y="0"/>
                <wp:positionH relativeFrom="column">
                  <wp:posOffset>-270510</wp:posOffset>
                </wp:positionH>
                <wp:positionV relativeFrom="paragraph">
                  <wp:posOffset>-4579620</wp:posOffset>
                </wp:positionV>
                <wp:extent cx="2465705" cy="650240"/>
                <wp:effectExtent l="15240" t="10160" r="14605" b="15875"/>
                <wp:wrapNone/>
                <wp:docPr id="1405592215"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650240"/>
                        </a:xfrm>
                        <a:prstGeom prst="rect">
                          <a:avLst/>
                        </a:prstGeom>
                        <a:solidFill>
                          <a:srgbClr val="FFFFFF"/>
                        </a:solidFill>
                        <a:ln w="19050">
                          <a:solidFill>
                            <a:srgbClr val="0070C0"/>
                          </a:solidFill>
                          <a:miter lim="800000"/>
                          <a:headEnd/>
                          <a:tailEnd/>
                        </a:ln>
                      </wps:spPr>
                      <wps:txbx>
                        <w:txbxContent>
                          <w:p w14:paraId="1EC2CA93" w14:textId="77777777" w:rsidR="006E6F58" w:rsidRDefault="00486F81" w:rsidP="00D573A4">
                            <w:pPr>
                              <w:widowControl w:val="0"/>
                              <w:rPr>
                                <w:rFonts w:cs="Arial"/>
                                <w:b/>
                                <w:bCs/>
                                <w:sz w:val="24"/>
                                <w:szCs w:val="24"/>
                              </w:rPr>
                            </w:pPr>
                            <w:r w:rsidRPr="00453B8E">
                              <w:rPr>
                                <w:rFonts w:cs="Arial"/>
                                <w:b/>
                                <w:bCs/>
                                <w:sz w:val="24"/>
                                <w:szCs w:val="24"/>
                              </w:rPr>
                              <w:t>Alder Hey Audiology</w:t>
                            </w:r>
                          </w:p>
                          <w:p w14:paraId="1D94273F" w14:textId="4CCADAC5" w:rsidR="00486F81" w:rsidRPr="006E6F58" w:rsidRDefault="006E6F58" w:rsidP="00D573A4">
                            <w:pPr>
                              <w:widowControl w:val="0"/>
                              <w:rPr>
                                <w:rFonts w:cs="Arial"/>
                                <w:b/>
                                <w:bCs/>
                                <w:sz w:val="24"/>
                                <w:szCs w:val="24"/>
                                <w:u w:val="single"/>
                              </w:rPr>
                            </w:pPr>
                            <w:r w:rsidRPr="006E6F58">
                              <w:rPr>
                                <w:rFonts w:cs="Arial"/>
                                <w:sz w:val="24"/>
                                <w:szCs w:val="24"/>
                                <w:u w:val="single"/>
                                <w:lang w:val="en-GB" w:eastAsia="en-US"/>
                              </w:rPr>
                              <w:t>www.alderhey.nhs.uk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4D129" id="Text Box 129" o:spid="_x0000_s1071" type="#_x0000_t202" style="position:absolute;margin-left:-21.3pt;margin-top:-360.6pt;width:194.15pt;height:51.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" strokecolor="#0070c0" strokeweight="1.5pt">
                <v:textbox>
                  <w:txbxContent>
                    <w:p w14:paraId="1EC2CA93" w14:textId="77777777" w:rsidR="006E6F58" w:rsidRDefault="00486F81" w:rsidP="00D573A4">
                      <w:pPr>
                        <w:widowControl w:val="0"/>
                        <w:rPr>
                          <w:rFonts w:cs="Arial"/>
                          <w:b/>
                          <w:bCs/>
                          <w:sz w:val="24"/>
                          <w:szCs w:val="24"/>
                        </w:rPr>
                      </w:pPr>
                      <w:r w:rsidRPr="00453B8E">
                        <w:rPr>
                          <w:rFonts w:cs="Arial"/>
                          <w:b/>
                          <w:bCs/>
                          <w:sz w:val="24"/>
                          <w:szCs w:val="24"/>
                        </w:rPr>
                        <w:t>Alder Hey Audiology</w:t>
                      </w:r>
                    </w:p>
                    <w:p w14:paraId="1D94273F" w14:textId="4CCADAC5" w:rsidR="00486F81" w:rsidRPr="006E6F58" w:rsidRDefault="006E6F58" w:rsidP="00D573A4">
                      <w:pPr>
                        <w:widowControl w:val="0"/>
                        <w:rPr>
                          <w:rFonts w:cs="Arial"/>
                          <w:b/>
                          <w:bCs/>
                          <w:sz w:val="24"/>
                          <w:szCs w:val="24"/>
                          <w:u w:val="single"/>
                        </w:rPr>
                      </w:pPr>
                      <w:r w:rsidRPr="006E6F58">
                        <w:rPr>
                          <w:rFonts w:cs="Arial"/>
                          <w:sz w:val="24"/>
                          <w:szCs w:val="24"/>
                          <w:u w:val="single"/>
                          <w:lang w:val="en-GB" w:eastAsia="en-US"/>
                        </w:rPr>
                        <w:t>www.alderhey.nhs.uk</w:t>
                      </w:r>
                    </w:p>
                  </w:txbxContent>
                </v:textbox>
              </v:shape>
            </w:pict>
          </mc:Fallback>
        </mc:AlternateContent>
      </w:r>
      <w:r w:rsidR="00A176C8">
        <w:rPr>
          <w:noProof/>
          <w:sz w:val="18"/>
        </w:rPr>
        <mc:AlternateContent>
          <mc:Choice Requires="wps">
            <w:drawing>
              <wp:anchor distT="0" distB="0" distL="114300" distR="114300" simplePos="0" relativeHeight="251650048" behindDoc="0" locked="0" layoutInCell="1" allowOverlap="1" wp14:anchorId="001E29C6" wp14:editId="47C8B348">
                <wp:simplePos x="0" y="0"/>
                <wp:positionH relativeFrom="column">
                  <wp:posOffset>-350520</wp:posOffset>
                </wp:positionH>
                <wp:positionV relativeFrom="paragraph">
                  <wp:posOffset>-2949575</wp:posOffset>
                </wp:positionV>
                <wp:extent cx="2583815" cy="681355"/>
                <wp:effectExtent l="11430" t="11430" r="14605" b="12065"/>
                <wp:wrapNone/>
                <wp:docPr id="1739114677"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815" cy="681355"/>
                        </a:xfrm>
                        <a:prstGeom prst="rect">
                          <a:avLst/>
                        </a:prstGeom>
                        <a:solidFill>
                          <a:srgbClr val="FFFFFF"/>
                        </a:solidFill>
                        <a:ln w="19050">
                          <a:solidFill>
                            <a:srgbClr val="00B050"/>
                          </a:solidFill>
                          <a:miter lim="800000"/>
                          <a:headEnd/>
                          <a:tailEnd/>
                        </a:ln>
                      </wps:spPr>
                      <wps:txbx>
                        <w:txbxContent>
                          <w:p w14:paraId="2665CB18" w14:textId="77777777" w:rsidR="00486F81" w:rsidRPr="00453B8E" w:rsidRDefault="00486F81" w:rsidP="00486F81">
                            <w:pPr>
                              <w:widowControl w:val="0"/>
                              <w:rPr>
                                <w:rFonts w:cs="Arial"/>
                                <w:b/>
                                <w:bCs/>
                                <w:sz w:val="24"/>
                                <w:szCs w:val="24"/>
                              </w:rPr>
                            </w:pPr>
                            <w:r w:rsidRPr="00453B8E">
                              <w:rPr>
                                <w:rFonts w:cs="Arial"/>
                                <w:b/>
                                <w:bCs/>
                                <w:sz w:val="24"/>
                                <w:szCs w:val="24"/>
                              </w:rPr>
                              <w:t>National Deaf Children’s Society</w:t>
                            </w:r>
                          </w:p>
                          <w:p w14:paraId="2A2D13AA" w14:textId="77777777" w:rsidR="00486F81" w:rsidRPr="00453B8E" w:rsidRDefault="00486F81" w:rsidP="00486F81">
                            <w:pPr>
                              <w:widowControl w:val="0"/>
                              <w:rPr>
                                <w:rFonts w:cs="Arial"/>
                                <w:i/>
                                <w:iCs/>
                                <w:sz w:val="24"/>
                                <w:szCs w:val="24"/>
                                <w:u w:val="single"/>
                              </w:rPr>
                            </w:pPr>
                            <w:r w:rsidRPr="00453B8E">
                              <w:rPr>
                                <w:rFonts w:cs="Arial"/>
                                <w:i/>
                                <w:iCs/>
                                <w:sz w:val="24"/>
                                <w:szCs w:val="24"/>
                                <w:u w:val="single"/>
                              </w:rPr>
                              <w:t>www.ndcs.org.uk</w:t>
                            </w:r>
                          </w:p>
                          <w:p w14:paraId="338E9DFC" w14:textId="77777777" w:rsidR="00486F81" w:rsidRDefault="00486F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E29C6" id="Text Box 131" o:spid="_x0000_s1072" type="#_x0000_t202" style="position:absolute;margin-left:-27.6pt;margin-top:-232.25pt;width:203.45pt;height:53.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" strokecolor="#00b050" strokeweight="1.5pt">
                <v:textbox>
                  <w:txbxContent>
                    <w:p w14:paraId="2665CB18" w14:textId="77777777" w:rsidR="00486F81" w:rsidRPr="00453B8E" w:rsidRDefault="00486F81" w:rsidP="00486F81">
                      <w:pPr>
                        <w:widowControl w:val="0"/>
                        <w:rPr>
                          <w:rFonts w:cs="Arial"/>
                          <w:b/>
                          <w:bCs/>
                          <w:sz w:val="24"/>
                          <w:szCs w:val="24"/>
                        </w:rPr>
                      </w:pPr>
                      <w:r w:rsidRPr="00453B8E">
                        <w:rPr>
                          <w:rFonts w:cs="Arial"/>
                          <w:b/>
                          <w:bCs/>
                          <w:sz w:val="24"/>
                          <w:szCs w:val="24"/>
                        </w:rPr>
                        <w:t>National Deaf Children’s Society</w:t>
                      </w:r>
                    </w:p>
                    <w:p w14:paraId="2A2D13AA" w14:textId="77777777" w:rsidR="00486F81" w:rsidRPr="00453B8E" w:rsidRDefault="00486F81" w:rsidP="00486F81">
                      <w:pPr>
                        <w:widowControl w:val="0"/>
                        <w:rPr>
                          <w:rFonts w:cs="Arial"/>
                          <w:i/>
                          <w:iCs/>
                          <w:sz w:val="24"/>
                          <w:szCs w:val="24"/>
                          <w:u w:val="single"/>
                        </w:rPr>
                      </w:pPr>
                      <w:r w:rsidRPr="00453B8E">
                        <w:rPr>
                          <w:rFonts w:cs="Arial"/>
                          <w:i/>
                          <w:iCs/>
                          <w:sz w:val="24"/>
                          <w:szCs w:val="24"/>
                          <w:u w:val="single"/>
                        </w:rPr>
                        <w:t>www.ndcs.org.uk</w:t>
                      </w:r>
                    </w:p>
                    <w:p w14:paraId="338E9DFC" w14:textId="77777777" w:rsidR="00486F81" w:rsidRDefault="00486F81"/>
                  </w:txbxContent>
                </v:textbox>
              </v:shape>
            </w:pict>
          </mc:Fallback>
        </mc:AlternateContent>
      </w:r>
      <w:r w:rsidR="00A176C8">
        <w:rPr>
          <w:noProof/>
          <w:sz w:val="18"/>
        </w:rPr>
        <mc:AlternateContent>
          <mc:Choice Requires="wps">
            <w:drawing>
              <wp:anchor distT="0" distB="0" distL="114300" distR="114300" simplePos="0" relativeHeight="251652096" behindDoc="0" locked="0" layoutInCell="1" allowOverlap="1" wp14:anchorId="5E32E9DC" wp14:editId="6BE5CF03">
                <wp:simplePos x="0" y="0"/>
                <wp:positionH relativeFrom="column">
                  <wp:posOffset>-391160</wp:posOffset>
                </wp:positionH>
                <wp:positionV relativeFrom="paragraph">
                  <wp:posOffset>-1187450</wp:posOffset>
                </wp:positionV>
                <wp:extent cx="2530475" cy="638175"/>
                <wp:effectExtent l="18415" t="11430" r="13335" b="17145"/>
                <wp:wrapNone/>
                <wp:docPr id="7241996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0475" cy="638175"/>
                        </a:xfrm>
                        <a:prstGeom prst="rect">
                          <a:avLst/>
                        </a:prstGeom>
                        <a:solidFill>
                          <a:srgbClr val="FFFFFF"/>
                        </a:solidFill>
                        <a:ln w="19050">
                          <a:solidFill>
                            <a:srgbClr val="FF0000"/>
                          </a:solidFill>
                          <a:miter lim="800000"/>
                          <a:headEnd/>
                          <a:tailEnd/>
                        </a:ln>
                      </wps:spPr>
                      <wps:txbx>
                        <w:txbxContent>
                          <w:p w14:paraId="736C4779" w14:textId="77777777" w:rsidR="00486F81" w:rsidRPr="00453B8E" w:rsidRDefault="00486F81" w:rsidP="00486F81">
                            <w:pPr>
                              <w:widowControl w:val="0"/>
                              <w:rPr>
                                <w:rFonts w:cs="Arial"/>
                                <w:b/>
                                <w:bCs/>
                                <w:sz w:val="24"/>
                                <w:szCs w:val="24"/>
                              </w:rPr>
                            </w:pPr>
                            <w:r w:rsidRPr="00453B8E">
                              <w:rPr>
                                <w:rFonts w:cs="Arial"/>
                                <w:b/>
                                <w:bCs/>
                                <w:sz w:val="24"/>
                                <w:szCs w:val="24"/>
                              </w:rPr>
                              <w:t>British Tinnitus Association</w:t>
                            </w:r>
                          </w:p>
                          <w:p w14:paraId="1BFEE405" w14:textId="77777777" w:rsidR="00486F81" w:rsidRPr="00453B8E" w:rsidRDefault="00486F81" w:rsidP="00486F81">
                            <w:pPr>
                              <w:widowControl w:val="0"/>
                              <w:rPr>
                                <w:rFonts w:cs="Arial"/>
                                <w:i/>
                                <w:iCs/>
                                <w:sz w:val="24"/>
                                <w:szCs w:val="24"/>
                                <w:u w:val="single"/>
                              </w:rPr>
                            </w:pPr>
                            <w:r w:rsidRPr="00453B8E">
                              <w:rPr>
                                <w:rFonts w:cs="Arial"/>
                                <w:i/>
                                <w:iCs/>
                                <w:sz w:val="24"/>
                                <w:szCs w:val="24"/>
                                <w:u w:val="single"/>
                              </w:rPr>
                              <w:t>www.tinnitus.org.uk</w:t>
                            </w:r>
                          </w:p>
                          <w:p w14:paraId="2BD87CBF" w14:textId="77777777" w:rsidR="00486F81" w:rsidRDefault="00486F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2E9DC" id="Text Box 134" o:spid="_x0000_s1073" type="#_x0000_t202" style="position:absolute;margin-left:-30.8pt;margin-top:-93.5pt;width:199.25pt;height:50.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" strokecolor="red" strokeweight="1.5pt">
                <v:textbox>
                  <w:txbxContent>
                    <w:p w14:paraId="736C4779" w14:textId="77777777" w:rsidR="00486F81" w:rsidRPr="00453B8E" w:rsidRDefault="00486F81" w:rsidP="00486F81">
                      <w:pPr>
                        <w:widowControl w:val="0"/>
                        <w:rPr>
                          <w:rFonts w:cs="Arial"/>
                          <w:b/>
                          <w:bCs/>
                          <w:sz w:val="24"/>
                          <w:szCs w:val="24"/>
                        </w:rPr>
                      </w:pPr>
                      <w:r w:rsidRPr="00453B8E">
                        <w:rPr>
                          <w:rFonts w:cs="Arial"/>
                          <w:b/>
                          <w:bCs/>
                          <w:sz w:val="24"/>
                          <w:szCs w:val="24"/>
                        </w:rPr>
                        <w:t>British Tinnitus Association</w:t>
                      </w:r>
                    </w:p>
                    <w:p w14:paraId="1BFEE405" w14:textId="77777777" w:rsidR="00486F81" w:rsidRPr="00453B8E" w:rsidRDefault="00486F81" w:rsidP="00486F81">
                      <w:pPr>
                        <w:widowControl w:val="0"/>
                        <w:rPr>
                          <w:rFonts w:cs="Arial"/>
                          <w:i/>
                          <w:iCs/>
                          <w:sz w:val="24"/>
                          <w:szCs w:val="24"/>
                          <w:u w:val="single"/>
                        </w:rPr>
                      </w:pPr>
                      <w:r w:rsidRPr="00453B8E">
                        <w:rPr>
                          <w:rFonts w:cs="Arial"/>
                          <w:i/>
                          <w:iCs/>
                          <w:sz w:val="24"/>
                          <w:szCs w:val="24"/>
                          <w:u w:val="single"/>
                        </w:rPr>
                        <w:t>www.tinnitus.org.uk</w:t>
                      </w:r>
                    </w:p>
                    <w:p w14:paraId="2BD87CBF" w14:textId="77777777" w:rsidR="00486F81" w:rsidRDefault="00486F81"/>
                  </w:txbxContent>
                </v:textbox>
              </v:shape>
            </w:pict>
          </mc:Fallback>
        </mc:AlternateContent>
      </w:r>
      <w:r w:rsidR="00A176C8">
        <w:rPr>
          <w:noProof/>
          <w:sz w:val="18"/>
        </w:rPr>
        <mc:AlternateContent>
          <mc:Choice Requires="wps">
            <w:drawing>
              <wp:anchor distT="0" distB="0" distL="114300" distR="114300" simplePos="0" relativeHeight="251648000" behindDoc="0" locked="0" layoutInCell="1" allowOverlap="1" wp14:anchorId="40162EB2" wp14:editId="455B5A72">
                <wp:simplePos x="0" y="0"/>
                <wp:positionH relativeFrom="column">
                  <wp:posOffset>304800</wp:posOffset>
                </wp:positionH>
                <wp:positionV relativeFrom="paragraph">
                  <wp:posOffset>-5472430</wp:posOffset>
                </wp:positionV>
                <wp:extent cx="2884170" cy="636905"/>
                <wp:effectExtent l="0" t="3175" r="1905" b="0"/>
                <wp:wrapNone/>
                <wp:docPr id="403581392"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70" cy="63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FE133" w14:textId="46BE022F" w:rsidR="00486F81" w:rsidRPr="0021668F" w:rsidRDefault="00486F81" w:rsidP="00486F81">
                            <w:pPr>
                              <w:pStyle w:val="Heading1"/>
                              <w:rPr>
                                <w:u w:val="single"/>
                              </w:rPr>
                            </w:pPr>
                            <w:r>
                              <w:rPr>
                                <w:u w:val="single"/>
                              </w:rPr>
                              <w:t>Useful websites:</w:t>
                            </w:r>
                          </w:p>
                          <w:p w14:paraId="3ADF0DD0" w14:textId="77777777" w:rsidR="00486F81" w:rsidRDefault="00486F81" w:rsidP="00486F8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62EB2" id="Text Box 127" o:spid="_x0000_s1074" type="#_x0000_t202" style="position:absolute;margin-left:24pt;margin-top:-430.9pt;width:227.1pt;height:50.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" filled="f" stroked="f">
                <v:textbox>
                  <w:txbxContent>
                    <w:p w14:paraId="0F2FE133" w14:textId="46BE022F" w:rsidR="00486F81" w:rsidRPr="0021668F" w:rsidRDefault="00486F81" w:rsidP="00486F81">
                      <w:pPr>
                        <w:pStyle w:val="Heading1"/>
                        <w:rPr>
                          <w:u w:val="single"/>
                        </w:rPr>
                      </w:pPr>
                      <w:r>
                        <w:rPr>
                          <w:u w:val="single"/>
                        </w:rPr>
                        <w:t>Useful websites:</w:t>
                      </w:r>
                    </w:p>
                    <w:p w14:paraId="3ADF0DD0" w14:textId="77777777" w:rsidR="00486F81" w:rsidRDefault="00486F81" w:rsidP="00486F81"/>
                  </w:txbxContent>
                </v:textbox>
              </v:shape>
            </w:pict>
          </mc:Fallback>
        </mc:AlternateContent>
      </w:r>
      <w:r w:rsidR="00A176C8">
        <w:rPr>
          <w:noProof/>
          <w:sz w:val="18"/>
        </w:rPr>
        <mc:AlternateContent>
          <mc:Choice Requires="wps">
            <w:drawing>
              <wp:anchor distT="0" distB="0" distL="114300" distR="114300" simplePos="0" relativeHeight="251632640" behindDoc="0" locked="0" layoutInCell="1" allowOverlap="1" wp14:anchorId="40162EB2" wp14:editId="40F61FF3">
                <wp:simplePos x="0" y="0"/>
                <wp:positionH relativeFrom="column">
                  <wp:posOffset>5437505</wp:posOffset>
                </wp:positionH>
                <wp:positionV relativeFrom="paragraph">
                  <wp:posOffset>-5564505</wp:posOffset>
                </wp:positionV>
                <wp:extent cx="2884170" cy="636905"/>
                <wp:effectExtent l="0" t="0" r="3175" b="4445"/>
                <wp:wrapNone/>
                <wp:docPr id="125048126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70" cy="636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4624C" w14:textId="44FC49A5" w:rsidR="0057401B" w:rsidRPr="0021668F" w:rsidRDefault="0057401B" w:rsidP="0057401B">
                            <w:pPr>
                              <w:pStyle w:val="Heading1"/>
                              <w:rPr>
                                <w:u w:val="single"/>
                              </w:rPr>
                            </w:pPr>
                            <w:r w:rsidRPr="0021668F">
                              <w:rPr>
                                <w:u w:val="single"/>
                              </w:rPr>
                              <w:t xml:space="preserve">Our </w:t>
                            </w:r>
                            <w:r w:rsidR="009422A7">
                              <w:rPr>
                                <w:u w:val="single"/>
                              </w:rPr>
                              <w:t>c</w:t>
                            </w:r>
                            <w:r>
                              <w:rPr>
                                <w:u w:val="single"/>
                              </w:rPr>
                              <w:t>ommitment</w:t>
                            </w:r>
                          </w:p>
                          <w:p w14:paraId="081BC88B" w14:textId="77777777" w:rsidR="0057401B" w:rsidRDefault="0057401B" w:rsidP="0057401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62EB2" id="Text Box 101" o:spid="_x0000_s1075" type="#_x0000_t202" style="position:absolute;margin-left:428.15pt;margin-top:-438.15pt;width:227.1pt;height:50.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" filled="f" stroked="f">
                <v:textbox>
                  <w:txbxContent>
                    <w:p w14:paraId="4A64624C" w14:textId="44FC49A5" w:rsidR="0057401B" w:rsidRPr="0021668F" w:rsidRDefault="0057401B" w:rsidP="0057401B">
                      <w:pPr>
                        <w:pStyle w:val="Heading1"/>
                        <w:rPr>
                          <w:u w:val="single"/>
                        </w:rPr>
                      </w:pPr>
                      <w:r w:rsidRPr="0021668F">
                        <w:rPr>
                          <w:u w:val="single"/>
                        </w:rPr>
                        <w:t xml:space="preserve">Our </w:t>
                      </w:r>
                      <w:r w:rsidR="009422A7">
                        <w:rPr>
                          <w:u w:val="single"/>
                        </w:rPr>
                        <w:t>c</w:t>
                      </w:r>
                      <w:r>
                        <w:rPr>
                          <w:u w:val="single"/>
                        </w:rPr>
                        <w:t>ommitment</w:t>
                      </w:r>
                    </w:p>
                    <w:p w14:paraId="081BC88B" w14:textId="77777777" w:rsidR="0057401B" w:rsidRDefault="0057401B" w:rsidP="0057401B"/>
                  </w:txbxContent>
                </v:textbox>
              </v:shape>
            </w:pict>
          </mc:Fallback>
        </mc:AlternateContent>
      </w:r>
      <w:r w:rsidR="00A176C8">
        <w:rPr>
          <w:noProof/>
        </w:rPr>
        <w:drawing>
          <wp:anchor distT="0" distB="0" distL="114300" distR="114300" simplePos="0" relativeHeight="251639808" behindDoc="0" locked="0" layoutInCell="1" allowOverlap="1" wp14:anchorId="51BDFFFE" wp14:editId="1777D32B">
            <wp:simplePos x="0" y="0"/>
            <wp:positionH relativeFrom="column">
              <wp:posOffset>8321675</wp:posOffset>
            </wp:positionH>
            <wp:positionV relativeFrom="paragraph">
              <wp:posOffset>-6440805</wp:posOffset>
            </wp:positionV>
            <wp:extent cx="1235075" cy="968375"/>
            <wp:effectExtent l="0" t="0" r="0" b="0"/>
            <wp:wrapNone/>
            <wp:docPr id="117" name="Picture 5" descr="Doctor Shaking Hands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octor Shaking Hands Illustrations, Royalty-Free Vector Graphics &amp; Clip Art  - iStock"/>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35075" cy="968375"/>
                    </a:xfrm>
                    <a:prstGeom prst="rect">
                      <a:avLst/>
                    </a:prstGeom>
                    <a:noFill/>
                  </pic:spPr>
                </pic:pic>
              </a:graphicData>
            </a:graphic>
            <wp14:sizeRelH relativeFrom="page">
              <wp14:pctWidth>0</wp14:pctWidth>
            </wp14:sizeRelH>
            <wp14:sizeRelV relativeFrom="page">
              <wp14:pctHeight>0</wp14:pctHeight>
            </wp14:sizeRelV>
          </wp:anchor>
        </w:drawing>
      </w:r>
    </w:p>
    <w:p w14:paraId="69687E42" w14:textId="77777777" w:rsidR="00A04BFF" w:rsidRDefault="00A04BFF">
      <w:pPr>
        <w:pStyle w:val="NoSpacing"/>
        <w:rPr>
          <w:sz w:val="8"/>
        </w:rPr>
      </w:pPr>
    </w:p>
    <w:p w14:paraId="68C0A814" w14:textId="761B317A" w:rsidR="00A04BFF" w:rsidRDefault="00A04BFF">
      <w:pPr>
        <w:pStyle w:val="NoSpacing"/>
        <w:rPr>
          <w:sz w:val="8"/>
        </w:rPr>
      </w:pPr>
    </w:p>
    <w:p w14:paraId="41FCFC01" w14:textId="77777777" w:rsidR="00A04BFF" w:rsidRDefault="00A04BFF">
      <w:pPr>
        <w:pStyle w:val="NoSpacing"/>
        <w:rPr>
          <w:sz w:val="8"/>
        </w:rPr>
      </w:pPr>
    </w:p>
    <w:p w14:paraId="215C8C0E" w14:textId="77777777" w:rsidR="00A04BFF" w:rsidRDefault="00A04BFF">
      <w:pPr>
        <w:pStyle w:val="NoSpacing"/>
        <w:rPr>
          <w:sz w:val="8"/>
        </w:rPr>
      </w:pPr>
    </w:p>
    <w:p w14:paraId="2C2DFA35" w14:textId="3806035B" w:rsidR="0057401B" w:rsidRDefault="00A176C8" w:rsidP="00A04BFF">
      <w:pPr>
        <w:pStyle w:val="NoSpacing"/>
        <w:tabs>
          <w:tab w:val="left" w:pos="8540"/>
        </w:tabs>
        <w:rPr>
          <w:sz w:val="8"/>
        </w:rPr>
      </w:pPr>
      <w:r>
        <w:rPr>
          <w:noProof/>
          <w:sz w:val="18"/>
        </w:rPr>
        <mc:AlternateContent>
          <mc:Choice Requires="wps">
            <w:drawing>
              <wp:anchor distT="0" distB="0" distL="114300" distR="114300" simplePos="0" relativeHeight="251700224" behindDoc="0" locked="0" layoutInCell="1" allowOverlap="1" wp14:anchorId="63F528FB" wp14:editId="2E637180">
                <wp:simplePos x="0" y="0"/>
                <wp:positionH relativeFrom="column">
                  <wp:posOffset>8953500</wp:posOffset>
                </wp:positionH>
                <wp:positionV relativeFrom="paragraph">
                  <wp:posOffset>23495</wp:posOffset>
                </wp:positionV>
                <wp:extent cx="323850" cy="257175"/>
                <wp:effectExtent l="0" t="0" r="0" b="0"/>
                <wp:wrapNone/>
                <wp:docPr id="72659140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5B707" w14:textId="0F7B68BB" w:rsidR="007109F5" w:rsidRPr="00A969D0" w:rsidRDefault="007109F5" w:rsidP="007109F5">
                            <w:pPr>
                              <w:rPr>
                                <w:b/>
                                <w:bCs/>
                                <w:color w:val="009DD9"/>
                              </w:rPr>
                            </w:pPr>
                            <w:r>
                              <w:rPr>
                                <w:b/>
                                <w:bCs/>
                                <w:color w:val="009DD9"/>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528FB" id="Text Box 200" o:spid="_x0000_s1076" type="#_x0000_t202" style="position:absolute;margin-left:705pt;margin-top:1.85pt;width:25.5pt;height:20.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" filled="f" stroked="f">
                <v:textbox>
                  <w:txbxContent>
                    <w:p w14:paraId="4C35B707" w14:textId="0F7B68BB" w:rsidR="007109F5" w:rsidRPr="00A969D0" w:rsidRDefault="007109F5" w:rsidP="007109F5">
                      <w:pPr>
                        <w:rPr>
                          <w:b/>
                          <w:bCs/>
                          <w:color w:val="009DD9"/>
                        </w:rPr>
                      </w:pPr>
                      <w:r>
                        <w:rPr>
                          <w:b/>
                          <w:bCs/>
                          <w:color w:val="009DD9"/>
                        </w:rPr>
                        <w:t>3</w:t>
                      </w:r>
                    </w:p>
                  </w:txbxContent>
                </v:textbox>
              </v:shape>
            </w:pict>
          </mc:Fallback>
        </mc:AlternateContent>
      </w:r>
      <w:r w:rsidR="00A04BFF">
        <w:rPr>
          <w:sz w:val="8"/>
        </w:rPr>
        <w:tab/>
      </w:r>
    </w:p>
    <w:p w14:paraId="1DB5B53D" w14:textId="60B3AB04" w:rsidR="0057401B" w:rsidRDefault="00A176C8">
      <w:pPr>
        <w:pStyle w:val="NoSpacing"/>
        <w:rPr>
          <w:szCs w:val="40"/>
        </w:rPr>
      </w:pPr>
      <w:r>
        <w:rPr>
          <w:noProof/>
          <w:szCs w:val="40"/>
        </w:rPr>
        <mc:AlternateContent>
          <mc:Choice Requires="wps">
            <w:drawing>
              <wp:anchor distT="0" distB="0" distL="114300" distR="114300" simplePos="0" relativeHeight="251696128" behindDoc="0" locked="0" layoutInCell="1" allowOverlap="1" wp14:anchorId="63F528FB" wp14:editId="3999EA06">
                <wp:simplePos x="0" y="0"/>
                <wp:positionH relativeFrom="column">
                  <wp:posOffset>-200025</wp:posOffset>
                </wp:positionH>
                <wp:positionV relativeFrom="paragraph">
                  <wp:posOffset>127000</wp:posOffset>
                </wp:positionV>
                <wp:extent cx="323850" cy="257175"/>
                <wp:effectExtent l="0" t="0" r="0" b="0"/>
                <wp:wrapNone/>
                <wp:docPr id="1355642362"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E96E7" w14:textId="5339BCFD" w:rsidR="00BE3B3A" w:rsidRPr="00A969D0" w:rsidRDefault="00BE3B3A" w:rsidP="00BE3B3A">
                            <w:pPr>
                              <w:rPr>
                                <w:b/>
                                <w:bCs/>
                                <w:color w:val="009DD9"/>
                              </w:rPr>
                            </w:pPr>
                            <w:r>
                              <w:rPr>
                                <w:b/>
                                <w:bCs/>
                                <w:color w:val="009DD9"/>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528FB" id="Text Box 196" o:spid="_x0000_s1077" type="#_x0000_t202" style="position:absolute;margin-left:-15.75pt;margin-top:10pt;width:25.5pt;height:2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" stroked="f">
                <v:textbox>
                  <w:txbxContent>
                    <w:p w14:paraId="6EFE96E7" w14:textId="5339BCFD" w:rsidR="00BE3B3A" w:rsidRPr="00A969D0" w:rsidRDefault="00BE3B3A" w:rsidP="00BE3B3A">
                      <w:pPr>
                        <w:rPr>
                          <w:b/>
                          <w:bCs/>
                          <w:color w:val="009DD9"/>
                        </w:rPr>
                      </w:pPr>
                      <w:r>
                        <w:rPr>
                          <w:b/>
                          <w:bCs/>
                          <w:color w:val="009DD9"/>
                        </w:rPr>
                        <w:t>6</w:t>
                      </w:r>
                    </w:p>
                  </w:txbxContent>
                </v:textbox>
              </v:shape>
            </w:pict>
          </mc:Fallback>
        </mc:AlternateContent>
      </w:r>
    </w:p>
    <w:p w14:paraId="388371C5" w14:textId="4D32DB9F" w:rsidR="0057401B" w:rsidRDefault="0057401B">
      <w:pPr>
        <w:pStyle w:val="NoSpacing"/>
        <w:rPr>
          <w:szCs w:val="40"/>
        </w:rPr>
      </w:pPr>
    </w:p>
    <w:p w14:paraId="7D2478F9" w14:textId="6A03223D" w:rsidR="0057401B" w:rsidRDefault="00A176C8">
      <w:pPr>
        <w:pStyle w:val="NoSpacing"/>
        <w:rPr>
          <w:szCs w:val="40"/>
        </w:rPr>
      </w:pPr>
      <w:r>
        <w:rPr>
          <w:noProof/>
          <w:szCs w:val="40"/>
        </w:rPr>
        <w:lastRenderedPageBreak/>
        <mc:AlternateContent>
          <mc:Choice Requires="wps">
            <w:drawing>
              <wp:anchor distT="0" distB="0" distL="114300" distR="114300" simplePos="0" relativeHeight="251645952" behindDoc="0" locked="0" layoutInCell="1" allowOverlap="1" wp14:anchorId="1B6AC8E9" wp14:editId="6528189C">
                <wp:simplePos x="0" y="0"/>
                <wp:positionH relativeFrom="column">
                  <wp:posOffset>5084445</wp:posOffset>
                </wp:positionH>
                <wp:positionV relativeFrom="paragraph">
                  <wp:posOffset>-137795</wp:posOffset>
                </wp:positionV>
                <wp:extent cx="3245485" cy="658495"/>
                <wp:effectExtent l="0" t="3175" r="4445" b="0"/>
                <wp:wrapNone/>
                <wp:docPr id="94375009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5485" cy="658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6E7F5" w14:textId="023DFB76" w:rsidR="00C96B86" w:rsidRPr="00C96B86" w:rsidRDefault="00C96B86" w:rsidP="00C96B86">
                            <w:pPr>
                              <w:ind w:left="360"/>
                              <w:jc w:val="center"/>
                              <w:rPr>
                                <w:b/>
                                <w:bCs/>
                                <w:color w:val="009DD9"/>
                                <w:sz w:val="48"/>
                                <w:szCs w:val="48"/>
                                <w:u w:val="single"/>
                              </w:rPr>
                            </w:pPr>
                            <w:r w:rsidRPr="00C96B86">
                              <w:rPr>
                                <w:b/>
                                <w:bCs/>
                                <w:color w:val="009DD9"/>
                                <w:sz w:val="48"/>
                                <w:szCs w:val="48"/>
                                <w:u w:val="single"/>
                              </w:rPr>
                              <w:t>Local contacts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AC8E9" id="Text Box 123" o:spid="_x0000_s1078" type="#_x0000_t202" style="position:absolute;margin-left:400.35pt;margin-top:-10.85pt;width:255.55pt;height:51.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" filled="f" stroked="f">
                <v:textbox>
                  <w:txbxContent>
                    <w:p w14:paraId="4026E7F5" w14:textId="023DFB76" w:rsidR="00C96B86" w:rsidRPr="00C96B86" w:rsidRDefault="00C96B86" w:rsidP="00C96B86">
                      <w:pPr>
                        <w:ind w:left="360"/>
                        <w:jc w:val="center"/>
                        <w:rPr>
                          <w:b/>
                          <w:bCs/>
                          <w:color w:val="009DD9"/>
                          <w:sz w:val="48"/>
                          <w:szCs w:val="48"/>
                          <w:u w:val="single"/>
                        </w:rPr>
                      </w:pPr>
                      <w:r w:rsidRPr="00C96B86">
                        <w:rPr>
                          <w:b/>
                          <w:bCs/>
                          <w:color w:val="009DD9"/>
                          <w:sz w:val="48"/>
                          <w:szCs w:val="48"/>
                          <w:u w:val="single"/>
                        </w:rPr>
                        <w:t>Local contacts</w:t>
                      </w:r>
                    </w:p>
                  </w:txbxContent>
                </v:textbox>
              </v:shape>
            </w:pict>
          </mc:Fallback>
        </mc:AlternateContent>
      </w:r>
    </w:p>
    <w:p w14:paraId="1D4031EC" w14:textId="7B462A3D" w:rsidR="00A04BFF" w:rsidRPr="00A04BFF" w:rsidRDefault="00CE299A">
      <w:pPr>
        <w:pStyle w:val="NoSpacing"/>
        <w:rPr>
          <w:szCs w:val="40"/>
        </w:rPr>
      </w:pPr>
      <w:r>
        <w:rPr>
          <w:noProof/>
          <w:szCs w:val="40"/>
        </w:rPr>
        <mc:AlternateContent>
          <mc:Choice Requires="wps">
            <w:drawing>
              <wp:anchor distT="0" distB="0" distL="114300" distR="114300" simplePos="0" relativeHeight="251642880" behindDoc="0" locked="0" layoutInCell="1" allowOverlap="1" wp14:anchorId="4B540F76" wp14:editId="0D992C70">
                <wp:simplePos x="0" y="0"/>
                <wp:positionH relativeFrom="column">
                  <wp:posOffset>-180975</wp:posOffset>
                </wp:positionH>
                <wp:positionV relativeFrom="paragraph">
                  <wp:posOffset>4979480</wp:posOffset>
                </wp:positionV>
                <wp:extent cx="2997200" cy="897255"/>
                <wp:effectExtent l="0" t="3175" r="3175" b="4445"/>
                <wp:wrapNone/>
                <wp:docPr id="1632405162"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200" cy="897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0D4EB" w14:textId="0176A176" w:rsidR="007546AC" w:rsidRPr="007546AC" w:rsidRDefault="007546AC" w:rsidP="007546AC">
                            <w:pPr>
                              <w:rPr>
                                <w:b/>
                                <w:bCs/>
                                <w:i/>
                                <w:iCs/>
                                <w:color w:val="00B050"/>
                                <w:sz w:val="28"/>
                                <w:szCs w:val="28"/>
                              </w:rPr>
                            </w:pPr>
                            <w:r w:rsidRPr="007546AC">
                              <w:rPr>
                                <w:b/>
                                <w:bCs/>
                                <w:i/>
                                <w:iCs/>
                                <w:color w:val="00B050"/>
                                <w:sz w:val="28"/>
                                <w:szCs w:val="28"/>
                              </w:rPr>
                              <w:t>We will make every effort to be as quick as possible in assisting with your repair/supplies etc.</w:t>
                            </w:r>
                          </w:p>
                          <w:p w14:paraId="72E1F0D7" w14:textId="77777777" w:rsidR="007546AC" w:rsidRDefault="007546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40F76" id="Text Box 120" o:spid="_x0000_s1079" type="#_x0000_t202" style="position:absolute;margin-left:-14.25pt;margin-top:392.1pt;width:236pt;height:70.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" filled="f" stroked="f">
                <v:textbox>
                  <w:txbxContent>
                    <w:p w14:paraId="3F40D4EB" w14:textId="0176A176" w:rsidR="007546AC" w:rsidRPr="007546AC" w:rsidRDefault="007546AC" w:rsidP="007546AC">
                      <w:pPr>
                        <w:rPr>
                          <w:b/>
                          <w:bCs/>
                          <w:i/>
                          <w:iCs/>
                          <w:color w:val="00B050"/>
                          <w:sz w:val="28"/>
                          <w:szCs w:val="28"/>
                        </w:rPr>
                      </w:pPr>
                      <w:r w:rsidRPr="007546AC">
                        <w:rPr>
                          <w:b/>
                          <w:bCs/>
                          <w:i/>
                          <w:iCs/>
                          <w:color w:val="00B050"/>
                          <w:sz w:val="28"/>
                          <w:szCs w:val="28"/>
                        </w:rPr>
                        <w:t>We will make every effort to be as quick as possible in assisting with your repair/supplies etc.</w:t>
                      </w:r>
                    </w:p>
                    <w:p w14:paraId="72E1F0D7" w14:textId="77777777" w:rsidR="007546AC" w:rsidRDefault="007546AC"/>
                  </w:txbxContent>
                </v:textbox>
              </v:shape>
            </w:pict>
          </mc:Fallback>
        </mc:AlternateContent>
      </w:r>
      <w:r w:rsidR="00A176C8">
        <w:rPr>
          <w:noProof/>
          <w:szCs w:val="40"/>
        </w:rPr>
        <mc:AlternateContent>
          <mc:Choice Requires="wps">
            <w:drawing>
              <wp:anchor distT="0" distB="0" distL="114300" distR="114300" simplePos="0" relativeHeight="251646976" behindDoc="0" locked="0" layoutInCell="1" allowOverlap="1" wp14:anchorId="67C2B6DE" wp14:editId="04E077BE">
                <wp:simplePos x="0" y="0"/>
                <wp:positionH relativeFrom="column">
                  <wp:posOffset>4747260</wp:posOffset>
                </wp:positionH>
                <wp:positionV relativeFrom="paragraph">
                  <wp:posOffset>175260</wp:posOffset>
                </wp:positionV>
                <wp:extent cx="4151630" cy="5321300"/>
                <wp:effectExtent l="3810" t="0" r="0" b="0"/>
                <wp:wrapNone/>
                <wp:docPr id="4545825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1630" cy="532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B4AEE" w14:textId="77777777" w:rsidR="00450CA5" w:rsidRDefault="00450CA5" w:rsidP="00C96B86">
                            <w:pPr>
                              <w:widowControl w:val="0"/>
                              <w:jc w:val="center"/>
                              <w:rPr>
                                <w:rFonts w:cs="Arial"/>
                                <w:b/>
                                <w:bCs/>
                                <w:color w:val="17406D"/>
                                <w:sz w:val="24"/>
                                <w:szCs w:val="24"/>
                                <w:u w:val="single"/>
                              </w:rPr>
                            </w:pPr>
                          </w:p>
                          <w:p w14:paraId="1689A0F1" w14:textId="3ED90342" w:rsidR="00C96B86" w:rsidRPr="00C96B86" w:rsidRDefault="00B012FE" w:rsidP="00C96B86">
                            <w:pPr>
                              <w:widowControl w:val="0"/>
                              <w:jc w:val="center"/>
                              <w:rPr>
                                <w:rFonts w:cs="Arial"/>
                                <w:b/>
                                <w:bCs/>
                                <w:color w:val="17406D"/>
                                <w:sz w:val="24"/>
                                <w:szCs w:val="24"/>
                                <w:u w:val="single"/>
                              </w:rPr>
                            </w:pPr>
                            <w:r>
                              <w:rPr>
                                <w:rFonts w:cs="Arial"/>
                                <w:b/>
                                <w:bCs/>
                                <w:color w:val="17406D"/>
                                <w:sz w:val="24"/>
                                <w:szCs w:val="24"/>
                                <w:u w:val="single"/>
                              </w:rPr>
                              <w:t>Hearing s</w:t>
                            </w:r>
                            <w:r w:rsidR="00C96B86" w:rsidRPr="00C96B86">
                              <w:rPr>
                                <w:rFonts w:cs="Arial"/>
                                <w:b/>
                                <w:bCs/>
                                <w:color w:val="17406D"/>
                                <w:sz w:val="24"/>
                                <w:szCs w:val="24"/>
                                <w:u w:val="single"/>
                              </w:rPr>
                              <w:t xml:space="preserve">upport </w:t>
                            </w:r>
                            <w:r>
                              <w:rPr>
                                <w:rFonts w:cs="Arial"/>
                                <w:b/>
                                <w:bCs/>
                                <w:color w:val="17406D"/>
                                <w:sz w:val="24"/>
                                <w:szCs w:val="24"/>
                                <w:u w:val="single"/>
                              </w:rPr>
                              <w:t>s</w:t>
                            </w:r>
                            <w:r w:rsidR="00C96B86" w:rsidRPr="00C96B86">
                              <w:rPr>
                                <w:rFonts w:cs="Arial"/>
                                <w:b/>
                                <w:bCs/>
                                <w:color w:val="17406D"/>
                                <w:sz w:val="24"/>
                                <w:szCs w:val="24"/>
                                <w:u w:val="single"/>
                              </w:rPr>
                              <w:t>ervices</w:t>
                            </w:r>
                          </w:p>
                          <w:p w14:paraId="02D1AD0C" w14:textId="11E35082" w:rsidR="00C96B86" w:rsidRDefault="00C96B86" w:rsidP="00C96B86">
                            <w:pPr>
                              <w:widowControl w:val="0"/>
                              <w:rPr>
                                <w:rFonts w:cs="Arial"/>
                                <w:sz w:val="24"/>
                                <w:szCs w:val="24"/>
                              </w:rPr>
                            </w:pPr>
                            <w:r w:rsidRPr="002D3A56">
                              <w:rPr>
                                <w:rFonts w:cs="Arial"/>
                                <w:b/>
                                <w:bCs/>
                                <w:sz w:val="24"/>
                                <w:szCs w:val="24"/>
                              </w:rPr>
                              <w:t>Liverpool:</w:t>
                            </w:r>
                            <w:r>
                              <w:rPr>
                                <w:rFonts w:cs="Arial"/>
                                <w:sz w:val="24"/>
                                <w:szCs w:val="24"/>
                              </w:rPr>
                              <w:t xml:space="preserve"> </w:t>
                            </w:r>
                            <w:r w:rsidR="00532B88">
                              <w:rPr>
                                <w:rFonts w:cs="Arial"/>
                                <w:sz w:val="24"/>
                                <w:szCs w:val="24"/>
                              </w:rPr>
                              <w:t xml:space="preserve">         </w:t>
                            </w:r>
                            <w:r w:rsidR="001A0450" w:rsidRPr="001A0450">
                              <w:rPr>
                                <w:rFonts w:cs="Arial"/>
                                <w:sz w:val="24"/>
                                <w:szCs w:val="24"/>
                              </w:rPr>
                              <w:t xml:space="preserve"> 0151 233 5970</w:t>
                            </w:r>
                          </w:p>
                          <w:p w14:paraId="58944FA3" w14:textId="4B8E9968" w:rsidR="00D54CFC" w:rsidRDefault="00D54CFC" w:rsidP="00C96B86">
                            <w:pPr>
                              <w:widowControl w:val="0"/>
                              <w:rPr>
                                <w:rFonts w:cs="Arial"/>
                                <w:sz w:val="24"/>
                                <w:szCs w:val="24"/>
                              </w:rPr>
                            </w:pPr>
                            <w:r>
                              <w:rPr>
                                <w:rFonts w:cs="Arial"/>
                                <w:sz w:val="24"/>
                                <w:szCs w:val="24"/>
                              </w:rPr>
                              <w:t xml:space="preserve">                          </w:t>
                            </w:r>
                            <w:r w:rsidR="006C2504">
                              <w:rPr>
                                <w:rFonts w:cs="Arial"/>
                                <w:sz w:val="24"/>
                                <w:szCs w:val="24"/>
                              </w:rPr>
                              <w:t xml:space="preserve">  S</w:t>
                            </w:r>
                            <w:r w:rsidR="009A15F2">
                              <w:rPr>
                                <w:rFonts w:cs="Arial"/>
                                <w:sz w:val="24"/>
                                <w:szCs w:val="24"/>
                              </w:rPr>
                              <w:t>ensoryservice</w:t>
                            </w:r>
                            <w:r w:rsidR="006C2504">
                              <w:rPr>
                                <w:rFonts w:cs="Arial"/>
                                <w:sz w:val="24"/>
                                <w:szCs w:val="24"/>
                              </w:rPr>
                              <w:t>@liverpool.gov.uk</w:t>
                            </w:r>
                          </w:p>
                          <w:p w14:paraId="5504D638" w14:textId="1ECB8B99" w:rsidR="00C96B86" w:rsidRDefault="00C96B86" w:rsidP="00C96B86">
                            <w:pPr>
                              <w:widowControl w:val="0"/>
                              <w:rPr>
                                <w:rFonts w:cs="Arial"/>
                                <w:sz w:val="24"/>
                                <w:szCs w:val="24"/>
                              </w:rPr>
                            </w:pPr>
                            <w:r w:rsidRPr="002D3A56">
                              <w:rPr>
                                <w:rFonts w:cs="Arial"/>
                                <w:b/>
                                <w:bCs/>
                                <w:sz w:val="24"/>
                                <w:szCs w:val="24"/>
                              </w:rPr>
                              <w:t>Sefton:</w:t>
                            </w:r>
                            <w:r w:rsidR="002D3A56">
                              <w:rPr>
                                <w:rFonts w:cs="Arial"/>
                                <w:sz w:val="24"/>
                                <w:szCs w:val="24"/>
                              </w:rPr>
                              <w:t xml:space="preserve">           </w:t>
                            </w:r>
                            <w:r>
                              <w:rPr>
                                <w:rFonts w:cs="Arial"/>
                                <w:sz w:val="24"/>
                                <w:szCs w:val="24"/>
                              </w:rPr>
                              <w:t xml:space="preserve"> </w:t>
                            </w:r>
                            <w:r w:rsidR="002D3A56">
                              <w:rPr>
                                <w:rFonts w:cs="Arial"/>
                                <w:sz w:val="24"/>
                                <w:szCs w:val="24"/>
                              </w:rPr>
                              <w:t xml:space="preserve">    H</w:t>
                            </w:r>
                            <w:r w:rsidR="00B012FE" w:rsidRPr="00B012FE">
                              <w:rPr>
                                <w:rFonts w:cs="Arial"/>
                                <w:sz w:val="24"/>
                                <w:szCs w:val="24"/>
                              </w:rPr>
                              <w:t>earingneeds@sefton.gov.uk</w:t>
                            </w:r>
                          </w:p>
                          <w:p w14:paraId="5E27D038" w14:textId="0D972E61" w:rsidR="00C96B86" w:rsidRDefault="001A0450" w:rsidP="005756C1">
                            <w:pPr>
                              <w:widowControl w:val="0"/>
                              <w:rPr>
                                <w:rFonts w:cs="Arial"/>
                                <w:b/>
                                <w:bCs/>
                                <w:sz w:val="24"/>
                                <w:szCs w:val="24"/>
                              </w:rPr>
                            </w:pPr>
                            <w:r w:rsidRPr="002D3A56">
                              <w:rPr>
                                <w:rFonts w:cs="Arial"/>
                                <w:b/>
                                <w:bCs/>
                                <w:sz w:val="24"/>
                                <w:szCs w:val="24"/>
                              </w:rPr>
                              <w:t>West Lanc’s:</w:t>
                            </w:r>
                            <w:r>
                              <w:rPr>
                                <w:rFonts w:cs="Arial"/>
                                <w:sz w:val="24"/>
                                <w:szCs w:val="24"/>
                              </w:rPr>
                              <w:t xml:space="preserve"> </w:t>
                            </w:r>
                            <w:r w:rsidR="002D3A56">
                              <w:rPr>
                                <w:rFonts w:cs="Arial"/>
                                <w:sz w:val="24"/>
                                <w:szCs w:val="24"/>
                              </w:rPr>
                              <w:t xml:space="preserve">     </w:t>
                            </w:r>
                            <w:r w:rsidR="005756C1" w:rsidRPr="0036735F">
                              <w:rPr>
                                <w:rFonts w:cs="Arial"/>
                                <w:sz w:val="24"/>
                                <w:szCs w:val="24"/>
                              </w:rPr>
                              <w:t>Inclusion.South@lancashire.gov.uk</w:t>
                            </w:r>
                          </w:p>
                          <w:p w14:paraId="3150F769" w14:textId="77777777" w:rsidR="00450CA5" w:rsidRDefault="00450CA5" w:rsidP="00C96B86">
                            <w:pPr>
                              <w:widowControl w:val="0"/>
                              <w:rPr>
                                <w:rFonts w:cs="Arial"/>
                                <w:b/>
                                <w:bCs/>
                                <w:sz w:val="24"/>
                                <w:szCs w:val="24"/>
                              </w:rPr>
                            </w:pPr>
                          </w:p>
                          <w:p w14:paraId="170B5A44" w14:textId="5CEF29EA" w:rsidR="00C96B86" w:rsidRPr="00C96B86" w:rsidRDefault="00C96B86" w:rsidP="00C96B86">
                            <w:pPr>
                              <w:widowControl w:val="0"/>
                              <w:jc w:val="center"/>
                              <w:rPr>
                                <w:rFonts w:cs="Arial"/>
                                <w:b/>
                                <w:bCs/>
                                <w:color w:val="17406D"/>
                                <w:sz w:val="24"/>
                                <w:szCs w:val="24"/>
                                <w:u w:val="single"/>
                              </w:rPr>
                            </w:pPr>
                            <w:r w:rsidRPr="00C96B86">
                              <w:rPr>
                                <w:rFonts w:cs="Arial"/>
                                <w:b/>
                                <w:bCs/>
                                <w:color w:val="17406D"/>
                                <w:sz w:val="24"/>
                                <w:szCs w:val="24"/>
                                <w:u w:val="single"/>
                              </w:rPr>
                              <w:t>Merseyside Society for Deaf People</w:t>
                            </w:r>
                          </w:p>
                          <w:p w14:paraId="2B115366" w14:textId="6CBBBC87" w:rsidR="00C96B86" w:rsidRDefault="00C96B86" w:rsidP="00C96B86">
                            <w:pPr>
                              <w:widowControl w:val="0"/>
                              <w:rPr>
                                <w:rFonts w:cs="Arial"/>
                                <w:sz w:val="24"/>
                                <w:szCs w:val="24"/>
                              </w:rPr>
                            </w:pPr>
                            <w:r>
                              <w:rPr>
                                <w:rFonts w:cs="Arial"/>
                                <w:sz w:val="24"/>
                                <w:szCs w:val="24"/>
                              </w:rPr>
                              <w:t>Tel: 0151 228 0888</w:t>
                            </w:r>
                          </w:p>
                          <w:p w14:paraId="793C7615" w14:textId="22CB3DA9" w:rsidR="001A0450" w:rsidRDefault="001A0450" w:rsidP="00C96B86">
                            <w:pPr>
                              <w:widowControl w:val="0"/>
                              <w:rPr>
                                <w:rFonts w:cs="Arial"/>
                                <w:sz w:val="24"/>
                                <w:szCs w:val="24"/>
                              </w:rPr>
                            </w:pPr>
                            <w:r>
                              <w:rPr>
                                <w:rFonts w:cs="Arial"/>
                                <w:sz w:val="24"/>
                                <w:szCs w:val="24"/>
                              </w:rPr>
                              <w:t xml:space="preserve">Email: </w:t>
                            </w:r>
                            <w:r w:rsidRPr="001A0450">
                              <w:rPr>
                                <w:rFonts w:cs="Arial"/>
                                <w:sz w:val="24"/>
                                <w:szCs w:val="24"/>
                              </w:rPr>
                              <w:t>reception@msdp.org.uk</w:t>
                            </w:r>
                          </w:p>
                          <w:p w14:paraId="030B7242" w14:textId="77777777" w:rsidR="00450CA5" w:rsidRDefault="00450CA5" w:rsidP="00C96B86">
                            <w:pPr>
                              <w:widowControl w:val="0"/>
                              <w:rPr>
                                <w:rFonts w:cs="Arial"/>
                                <w:sz w:val="24"/>
                                <w:szCs w:val="24"/>
                              </w:rPr>
                            </w:pPr>
                          </w:p>
                          <w:p w14:paraId="771B6F89" w14:textId="5F990B83" w:rsidR="00C96B86" w:rsidRPr="00C96B86" w:rsidRDefault="00C96B86" w:rsidP="00C96B86">
                            <w:pPr>
                              <w:widowControl w:val="0"/>
                              <w:jc w:val="center"/>
                              <w:rPr>
                                <w:rFonts w:cs="Arial"/>
                                <w:color w:val="17406D"/>
                                <w:sz w:val="24"/>
                                <w:szCs w:val="24"/>
                                <w:u w:val="single"/>
                              </w:rPr>
                            </w:pPr>
                            <w:r w:rsidRPr="00C96B86">
                              <w:rPr>
                                <w:rFonts w:cs="Arial"/>
                                <w:b/>
                                <w:bCs/>
                                <w:color w:val="17406D"/>
                                <w:sz w:val="24"/>
                                <w:szCs w:val="24"/>
                                <w:u w:val="single"/>
                              </w:rPr>
                              <w:t>Liverpool Deaf Children’s Society</w:t>
                            </w:r>
                          </w:p>
                          <w:p w14:paraId="0796AC3E" w14:textId="3E049994" w:rsidR="00C96B86" w:rsidRDefault="00C96B86" w:rsidP="00C96B86">
                            <w:pPr>
                              <w:widowControl w:val="0"/>
                              <w:rPr>
                                <w:rFonts w:cs="Arial"/>
                                <w:sz w:val="24"/>
                                <w:szCs w:val="24"/>
                              </w:rPr>
                            </w:pPr>
                            <w:r>
                              <w:rPr>
                                <w:rFonts w:cs="Arial"/>
                                <w:sz w:val="24"/>
                                <w:szCs w:val="24"/>
                              </w:rPr>
                              <w:t> Tel: 0151 280 7204</w:t>
                            </w:r>
                          </w:p>
                          <w:p w14:paraId="3CB97E2E" w14:textId="1EC2B428" w:rsidR="00C96B86" w:rsidRDefault="00C96B86" w:rsidP="00C96B86">
                            <w:pPr>
                              <w:widowControl w:val="0"/>
                              <w:rPr>
                                <w:rFonts w:cs="Arial"/>
                                <w:sz w:val="24"/>
                                <w:szCs w:val="24"/>
                              </w:rPr>
                            </w:pPr>
                            <w:r>
                              <w:rPr>
                                <w:rFonts w:cs="Arial"/>
                                <w:sz w:val="24"/>
                                <w:szCs w:val="24"/>
                              </w:rPr>
                              <w:t>Email: contact@ldcs.org.uk</w:t>
                            </w:r>
                          </w:p>
                          <w:p w14:paraId="0BFE4269" w14:textId="77777777" w:rsidR="00C96B86" w:rsidRPr="00C96B86" w:rsidRDefault="00C96B86" w:rsidP="00C96B86">
                            <w:pPr>
                              <w:widowControl w:val="0"/>
                              <w:jc w:val="center"/>
                              <w:rPr>
                                <w:rFonts w:cs="Arial"/>
                                <w:b/>
                                <w:bCs/>
                                <w:color w:val="17406D"/>
                                <w:sz w:val="24"/>
                                <w:szCs w:val="24"/>
                                <w:u w:val="single"/>
                              </w:rPr>
                            </w:pPr>
                          </w:p>
                          <w:p w14:paraId="6B0CADCE" w14:textId="77777777" w:rsidR="00C96B86" w:rsidRDefault="00C96B86" w:rsidP="00C96B86">
                            <w:pPr>
                              <w:widowControl w:val="0"/>
                              <w:rPr>
                                <w:rFonts w:ascii="Times New Roman" w:hAnsi="Times New Roman"/>
                              </w:rPr>
                            </w:pPr>
                            <w:r>
                              <w:t> </w:t>
                            </w:r>
                          </w:p>
                          <w:p w14:paraId="33EE5943" w14:textId="77777777" w:rsidR="00C96B86" w:rsidRDefault="00C96B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2B6DE" id="Text Box 125" o:spid="_x0000_s1080" type="#_x0000_t202" style="position:absolute;margin-left:373.8pt;margin-top:13.8pt;width:326.9pt;height:41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" filled="f" stroked="f">
                <v:textbox>
                  <w:txbxContent>
                    <w:p w14:paraId="013B4AEE" w14:textId="77777777" w:rsidR="00450CA5" w:rsidRDefault="00450CA5" w:rsidP="00C96B86">
                      <w:pPr>
                        <w:widowControl w:val="0"/>
                        <w:jc w:val="center"/>
                        <w:rPr>
                          <w:rFonts w:cs="Arial"/>
                          <w:b/>
                          <w:bCs/>
                          <w:color w:val="17406D"/>
                          <w:sz w:val="24"/>
                          <w:szCs w:val="24"/>
                          <w:u w:val="single"/>
                        </w:rPr>
                      </w:pPr>
                    </w:p>
                    <w:p w14:paraId="1689A0F1" w14:textId="3ED90342" w:rsidR="00C96B86" w:rsidRPr="00C96B86" w:rsidRDefault="00B012FE" w:rsidP="00C96B86">
                      <w:pPr>
                        <w:widowControl w:val="0"/>
                        <w:jc w:val="center"/>
                        <w:rPr>
                          <w:rFonts w:cs="Arial"/>
                          <w:b/>
                          <w:bCs/>
                          <w:color w:val="17406D"/>
                          <w:sz w:val="24"/>
                          <w:szCs w:val="24"/>
                          <w:u w:val="single"/>
                        </w:rPr>
                      </w:pPr>
                      <w:r>
                        <w:rPr>
                          <w:rFonts w:cs="Arial"/>
                          <w:b/>
                          <w:bCs/>
                          <w:color w:val="17406D"/>
                          <w:sz w:val="24"/>
                          <w:szCs w:val="24"/>
                          <w:u w:val="single"/>
                        </w:rPr>
                        <w:t>Hearing s</w:t>
                      </w:r>
                      <w:r w:rsidR="00C96B86" w:rsidRPr="00C96B86">
                        <w:rPr>
                          <w:rFonts w:cs="Arial"/>
                          <w:b/>
                          <w:bCs/>
                          <w:color w:val="17406D"/>
                          <w:sz w:val="24"/>
                          <w:szCs w:val="24"/>
                          <w:u w:val="single"/>
                        </w:rPr>
                        <w:t xml:space="preserve">upport </w:t>
                      </w:r>
                      <w:r>
                        <w:rPr>
                          <w:rFonts w:cs="Arial"/>
                          <w:b/>
                          <w:bCs/>
                          <w:color w:val="17406D"/>
                          <w:sz w:val="24"/>
                          <w:szCs w:val="24"/>
                          <w:u w:val="single"/>
                        </w:rPr>
                        <w:t>s</w:t>
                      </w:r>
                      <w:r w:rsidR="00C96B86" w:rsidRPr="00C96B86">
                        <w:rPr>
                          <w:rFonts w:cs="Arial"/>
                          <w:b/>
                          <w:bCs/>
                          <w:color w:val="17406D"/>
                          <w:sz w:val="24"/>
                          <w:szCs w:val="24"/>
                          <w:u w:val="single"/>
                        </w:rPr>
                        <w:t>ervices</w:t>
                      </w:r>
                    </w:p>
                    <w:p w14:paraId="02D1AD0C" w14:textId="11E35082" w:rsidR="00C96B86" w:rsidRDefault="00C96B86" w:rsidP="00C96B86">
                      <w:pPr>
                        <w:widowControl w:val="0"/>
                        <w:rPr>
                          <w:rFonts w:cs="Arial"/>
                          <w:sz w:val="24"/>
                          <w:szCs w:val="24"/>
                        </w:rPr>
                      </w:pPr>
                      <w:r w:rsidRPr="002D3A56">
                        <w:rPr>
                          <w:rFonts w:cs="Arial"/>
                          <w:b/>
                          <w:bCs/>
                          <w:sz w:val="24"/>
                          <w:szCs w:val="24"/>
                        </w:rPr>
                        <w:t>Liverpool:</w:t>
                      </w:r>
                      <w:r>
                        <w:rPr>
                          <w:rFonts w:cs="Arial"/>
                          <w:sz w:val="24"/>
                          <w:szCs w:val="24"/>
                        </w:rPr>
                        <w:t xml:space="preserve"> </w:t>
                      </w:r>
                      <w:r w:rsidR="00532B88">
                        <w:rPr>
                          <w:rFonts w:cs="Arial"/>
                          <w:sz w:val="24"/>
                          <w:szCs w:val="24"/>
                        </w:rPr>
                        <w:t xml:space="preserve">         </w:t>
                      </w:r>
                      <w:r w:rsidR="001A0450" w:rsidRPr="001A0450">
                        <w:rPr>
                          <w:rFonts w:cs="Arial"/>
                          <w:sz w:val="24"/>
                          <w:szCs w:val="24"/>
                        </w:rPr>
                        <w:t xml:space="preserve"> 0151 233 5970</w:t>
                      </w:r>
                    </w:p>
                    <w:p w14:paraId="58944FA3" w14:textId="4B8E9968" w:rsidR="00D54CFC" w:rsidRDefault="00D54CFC" w:rsidP="00C96B86">
                      <w:pPr>
                        <w:widowControl w:val="0"/>
                        <w:rPr>
                          <w:rFonts w:cs="Arial"/>
                          <w:sz w:val="24"/>
                          <w:szCs w:val="24"/>
                        </w:rPr>
                      </w:pPr>
                      <w:r>
                        <w:rPr>
                          <w:rFonts w:cs="Arial"/>
                          <w:sz w:val="24"/>
                          <w:szCs w:val="24"/>
                        </w:rPr>
                        <w:t xml:space="preserve">                          </w:t>
                      </w:r>
                      <w:r w:rsidR="006C2504">
                        <w:rPr>
                          <w:rFonts w:cs="Arial"/>
                          <w:sz w:val="24"/>
                          <w:szCs w:val="24"/>
                        </w:rPr>
                        <w:t xml:space="preserve">  S</w:t>
                      </w:r>
                      <w:r w:rsidR="009A15F2">
                        <w:rPr>
                          <w:rFonts w:cs="Arial"/>
                          <w:sz w:val="24"/>
                          <w:szCs w:val="24"/>
                        </w:rPr>
                        <w:t>ensoryservice</w:t>
                      </w:r>
                      <w:r w:rsidR="006C2504">
                        <w:rPr>
                          <w:rFonts w:cs="Arial"/>
                          <w:sz w:val="24"/>
                          <w:szCs w:val="24"/>
                        </w:rPr>
                        <w:t>@liverpool.gov.uk</w:t>
                      </w:r>
                    </w:p>
                    <w:p w14:paraId="5504D638" w14:textId="1ECB8B99" w:rsidR="00C96B86" w:rsidRDefault="00C96B86" w:rsidP="00C96B86">
                      <w:pPr>
                        <w:widowControl w:val="0"/>
                        <w:rPr>
                          <w:rFonts w:cs="Arial"/>
                          <w:sz w:val="24"/>
                          <w:szCs w:val="24"/>
                        </w:rPr>
                      </w:pPr>
                      <w:r w:rsidRPr="002D3A56">
                        <w:rPr>
                          <w:rFonts w:cs="Arial"/>
                          <w:b/>
                          <w:bCs/>
                          <w:sz w:val="24"/>
                          <w:szCs w:val="24"/>
                        </w:rPr>
                        <w:t>Sefton:</w:t>
                      </w:r>
                      <w:r w:rsidR="002D3A56">
                        <w:rPr>
                          <w:rFonts w:cs="Arial"/>
                          <w:sz w:val="24"/>
                          <w:szCs w:val="24"/>
                        </w:rPr>
                        <w:t xml:space="preserve">           </w:t>
                      </w:r>
                      <w:r>
                        <w:rPr>
                          <w:rFonts w:cs="Arial"/>
                          <w:sz w:val="24"/>
                          <w:szCs w:val="24"/>
                        </w:rPr>
                        <w:t xml:space="preserve"> </w:t>
                      </w:r>
                      <w:r w:rsidR="002D3A56">
                        <w:rPr>
                          <w:rFonts w:cs="Arial"/>
                          <w:sz w:val="24"/>
                          <w:szCs w:val="24"/>
                        </w:rPr>
                        <w:t xml:space="preserve">    H</w:t>
                      </w:r>
                      <w:r w:rsidR="00B012FE" w:rsidRPr="00B012FE">
                        <w:rPr>
                          <w:rFonts w:cs="Arial"/>
                          <w:sz w:val="24"/>
                          <w:szCs w:val="24"/>
                        </w:rPr>
                        <w:t>earingneeds@sefton.gov.uk</w:t>
                      </w:r>
                    </w:p>
                    <w:p w14:paraId="5E27D038" w14:textId="0D972E61" w:rsidR="00C96B86" w:rsidRDefault="001A0450" w:rsidP="005756C1">
                      <w:pPr>
                        <w:widowControl w:val="0"/>
                        <w:rPr>
                          <w:rFonts w:cs="Arial"/>
                          <w:b/>
                          <w:bCs/>
                          <w:sz w:val="24"/>
                          <w:szCs w:val="24"/>
                        </w:rPr>
                      </w:pPr>
                      <w:r w:rsidRPr="002D3A56">
                        <w:rPr>
                          <w:rFonts w:cs="Arial"/>
                          <w:b/>
                          <w:bCs/>
                          <w:sz w:val="24"/>
                          <w:szCs w:val="24"/>
                        </w:rPr>
                        <w:t>West Lanc’s:</w:t>
                      </w:r>
                      <w:r>
                        <w:rPr>
                          <w:rFonts w:cs="Arial"/>
                          <w:sz w:val="24"/>
                          <w:szCs w:val="24"/>
                        </w:rPr>
                        <w:t xml:space="preserve"> </w:t>
                      </w:r>
                      <w:r w:rsidR="002D3A56">
                        <w:rPr>
                          <w:rFonts w:cs="Arial"/>
                          <w:sz w:val="24"/>
                          <w:szCs w:val="24"/>
                        </w:rPr>
                        <w:t xml:space="preserve">     </w:t>
                      </w:r>
                      <w:r w:rsidR="005756C1" w:rsidRPr="0036735F">
                        <w:rPr>
                          <w:rFonts w:cs="Arial"/>
                          <w:sz w:val="24"/>
                          <w:szCs w:val="24"/>
                        </w:rPr>
                        <w:t>Inclusion.South@lancashire.gov.uk</w:t>
                      </w:r>
                    </w:p>
                    <w:p w14:paraId="3150F769" w14:textId="77777777" w:rsidR="00450CA5" w:rsidRDefault="00450CA5" w:rsidP="00C96B86">
                      <w:pPr>
                        <w:widowControl w:val="0"/>
                        <w:rPr>
                          <w:rFonts w:cs="Arial"/>
                          <w:b/>
                          <w:bCs/>
                          <w:sz w:val="24"/>
                          <w:szCs w:val="24"/>
                        </w:rPr>
                      </w:pPr>
                    </w:p>
                    <w:p w14:paraId="170B5A44" w14:textId="5CEF29EA" w:rsidR="00C96B86" w:rsidRPr="00C96B86" w:rsidRDefault="00C96B86" w:rsidP="00C96B86">
                      <w:pPr>
                        <w:widowControl w:val="0"/>
                        <w:jc w:val="center"/>
                        <w:rPr>
                          <w:rFonts w:cs="Arial"/>
                          <w:b/>
                          <w:bCs/>
                          <w:color w:val="17406D"/>
                          <w:sz w:val="24"/>
                          <w:szCs w:val="24"/>
                          <w:u w:val="single"/>
                        </w:rPr>
                      </w:pPr>
                      <w:r w:rsidRPr="00C96B86">
                        <w:rPr>
                          <w:rFonts w:cs="Arial"/>
                          <w:b/>
                          <w:bCs/>
                          <w:color w:val="17406D"/>
                          <w:sz w:val="24"/>
                          <w:szCs w:val="24"/>
                          <w:u w:val="single"/>
                        </w:rPr>
                        <w:t>Merseyside Society for Deaf People</w:t>
                      </w:r>
                    </w:p>
                    <w:p w14:paraId="2B115366" w14:textId="6CBBBC87" w:rsidR="00C96B86" w:rsidRDefault="00C96B86" w:rsidP="00C96B86">
                      <w:pPr>
                        <w:widowControl w:val="0"/>
                        <w:rPr>
                          <w:rFonts w:cs="Arial"/>
                          <w:sz w:val="24"/>
                          <w:szCs w:val="24"/>
                        </w:rPr>
                      </w:pPr>
                      <w:r>
                        <w:rPr>
                          <w:rFonts w:cs="Arial"/>
                          <w:sz w:val="24"/>
                          <w:szCs w:val="24"/>
                        </w:rPr>
                        <w:t>Tel: 0151 228 0888</w:t>
                      </w:r>
                    </w:p>
                    <w:p w14:paraId="793C7615" w14:textId="22CB3DA9" w:rsidR="001A0450" w:rsidRDefault="001A0450" w:rsidP="00C96B86">
                      <w:pPr>
                        <w:widowControl w:val="0"/>
                        <w:rPr>
                          <w:rFonts w:cs="Arial"/>
                          <w:sz w:val="24"/>
                          <w:szCs w:val="24"/>
                        </w:rPr>
                      </w:pPr>
                      <w:r>
                        <w:rPr>
                          <w:rFonts w:cs="Arial"/>
                          <w:sz w:val="24"/>
                          <w:szCs w:val="24"/>
                        </w:rPr>
                        <w:t xml:space="preserve">Email: </w:t>
                      </w:r>
                      <w:r w:rsidRPr="001A0450">
                        <w:rPr>
                          <w:rFonts w:cs="Arial"/>
                          <w:sz w:val="24"/>
                          <w:szCs w:val="24"/>
                        </w:rPr>
                        <w:t>reception@msdp.org.uk</w:t>
                      </w:r>
                    </w:p>
                    <w:p w14:paraId="030B7242" w14:textId="77777777" w:rsidR="00450CA5" w:rsidRDefault="00450CA5" w:rsidP="00C96B86">
                      <w:pPr>
                        <w:widowControl w:val="0"/>
                        <w:rPr>
                          <w:rFonts w:cs="Arial"/>
                          <w:sz w:val="24"/>
                          <w:szCs w:val="24"/>
                        </w:rPr>
                      </w:pPr>
                    </w:p>
                    <w:p w14:paraId="771B6F89" w14:textId="5F990B83" w:rsidR="00C96B86" w:rsidRPr="00C96B86" w:rsidRDefault="00C96B86" w:rsidP="00C96B86">
                      <w:pPr>
                        <w:widowControl w:val="0"/>
                        <w:jc w:val="center"/>
                        <w:rPr>
                          <w:rFonts w:cs="Arial"/>
                          <w:color w:val="17406D"/>
                          <w:sz w:val="24"/>
                          <w:szCs w:val="24"/>
                          <w:u w:val="single"/>
                        </w:rPr>
                      </w:pPr>
                      <w:r w:rsidRPr="00C96B86">
                        <w:rPr>
                          <w:rFonts w:cs="Arial"/>
                          <w:b/>
                          <w:bCs/>
                          <w:color w:val="17406D"/>
                          <w:sz w:val="24"/>
                          <w:szCs w:val="24"/>
                          <w:u w:val="single"/>
                        </w:rPr>
                        <w:t>Liverpool Deaf Children’s Society</w:t>
                      </w:r>
                    </w:p>
                    <w:p w14:paraId="0796AC3E" w14:textId="3E049994" w:rsidR="00C96B86" w:rsidRDefault="00C96B86" w:rsidP="00C96B86">
                      <w:pPr>
                        <w:widowControl w:val="0"/>
                        <w:rPr>
                          <w:rFonts w:cs="Arial"/>
                          <w:sz w:val="24"/>
                          <w:szCs w:val="24"/>
                        </w:rPr>
                      </w:pPr>
                      <w:r>
                        <w:rPr>
                          <w:rFonts w:cs="Arial"/>
                          <w:sz w:val="24"/>
                          <w:szCs w:val="24"/>
                        </w:rPr>
                        <w:t> Tel: 0151 280 7204</w:t>
                      </w:r>
                    </w:p>
                    <w:p w14:paraId="3CB97E2E" w14:textId="1EC2B428" w:rsidR="00C96B86" w:rsidRDefault="00C96B86" w:rsidP="00C96B86">
                      <w:pPr>
                        <w:widowControl w:val="0"/>
                        <w:rPr>
                          <w:rFonts w:cs="Arial"/>
                          <w:sz w:val="24"/>
                          <w:szCs w:val="24"/>
                        </w:rPr>
                      </w:pPr>
                      <w:r>
                        <w:rPr>
                          <w:rFonts w:cs="Arial"/>
                          <w:sz w:val="24"/>
                          <w:szCs w:val="24"/>
                        </w:rPr>
                        <w:t>Email: contact@ldcs.org.uk</w:t>
                      </w:r>
                    </w:p>
                    <w:p w14:paraId="0BFE4269" w14:textId="77777777" w:rsidR="00C96B86" w:rsidRPr="00C96B86" w:rsidRDefault="00C96B86" w:rsidP="00C96B86">
                      <w:pPr>
                        <w:widowControl w:val="0"/>
                        <w:jc w:val="center"/>
                        <w:rPr>
                          <w:rFonts w:cs="Arial"/>
                          <w:b/>
                          <w:bCs/>
                          <w:color w:val="17406D"/>
                          <w:sz w:val="24"/>
                          <w:szCs w:val="24"/>
                          <w:u w:val="single"/>
                        </w:rPr>
                      </w:pPr>
                    </w:p>
                    <w:p w14:paraId="6B0CADCE" w14:textId="77777777" w:rsidR="00C96B86" w:rsidRDefault="00C96B86" w:rsidP="00C96B86">
                      <w:pPr>
                        <w:widowControl w:val="0"/>
                        <w:rPr>
                          <w:rFonts w:ascii="Times New Roman" w:hAnsi="Times New Roman"/>
                        </w:rPr>
                      </w:pPr>
                      <w:r>
                        <w:t> </w:t>
                      </w:r>
                    </w:p>
                    <w:p w14:paraId="33EE5943" w14:textId="77777777" w:rsidR="00C96B86" w:rsidRDefault="00C96B86"/>
                  </w:txbxContent>
                </v:textbox>
              </v:shape>
            </w:pict>
          </mc:Fallback>
        </mc:AlternateContent>
      </w:r>
      <w:r w:rsidR="00A176C8">
        <w:rPr>
          <w:noProof/>
          <w:szCs w:val="40"/>
        </w:rPr>
        <mc:AlternateContent>
          <mc:Choice Requires="wps">
            <w:drawing>
              <wp:anchor distT="0" distB="0" distL="114300" distR="114300" simplePos="0" relativeHeight="251694080" behindDoc="0" locked="0" layoutInCell="1" allowOverlap="1" wp14:anchorId="63F528FB" wp14:editId="0571FE97">
                <wp:simplePos x="0" y="0"/>
                <wp:positionH relativeFrom="column">
                  <wp:posOffset>-247650</wp:posOffset>
                </wp:positionH>
                <wp:positionV relativeFrom="paragraph">
                  <wp:posOffset>5985510</wp:posOffset>
                </wp:positionV>
                <wp:extent cx="323850" cy="257175"/>
                <wp:effectExtent l="0" t="0" r="0" b="4445"/>
                <wp:wrapNone/>
                <wp:docPr id="799793479"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0F7B9C" w14:textId="0FD70690" w:rsidR="00A969D0" w:rsidRPr="00A969D0" w:rsidRDefault="00A969D0" w:rsidP="00A969D0">
                            <w:pPr>
                              <w:rPr>
                                <w:b/>
                                <w:bCs/>
                                <w:color w:val="009DD9"/>
                              </w:rPr>
                            </w:pPr>
                            <w:r>
                              <w:rPr>
                                <w:b/>
                                <w:bCs/>
                                <w:color w:val="009DD9"/>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528FB" id="Text Box 194" o:spid="_x0000_s1081" type="#_x0000_t202" style="position:absolute;margin-left:-19.5pt;margin-top:471.3pt;width:25.5pt;height:20.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" stroked="f">
                <v:textbox>
                  <w:txbxContent>
                    <w:p w14:paraId="150F7B9C" w14:textId="0FD70690" w:rsidR="00A969D0" w:rsidRPr="00A969D0" w:rsidRDefault="00A969D0" w:rsidP="00A969D0">
                      <w:pPr>
                        <w:rPr>
                          <w:b/>
                          <w:bCs/>
                          <w:color w:val="009DD9"/>
                        </w:rPr>
                      </w:pPr>
                      <w:r>
                        <w:rPr>
                          <w:b/>
                          <w:bCs/>
                          <w:color w:val="009DD9"/>
                        </w:rPr>
                        <w:t>4</w:t>
                      </w:r>
                    </w:p>
                  </w:txbxContent>
                </v:textbox>
              </v:shape>
            </w:pict>
          </mc:Fallback>
        </mc:AlternateContent>
      </w:r>
      <w:r w:rsidR="00A176C8">
        <w:rPr>
          <w:noProof/>
          <w:szCs w:val="40"/>
        </w:rPr>
        <mc:AlternateContent>
          <mc:Choice Requires="wps">
            <w:drawing>
              <wp:anchor distT="0" distB="0" distL="114300" distR="114300" simplePos="0" relativeHeight="251695104" behindDoc="0" locked="0" layoutInCell="1" allowOverlap="1" wp14:anchorId="63F528FB" wp14:editId="29EB17D1">
                <wp:simplePos x="0" y="0"/>
                <wp:positionH relativeFrom="column">
                  <wp:posOffset>9077325</wp:posOffset>
                </wp:positionH>
                <wp:positionV relativeFrom="paragraph">
                  <wp:posOffset>5837555</wp:posOffset>
                </wp:positionV>
                <wp:extent cx="323850" cy="257175"/>
                <wp:effectExtent l="0" t="0" r="0" b="0"/>
                <wp:wrapNone/>
                <wp:docPr id="495798740"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3359C0" w14:textId="71561669" w:rsidR="00BE3B3A" w:rsidRPr="00A969D0" w:rsidRDefault="00BE3B3A" w:rsidP="00BE3B3A">
                            <w:pPr>
                              <w:rPr>
                                <w:b/>
                                <w:bCs/>
                                <w:color w:val="009DD9"/>
                              </w:rPr>
                            </w:pPr>
                            <w:r>
                              <w:rPr>
                                <w:b/>
                                <w:bCs/>
                                <w:color w:val="009DD9"/>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528FB" id="Text Box 195" o:spid="_x0000_s1082" type="#_x0000_t202" style="position:absolute;margin-left:714.75pt;margin-top:459.65pt;width:25.5pt;height:20.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" stroked="f">
                <v:textbox>
                  <w:txbxContent>
                    <w:p w14:paraId="183359C0" w14:textId="71561669" w:rsidR="00BE3B3A" w:rsidRPr="00A969D0" w:rsidRDefault="00BE3B3A" w:rsidP="00BE3B3A">
                      <w:pPr>
                        <w:rPr>
                          <w:b/>
                          <w:bCs/>
                          <w:color w:val="009DD9"/>
                        </w:rPr>
                      </w:pPr>
                      <w:r>
                        <w:rPr>
                          <w:b/>
                          <w:bCs/>
                          <w:color w:val="009DD9"/>
                        </w:rPr>
                        <w:t>5</w:t>
                      </w:r>
                    </w:p>
                  </w:txbxContent>
                </v:textbox>
              </v:shape>
            </w:pict>
          </mc:Fallback>
        </mc:AlternateContent>
      </w:r>
      <w:r w:rsidR="00A176C8">
        <w:rPr>
          <w:noProof/>
          <w:szCs w:val="40"/>
        </w:rPr>
        <w:drawing>
          <wp:anchor distT="0" distB="0" distL="114300" distR="114300" simplePos="0" relativeHeight="251643904" behindDoc="0" locked="0" layoutInCell="1" allowOverlap="1" wp14:anchorId="1F696CB4" wp14:editId="3A9E6CE8">
            <wp:simplePos x="0" y="0"/>
            <wp:positionH relativeFrom="column">
              <wp:posOffset>3318510</wp:posOffset>
            </wp:positionH>
            <wp:positionV relativeFrom="paragraph">
              <wp:posOffset>64770</wp:posOffset>
            </wp:positionV>
            <wp:extent cx="1035050" cy="1035050"/>
            <wp:effectExtent l="0" t="0" r="0" b="0"/>
            <wp:wrapNone/>
            <wp:docPr id="121" name="Picture 4" descr="Hearing Aid Aftercare Packages - HAB He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earing Aid Aftercare Packages - HAB Hear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35050" cy="1035050"/>
                    </a:xfrm>
                    <a:prstGeom prst="rect">
                      <a:avLst/>
                    </a:prstGeom>
                    <a:noFill/>
                  </pic:spPr>
                </pic:pic>
              </a:graphicData>
            </a:graphic>
            <wp14:sizeRelH relativeFrom="page">
              <wp14:pctWidth>0</wp14:pctWidth>
            </wp14:sizeRelH>
            <wp14:sizeRelV relativeFrom="page">
              <wp14:pctHeight>0</wp14:pctHeight>
            </wp14:sizeRelV>
          </wp:anchor>
        </w:drawing>
      </w:r>
      <w:r w:rsidR="00A176C8">
        <w:rPr>
          <w:noProof/>
          <w:szCs w:val="40"/>
        </w:rPr>
        <mc:AlternateContent>
          <mc:Choice Requires="wps">
            <w:drawing>
              <wp:anchor distT="0" distB="0" distL="114300" distR="114300" simplePos="0" relativeHeight="251641856" behindDoc="0" locked="0" layoutInCell="1" allowOverlap="1" wp14:anchorId="6F6B3C32" wp14:editId="00A2D59A">
                <wp:simplePos x="0" y="0"/>
                <wp:positionH relativeFrom="column">
                  <wp:posOffset>-180975</wp:posOffset>
                </wp:positionH>
                <wp:positionV relativeFrom="paragraph">
                  <wp:posOffset>1119505</wp:posOffset>
                </wp:positionV>
                <wp:extent cx="4343400" cy="3996055"/>
                <wp:effectExtent l="0" t="0" r="0" b="0"/>
                <wp:wrapNone/>
                <wp:docPr id="2057853360"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3996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81865B" w14:textId="2B93EDE0" w:rsidR="00523AB6" w:rsidRPr="007546AC" w:rsidRDefault="007546AC" w:rsidP="00523AB6">
                            <w:pPr>
                              <w:widowControl w:val="0"/>
                              <w:rPr>
                                <w:rFonts w:cs="Arial"/>
                                <w:b/>
                                <w:bCs/>
                                <w:color w:val="17406D"/>
                                <w:sz w:val="24"/>
                                <w:szCs w:val="24"/>
                                <w:u w:val="single"/>
                                <w:lang w:val="en-GB" w:eastAsia="en-GB"/>
                              </w:rPr>
                            </w:pPr>
                            <w:r>
                              <w:rPr>
                                <w:rFonts w:cs="Arial"/>
                                <w:b/>
                                <w:bCs/>
                                <w:sz w:val="24"/>
                                <w:szCs w:val="24"/>
                              </w:rPr>
                              <w:t xml:space="preserve">                      </w:t>
                            </w:r>
                            <w:r w:rsidR="00523AB6" w:rsidRPr="007546AC">
                              <w:rPr>
                                <w:rFonts w:cs="Arial"/>
                                <w:b/>
                                <w:bCs/>
                                <w:color w:val="17406D"/>
                                <w:sz w:val="28"/>
                                <w:szCs w:val="28"/>
                                <w:u w:val="single"/>
                              </w:rPr>
                              <w:t>BY APPOINTMENT ONLY:</w:t>
                            </w:r>
                          </w:p>
                          <w:p w14:paraId="0DF9C126" w14:textId="5BE40598" w:rsidR="00523AB6" w:rsidRDefault="00523AB6" w:rsidP="00523AB6">
                            <w:pPr>
                              <w:widowControl w:val="0"/>
                              <w:rPr>
                                <w:rFonts w:cs="Arial"/>
                                <w:sz w:val="24"/>
                                <w:szCs w:val="24"/>
                              </w:rPr>
                            </w:pPr>
                            <w:r>
                              <w:rPr>
                                <w:rFonts w:cs="Arial"/>
                                <w:sz w:val="24"/>
                                <w:szCs w:val="24"/>
                              </w:rPr>
                              <w:t>Please phone as soon as you notice any problem with the hearing aid(s</w:t>
                            </w:r>
                            <w:proofErr w:type="gramStart"/>
                            <w:r>
                              <w:rPr>
                                <w:rFonts w:cs="Arial"/>
                                <w:sz w:val="24"/>
                                <w:szCs w:val="24"/>
                              </w:rPr>
                              <w:t>)</w:t>
                            </w:r>
                            <w:proofErr w:type="gramEnd"/>
                            <w:r>
                              <w:rPr>
                                <w:rFonts w:cs="Arial"/>
                                <w:sz w:val="24"/>
                                <w:szCs w:val="24"/>
                              </w:rPr>
                              <w:t xml:space="preserve"> and we will make every effort to arrange the earliest available appointment at your convenience.</w:t>
                            </w:r>
                          </w:p>
                          <w:p w14:paraId="55B786D0" w14:textId="77777777" w:rsidR="007546AC" w:rsidRDefault="007546AC" w:rsidP="00523AB6">
                            <w:pPr>
                              <w:widowControl w:val="0"/>
                              <w:rPr>
                                <w:rFonts w:cs="Arial"/>
                                <w:sz w:val="24"/>
                                <w:szCs w:val="24"/>
                              </w:rPr>
                            </w:pPr>
                          </w:p>
                          <w:p w14:paraId="417385A7" w14:textId="4AD99EF2" w:rsidR="00523AB6" w:rsidRDefault="00523AB6" w:rsidP="00523AB6">
                            <w:pPr>
                              <w:widowControl w:val="0"/>
                              <w:rPr>
                                <w:rFonts w:cs="Arial"/>
                                <w:sz w:val="24"/>
                                <w:szCs w:val="24"/>
                              </w:rPr>
                            </w:pPr>
                            <w:r>
                              <w:rPr>
                                <w:rFonts w:cs="Arial"/>
                                <w:sz w:val="24"/>
                                <w:szCs w:val="24"/>
                              </w:rPr>
                              <w:t>Tel: 0151 252 5933</w:t>
                            </w:r>
                            <w:r w:rsidR="00CE299A">
                              <w:rPr>
                                <w:rFonts w:cs="Arial"/>
                                <w:sz w:val="24"/>
                                <w:szCs w:val="24"/>
                              </w:rPr>
                              <w:t xml:space="preserve"> / 0151 252 5943</w:t>
                            </w:r>
                          </w:p>
                          <w:p w14:paraId="07DB3003" w14:textId="004CB981" w:rsidR="00523AB6" w:rsidRDefault="00523AB6" w:rsidP="00523AB6">
                            <w:pPr>
                              <w:widowControl w:val="0"/>
                              <w:rPr>
                                <w:rFonts w:cs="Arial"/>
                                <w:sz w:val="24"/>
                                <w:szCs w:val="24"/>
                              </w:rPr>
                            </w:pPr>
                            <w:r>
                              <w:rPr>
                                <w:rFonts w:cs="Arial"/>
                                <w:sz w:val="24"/>
                                <w:szCs w:val="24"/>
                              </w:rPr>
                              <w:t xml:space="preserve">Email: </w:t>
                            </w:r>
                            <w:r w:rsidR="007546AC">
                              <w:rPr>
                                <w:rFonts w:cs="Arial"/>
                                <w:sz w:val="24"/>
                                <w:szCs w:val="24"/>
                              </w:rPr>
                              <w:t>A</w:t>
                            </w:r>
                            <w:r>
                              <w:rPr>
                                <w:rFonts w:cs="Arial"/>
                                <w:sz w:val="24"/>
                                <w:szCs w:val="24"/>
                              </w:rPr>
                              <w:t>udiology</w:t>
                            </w:r>
                            <w:r w:rsidR="007546AC">
                              <w:rPr>
                                <w:rFonts w:cs="Arial"/>
                                <w:sz w:val="24"/>
                                <w:szCs w:val="24"/>
                              </w:rPr>
                              <w:t>Mail</w:t>
                            </w:r>
                            <w:r>
                              <w:rPr>
                                <w:rFonts w:cs="Arial"/>
                                <w:sz w:val="24"/>
                                <w:szCs w:val="24"/>
                              </w:rPr>
                              <w:t>@alderhey.nhs.uk</w:t>
                            </w:r>
                          </w:p>
                          <w:p w14:paraId="30F92022" w14:textId="5B2F62C1" w:rsidR="00523AB6" w:rsidRPr="007546AC" w:rsidRDefault="00523AB6" w:rsidP="00523AB6">
                            <w:pPr>
                              <w:widowControl w:val="0"/>
                              <w:rPr>
                                <w:rFonts w:cs="Arial"/>
                                <w:i/>
                                <w:iCs/>
                                <w:color w:val="FF0000"/>
                                <w:sz w:val="24"/>
                                <w:szCs w:val="24"/>
                              </w:rPr>
                            </w:pPr>
                            <w:r w:rsidRPr="007546AC">
                              <w:rPr>
                                <w:rFonts w:cs="Arial"/>
                                <w:i/>
                                <w:iCs/>
                                <w:color w:val="FF0000"/>
                                <w:sz w:val="24"/>
                                <w:szCs w:val="24"/>
                              </w:rPr>
                              <w:t>If we are unable to answer the phone</w:t>
                            </w:r>
                            <w:r w:rsidR="007546AC">
                              <w:rPr>
                                <w:rFonts w:cs="Arial"/>
                                <w:i/>
                                <w:iCs/>
                                <w:color w:val="FF0000"/>
                                <w:sz w:val="24"/>
                                <w:szCs w:val="24"/>
                              </w:rPr>
                              <w:t>,</w:t>
                            </w:r>
                            <w:r w:rsidRPr="007546AC">
                              <w:rPr>
                                <w:rFonts w:cs="Arial"/>
                                <w:i/>
                                <w:iCs/>
                                <w:color w:val="FF0000"/>
                                <w:sz w:val="24"/>
                                <w:szCs w:val="24"/>
                              </w:rPr>
                              <w:t xml:space="preserve"> please leave a message on the answerphone.</w:t>
                            </w:r>
                          </w:p>
                          <w:p w14:paraId="60527F28" w14:textId="11EF96B8" w:rsidR="00523AB6" w:rsidRPr="007546AC" w:rsidRDefault="00CE299A" w:rsidP="00523AB6">
                            <w:pPr>
                              <w:widowControl w:val="0"/>
                              <w:rPr>
                                <w:rFonts w:cs="Arial"/>
                                <w:color w:val="17406D"/>
                                <w:sz w:val="28"/>
                                <w:szCs w:val="28"/>
                                <w:u w:val="single"/>
                              </w:rPr>
                            </w:pPr>
                            <w:r>
                              <w:rPr>
                                <w:rFonts w:cs="Arial"/>
                                <w:color w:val="17406D"/>
                                <w:sz w:val="28"/>
                                <w:szCs w:val="28"/>
                              </w:rPr>
                              <w:br/>
                            </w:r>
                            <w:r w:rsidR="00523AB6" w:rsidRPr="007546AC">
                              <w:rPr>
                                <w:rFonts w:cs="Arial"/>
                                <w:b/>
                                <w:bCs/>
                                <w:color w:val="17406D"/>
                                <w:sz w:val="28"/>
                                <w:szCs w:val="28"/>
                                <w:u w:val="single"/>
                              </w:rPr>
                              <w:t>Hearing Aid Supplies</w:t>
                            </w:r>
                          </w:p>
                          <w:p w14:paraId="0A49721F" w14:textId="2F75BC01" w:rsidR="00523AB6" w:rsidRPr="00F112F0" w:rsidRDefault="00523AB6" w:rsidP="00523AB6">
                            <w:pPr>
                              <w:widowControl w:val="0"/>
                              <w:rPr>
                                <w:rFonts w:cs="Arial"/>
                                <w:sz w:val="24"/>
                                <w:szCs w:val="24"/>
                              </w:rPr>
                            </w:pPr>
                            <w:r>
                              <w:rPr>
                                <w:rFonts w:cs="Arial"/>
                                <w:sz w:val="24"/>
                                <w:szCs w:val="24"/>
                              </w:rPr>
                              <w:t xml:space="preserve">Batteries, tubing, drying capsules and other supplies can be given without an appointment if you call in </w:t>
                            </w:r>
                            <w:r w:rsidR="007546AC">
                              <w:rPr>
                                <w:rFonts w:cs="Arial"/>
                                <w:sz w:val="24"/>
                                <w:szCs w:val="24"/>
                              </w:rPr>
                              <w:t>or phone the department and request them to be posted home to you.</w:t>
                            </w:r>
                            <w:r>
                              <w:t> </w:t>
                            </w:r>
                          </w:p>
                          <w:p w14:paraId="370B0F0D" w14:textId="66C68784" w:rsidR="007546AC" w:rsidRDefault="007546AC" w:rsidP="00523AB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B3C32" id="Text Box 119" o:spid="_x0000_s1083" type="#_x0000_t202" style="position:absolute;margin-left:-14.25pt;margin-top:88.15pt;width:342pt;height:314.6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" stroked="f">
                <v:textbox>
                  <w:txbxContent>
                    <w:p w14:paraId="7781865B" w14:textId="2B93EDE0" w:rsidR="00523AB6" w:rsidRPr="007546AC" w:rsidRDefault="007546AC" w:rsidP="00523AB6">
                      <w:pPr>
                        <w:widowControl w:val="0"/>
                        <w:rPr>
                          <w:rFonts w:cs="Arial"/>
                          <w:b/>
                          <w:bCs/>
                          <w:color w:val="17406D"/>
                          <w:sz w:val="24"/>
                          <w:szCs w:val="24"/>
                          <w:u w:val="single"/>
                          <w:lang w:val="en-GB" w:eastAsia="en-GB"/>
                        </w:rPr>
                      </w:pPr>
                      <w:r>
                        <w:rPr>
                          <w:rFonts w:cs="Arial"/>
                          <w:b/>
                          <w:bCs/>
                          <w:sz w:val="24"/>
                          <w:szCs w:val="24"/>
                        </w:rPr>
                        <w:t xml:space="preserve">                      </w:t>
                      </w:r>
                      <w:r w:rsidR="00523AB6" w:rsidRPr="007546AC">
                        <w:rPr>
                          <w:rFonts w:cs="Arial"/>
                          <w:b/>
                          <w:bCs/>
                          <w:color w:val="17406D"/>
                          <w:sz w:val="28"/>
                          <w:szCs w:val="28"/>
                          <w:u w:val="single"/>
                        </w:rPr>
                        <w:t>BY APPOINTMENT ONLY:</w:t>
                      </w:r>
                    </w:p>
                    <w:p w14:paraId="0DF9C126" w14:textId="5BE40598" w:rsidR="00523AB6" w:rsidRDefault="00523AB6" w:rsidP="00523AB6">
                      <w:pPr>
                        <w:widowControl w:val="0"/>
                        <w:rPr>
                          <w:rFonts w:cs="Arial"/>
                          <w:sz w:val="24"/>
                          <w:szCs w:val="24"/>
                        </w:rPr>
                      </w:pPr>
                      <w:r>
                        <w:rPr>
                          <w:rFonts w:cs="Arial"/>
                          <w:sz w:val="24"/>
                          <w:szCs w:val="24"/>
                        </w:rPr>
                        <w:t>Please phone as soon as you notice any problem with the hearing aid(s</w:t>
                      </w:r>
                      <w:proofErr w:type="gramStart"/>
                      <w:r>
                        <w:rPr>
                          <w:rFonts w:cs="Arial"/>
                          <w:sz w:val="24"/>
                          <w:szCs w:val="24"/>
                        </w:rPr>
                        <w:t>)</w:t>
                      </w:r>
                      <w:proofErr w:type="gramEnd"/>
                      <w:r>
                        <w:rPr>
                          <w:rFonts w:cs="Arial"/>
                          <w:sz w:val="24"/>
                          <w:szCs w:val="24"/>
                        </w:rPr>
                        <w:t xml:space="preserve"> and we will make every effort to arrange the earliest available appointment at your convenience.</w:t>
                      </w:r>
                    </w:p>
                    <w:p w14:paraId="55B786D0" w14:textId="77777777" w:rsidR="007546AC" w:rsidRDefault="007546AC" w:rsidP="00523AB6">
                      <w:pPr>
                        <w:widowControl w:val="0"/>
                        <w:rPr>
                          <w:rFonts w:cs="Arial"/>
                          <w:sz w:val="24"/>
                          <w:szCs w:val="24"/>
                        </w:rPr>
                      </w:pPr>
                    </w:p>
                    <w:p w14:paraId="417385A7" w14:textId="4AD99EF2" w:rsidR="00523AB6" w:rsidRDefault="00523AB6" w:rsidP="00523AB6">
                      <w:pPr>
                        <w:widowControl w:val="0"/>
                        <w:rPr>
                          <w:rFonts w:cs="Arial"/>
                          <w:sz w:val="24"/>
                          <w:szCs w:val="24"/>
                        </w:rPr>
                      </w:pPr>
                      <w:r>
                        <w:rPr>
                          <w:rFonts w:cs="Arial"/>
                          <w:sz w:val="24"/>
                          <w:szCs w:val="24"/>
                        </w:rPr>
                        <w:t>Tel: 0151 252 5933</w:t>
                      </w:r>
                      <w:r w:rsidR="00CE299A">
                        <w:rPr>
                          <w:rFonts w:cs="Arial"/>
                          <w:sz w:val="24"/>
                          <w:szCs w:val="24"/>
                        </w:rPr>
                        <w:t xml:space="preserve"> / 0151 252 5943</w:t>
                      </w:r>
                    </w:p>
                    <w:p w14:paraId="07DB3003" w14:textId="004CB981" w:rsidR="00523AB6" w:rsidRDefault="00523AB6" w:rsidP="00523AB6">
                      <w:pPr>
                        <w:widowControl w:val="0"/>
                        <w:rPr>
                          <w:rFonts w:cs="Arial"/>
                          <w:sz w:val="24"/>
                          <w:szCs w:val="24"/>
                        </w:rPr>
                      </w:pPr>
                      <w:r>
                        <w:rPr>
                          <w:rFonts w:cs="Arial"/>
                          <w:sz w:val="24"/>
                          <w:szCs w:val="24"/>
                        </w:rPr>
                        <w:t xml:space="preserve">Email: </w:t>
                      </w:r>
                      <w:r w:rsidR="007546AC">
                        <w:rPr>
                          <w:rFonts w:cs="Arial"/>
                          <w:sz w:val="24"/>
                          <w:szCs w:val="24"/>
                        </w:rPr>
                        <w:t>A</w:t>
                      </w:r>
                      <w:r>
                        <w:rPr>
                          <w:rFonts w:cs="Arial"/>
                          <w:sz w:val="24"/>
                          <w:szCs w:val="24"/>
                        </w:rPr>
                        <w:t>udiology</w:t>
                      </w:r>
                      <w:r w:rsidR="007546AC">
                        <w:rPr>
                          <w:rFonts w:cs="Arial"/>
                          <w:sz w:val="24"/>
                          <w:szCs w:val="24"/>
                        </w:rPr>
                        <w:t>Mail</w:t>
                      </w:r>
                      <w:r>
                        <w:rPr>
                          <w:rFonts w:cs="Arial"/>
                          <w:sz w:val="24"/>
                          <w:szCs w:val="24"/>
                        </w:rPr>
                        <w:t>@alderhey.nhs.uk</w:t>
                      </w:r>
                    </w:p>
                    <w:p w14:paraId="30F92022" w14:textId="5B2F62C1" w:rsidR="00523AB6" w:rsidRPr="007546AC" w:rsidRDefault="00523AB6" w:rsidP="00523AB6">
                      <w:pPr>
                        <w:widowControl w:val="0"/>
                        <w:rPr>
                          <w:rFonts w:cs="Arial"/>
                          <w:i/>
                          <w:iCs/>
                          <w:color w:val="FF0000"/>
                          <w:sz w:val="24"/>
                          <w:szCs w:val="24"/>
                        </w:rPr>
                      </w:pPr>
                      <w:r w:rsidRPr="007546AC">
                        <w:rPr>
                          <w:rFonts w:cs="Arial"/>
                          <w:i/>
                          <w:iCs/>
                          <w:color w:val="FF0000"/>
                          <w:sz w:val="24"/>
                          <w:szCs w:val="24"/>
                        </w:rPr>
                        <w:t>If we are unable to answer the phone</w:t>
                      </w:r>
                      <w:r w:rsidR="007546AC">
                        <w:rPr>
                          <w:rFonts w:cs="Arial"/>
                          <w:i/>
                          <w:iCs/>
                          <w:color w:val="FF0000"/>
                          <w:sz w:val="24"/>
                          <w:szCs w:val="24"/>
                        </w:rPr>
                        <w:t>,</w:t>
                      </w:r>
                      <w:r w:rsidRPr="007546AC">
                        <w:rPr>
                          <w:rFonts w:cs="Arial"/>
                          <w:i/>
                          <w:iCs/>
                          <w:color w:val="FF0000"/>
                          <w:sz w:val="24"/>
                          <w:szCs w:val="24"/>
                        </w:rPr>
                        <w:t xml:space="preserve"> please leave a message on the answerphone.</w:t>
                      </w:r>
                    </w:p>
                    <w:p w14:paraId="60527F28" w14:textId="11EF96B8" w:rsidR="00523AB6" w:rsidRPr="007546AC" w:rsidRDefault="00CE299A" w:rsidP="00523AB6">
                      <w:pPr>
                        <w:widowControl w:val="0"/>
                        <w:rPr>
                          <w:rFonts w:cs="Arial"/>
                          <w:color w:val="17406D"/>
                          <w:sz w:val="28"/>
                          <w:szCs w:val="28"/>
                          <w:u w:val="single"/>
                        </w:rPr>
                      </w:pPr>
                      <w:r>
                        <w:rPr>
                          <w:rFonts w:cs="Arial"/>
                          <w:color w:val="17406D"/>
                          <w:sz w:val="28"/>
                          <w:szCs w:val="28"/>
                        </w:rPr>
                        <w:br/>
                      </w:r>
                      <w:r w:rsidR="00523AB6" w:rsidRPr="007546AC">
                        <w:rPr>
                          <w:rFonts w:cs="Arial"/>
                          <w:b/>
                          <w:bCs/>
                          <w:color w:val="17406D"/>
                          <w:sz w:val="28"/>
                          <w:szCs w:val="28"/>
                          <w:u w:val="single"/>
                        </w:rPr>
                        <w:t>Hearing Aid Supplies</w:t>
                      </w:r>
                    </w:p>
                    <w:p w14:paraId="0A49721F" w14:textId="2F75BC01" w:rsidR="00523AB6" w:rsidRPr="00F112F0" w:rsidRDefault="00523AB6" w:rsidP="00523AB6">
                      <w:pPr>
                        <w:widowControl w:val="0"/>
                        <w:rPr>
                          <w:rFonts w:cs="Arial"/>
                          <w:sz w:val="24"/>
                          <w:szCs w:val="24"/>
                        </w:rPr>
                      </w:pPr>
                      <w:r>
                        <w:rPr>
                          <w:rFonts w:cs="Arial"/>
                          <w:sz w:val="24"/>
                          <w:szCs w:val="24"/>
                        </w:rPr>
                        <w:t xml:space="preserve">Batteries, tubing, drying capsules and other supplies can be given without an appointment if you call in </w:t>
                      </w:r>
                      <w:r w:rsidR="007546AC">
                        <w:rPr>
                          <w:rFonts w:cs="Arial"/>
                          <w:sz w:val="24"/>
                          <w:szCs w:val="24"/>
                        </w:rPr>
                        <w:t>or phone the department and request them to be posted home to you.</w:t>
                      </w:r>
                      <w:r>
                        <w:t> </w:t>
                      </w:r>
                    </w:p>
                    <w:p w14:paraId="370B0F0D" w14:textId="66C68784" w:rsidR="007546AC" w:rsidRDefault="007546AC" w:rsidP="00523AB6"/>
                  </w:txbxContent>
                </v:textbox>
              </v:shape>
            </w:pict>
          </mc:Fallback>
        </mc:AlternateContent>
      </w:r>
      <w:r w:rsidR="00A176C8">
        <w:rPr>
          <w:noProof/>
          <w:szCs w:val="40"/>
        </w:rPr>
        <mc:AlternateContent>
          <mc:Choice Requires="wps">
            <w:drawing>
              <wp:anchor distT="0" distB="0" distL="114300" distR="114300" simplePos="0" relativeHeight="251640832" behindDoc="0" locked="0" layoutInCell="1" allowOverlap="1" wp14:anchorId="1B6AC8E9" wp14:editId="3DB9267A">
                <wp:simplePos x="0" y="0"/>
                <wp:positionH relativeFrom="column">
                  <wp:posOffset>-260350</wp:posOffset>
                </wp:positionH>
                <wp:positionV relativeFrom="paragraph">
                  <wp:posOffset>128905</wp:posOffset>
                </wp:positionV>
                <wp:extent cx="3857625" cy="1000125"/>
                <wp:effectExtent l="0" t="0" r="3175" b="3175"/>
                <wp:wrapNone/>
                <wp:docPr id="640015734"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000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7CF802" w14:textId="77777777" w:rsidR="00523AB6" w:rsidRPr="004D7EC8" w:rsidRDefault="00523AB6" w:rsidP="00523AB6">
                            <w:pPr>
                              <w:ind w:left="360"/>
                              <w:jc w:val="center"/>
                              <w:rPr>
                                <w:b/>
                                <w:bCs/>
                                <w:color w:val="009DD9"/>
                                <w:sz w:val="48"/>
                                <w:szCs w:val="48"/>
                              </w:rPr>
                            </w:pPr>
                            <w:r w:rsidRPr="004D7EC8">
                              <w:rPr>
                                <w:b/>
                                <w:bCs/>
                                <w:color w:val="009DD9"/>
                                <w:sz w:val="48"/>
                                <w:szCs w:val="48"/>
                              </w:rPr>
                              <w:t xml:space="preserve">Hearing aid repairs/ </w:t>
                            </w:r>
                            <w:proofErr w:type="spellStart"/>
                            <w:r w:rsidRPr="004D7EC8">
                              <w:rPr>
                                <w:b/>
                                <w:bCs/>
                                <w:color w:val="009DD9"/>
                                <w:sz w:val="48"/>
                                <w:szCs w:val="48"/>
                              </w:rPr>
                              <w:t>Ear</w:t>
                            </w:r>
                            <w:r>
                              <w:rPr>
                                <w:b/>
                                <w:bCs/>
                                <w:color w:val="009DD9"/>
                                <w:sz w:val="48"/>
                                <w:szCs w:val="48"/>
                              </w:rPr>
                              <w:t>m</w:t>
                            </w:r>
                            <w:r w:rsidRPr="004D7EC8">
                              <w:rPr>
                                <w:b/>
                                <w:bCs/>
                                <w:color w:val="009DD9"/>
                                <w:sz w:val="48"/>
                                <w:szCs w:val="48"/>
                              </w:rPr>
                              <w:t>ould</w:t>
                            </w:r>
                            <w:proofErr w:type="spellEnd"/>
                            <w:r w:rsidRPr="004D7EC8">
                              <w:rPr>
                                <w:b/>
                                <w:bCs/>
                                <w:color w:val="009DD9"/>
                                <w:sz w:val="48"/>
                                <w:szCs w:val="48"/>
                              </w:rPr>
                              <w:t xml:space="preserve"> service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AC8E9" id="Text Box 118" o:spid="_x0000_s1084" type="#_x0000_t202" style="position:absolute;margin-left:-20.5pt;margin-top:10.15pt;width:303.75pt;height:78.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" stroked="f">
                <v:textbox>
                  <w:txbxContent>
                    <w:p w14:paraId="487CF802" w14:textId="77777777" w:rsidR="00523AB6" w:rsidRPr="004D7EC8" w:rsidRDefault="00523AB6" w:rsidP="00523AB6">
                      <w:pPr>
                        <w:ind w:left="360"/>
                        <w:jc w:val="center"/>
                        <w:rPr>
                          <w:b/>
                          <w:bCs/>
                          <w:color w:val="009DD9"/>
                          <w:sz w:val="48"/>
                          <w:szCs w:val="48"/>
                        </w:rPr>
                      </w:pPr>
                      <w:r w:rsidRPr="004D7EC8">
                        <w:rPr>
                          <w:b/>
                          <w:bCs/>
                          <w:color w:val="009DD9"/>
                          <w:sz w:val="48"/>
                          <w:szCs w:val="48"/>
                        </w:rPr>
                        <w:t xml:space="preserve">Hearing aid repairs/ </w:t>
                      </w:r>
                      <w:proofErr w:type="spellStart"/>
                      <w:r w:rsidRPr="004D7EC8">
                        <w:rPr>
                          <w:b/>
                          <w:bCs/>
                          <w:color w:val="009DD9"/>
                          <w:sz w:val="48"/>
                          <w:szCs w:val="48"/>
                        </w:rPr>
                        <w:t>Ear</w:t>
                      </w:r>
                      <w:r>
                        <w:rPr>
                          <w:b/>
                          <w:bCs/>
                          <w:color w:val="009DD9"/>
                          <w:sz w:val="48"/>
                          <w:szCs w:val="48"/>
                        </w:rPr>
                        <w:t>m</w:t>
                      </w:r>
                      <w:r w:rsidRPr="004D7EC8">
                        <w:rPr>
                          <w:b/>
                          <w:bCs/>
                          <w:color w:val="009DD9"/>
                          <w:sz w:val="48"/>
                          <w:szCs w:val="48"/>
                        </w:rPr>
                        <w:t>ould</w:t>
                      </w:r>
                      <w:proofErr w:type="spellEnd"/>
                      <w:r w:rsidRPr="004D7EC8">
                        <w:rPr>
                          <w:b/>
                          <w:bCs/>
                          <w:color w:val="009DD9"/>
                          <w:sz w:val="48"/>
                          <w:szCs w:val="48"/>
                        </w:rPr>
                        <w:t xml:space="preserve"> service</w:t>
                      </w:r>
                    </w:p>
                  </w:txbxContent>
                </v:textbox>
              </v:shape>
            </w:pict>
          </mc:Fallback>
        </mc:AlternateContent>
      </w:r>
    </w:p>
    <w:sectPr w:rsidR="00A04BFF" w:rsidRPr="00A04BFF" w:rsidSect="00C459F0">
      <w:headerReference w:type="default" r:id="rId46"/>
      <w:footerReference w:type="default" r:id="rId47"/>
      <w:headerReference w:type="first" r:id="rId48"/>
      <w:pgSz w:w="15840" w:h="12240" w:orient="landscape" w:code="1"/>
      <w:pgMar w:top="1797" w:right="720" w:bottom="646" w:left="720" w:header="360"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0F0CF3" w14:textId="77777777" w:rsidR="00290191" w:rsidRDefault="00290191" w:rsidP="009966C9">
      <w:pPr>
        <w:spacing w:after="0" w:line="240" w:lineRule="auto"/>
      </w:pPr>
      <w:r>
        <w:separator/>
      </w:r>
    </w:p>
  </w:endnote>
  <w:endnote w:type="continuationSeparator" w:id="0">
    <w:p w14:paraId="036C5047" w14:textId="77777777" w:rsidR="00290191" w:rsidRDefault="00290191" w:rsidP="009966C9">
      <w:pPr>
        <w:spacing w:after="0" w:line="240" w:lineRule="auto"/>
      </w:pPr>
      <w:r>
        <w:continuationSeparator/>
      </w:r>
    </w:p>
  </w:endnote>
  <w:endnote w:type="continuationNotice" w:id="1">
    <w:p w14:paraId="3D99F624" w14:textId="77777777" w:rsidR="00290191" w:rsidRDefault="002901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397C1" w14:textId="682A0EB8" w:rsidR="00E62918" w:rsidRDefault="00A176C8" w:rsidP="006363D6">
    <w:pPr>
      <w:pStyle w:val="Footer"/>
      <w:tabs>
        <w:tab w:val="right" w:pos="6300"/>
      </w:tabs>
      <w:jc w:val="left"/>
    </w:pPr>
    <w:r>
      <w:rPr>
        <w:noProof/>
      </w:rPr>
      <w:drawing>
        <wp:anchor distT="0" distB="0" distL="114300" distR="114300" simplePos="0" relativeHeight="251657216" behindDoc="0" locked="0" layoutInCell="1" allowOverlap="1" wp14:anchorId="5C4AD37F" wp14:editId="3ABFB907">
          <wp:simplePos x="0" y="0"/>
          <wp:positionH relativeFrom="column">
            <wp:posOffset>2748280</wp:posOffset>
          </wp:positionH>
          <wp:positionV relativeFrom="paragraph">
            <wp:posOffset>-579755</wp:posOffset>
          </wp:positionV>
          <wp:extent cx="1499870" cy="814070"/>
          <wp:effectExtent l="0" t="0" r="0" b="0"/>
          <wp:wrapNone/>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99870" cy="814070"/>
                  </a:xfrm>
                  <a:prstGeom prst="rect">
                    <a:avLst/>
                  </a:prstGeom>
                  <a:noFill/>
                </pic:spPr>
              </pic:pic>
            </a:graphicData>
          </a:graphic>
          <wp14:sizeRelH relativeFrom="page">
            <wp14:pctWidth>0</wp14:pctWidth>
          </wp14:sizeRelH>
          <wp14:sizeRelV relativeFrom="page">
            <wp14:pctHeight>0</wp14:pctHeight>
          </wp14:sizeRelV>
        </wp:anchor>
      </w:drawing>
    </w:r>
    <w:r w:rsidR="006363D6">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28E8FF" w14:textId="77777777" w:rsidR="00290191" w:rsidRDefault="00290191" w:rsidP="009966C9">
      <w:pPr>
        <w:spacing w:after="0" w:line="240" w:lineRule="auto"/>
      </w:pPr>
      <w:r>
        <w:separator/>
      </w:r>
    </w:p>
  </w:footnote>
  <w:footnote w:type="continuationSeparator" w:id="0">
    <w:p w14:paraId="634F737F" w14:textId="77777777" w:rsidR="00290191" w:rsidRDefault="00290191" w:rsidP="009966C9">
      <w:pPr>
        <w:spacing w:after="0" w:line="240" w:lineRule="auto"/>
      </w:pPr>
      <w:r>
        <w:continuationSeparator/>
      </w:r>
    </w:p>
  </w:footnote>
  <w:footnote w:type="continuationNotice" w:id="1">
    <w:p w14:paraId="2260AEDF" w14:textId="77777777" w:rsidR="00290191" w:rsidRDefault="0029019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6ABD2" w14:textId="7D30C9FE" w:rsidR="00E62918" w:rsidRDefault="00A176C8">
    <w:pPr>
      <w:pStyle w:val="Header"/>
    </w:pPr>
    <w:r>
      <w:rPr>
        <w:noProof/>
      </w:rPr>
      <w:drawing>
        <wp:anchor distT="0" distB="0" distL="114300" distR="114300" simplePos="0" relativeHeight="251658240" behindDoc="0" locked="0" layoutInCell="1" allowOverlap="1" wp14:anchorId="4B01B560" wp14:editId="678BE72E">
          <wp:simplePos x="0" y="0"/>
          <wp:positionH relativeFrom="column">
            <wp:posOffset>6656705</wp:posOffset>
          </wp:positionH>
          <wp:positionV relativeFrom="paragraph">
            <wp:posOffset>-80010</wp:posOffset>
          </wp:positionV>
          <wp:extent cx="1614170" cy="737870"/>
          <wp:effectExtent l="0" t="0" r="0" b="0"/>
          <wp:wrapNone/>
          <wp:docPr id="54" name="Picture 3" descr="Alder Hey – Innovation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lder Hey – Innovation Lab"/>
                  <pic:cNvPicPr>
                    <a:picLocks noChangeAspect="1" noChangeArrowheads="1"/>
                  </pic:cNvPicPr>
                </pic:nvPicPr>
                <pic:blipFill>
                  <a:blip r:embed="rId1">
                    <a:extLst>
                      <a:ext uri="{28A0092B-C50C-407E-A947-70E740481C1C}">
                        <a14:useLocalDpi xmlns:a14="http://schemas.microsoft.com/office/drawing/2010/main" val="0"/>
                      </a:ext>
                    </a:extLst>
                  </a:blip>
                  <a:srcRect l="13132" t="10281" b="14851"/>
                  <a:stretch>
                    <a:fillRect/>
                  </a:stretch>
                </pic:blipFill>
                <pic:spPr bwMode="auto">
                  <a:xfrm>
                    <a:off x="0" y="0"/>
                    <a:ext cx="1614170" cy="73787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56192" behindDoc="0" locked="0" layoutInCell="1" allowOverlap="1" wp14:anchorId="676301D9" wp14:editId="08CAEA59">
              <wp:simplePos x="0" y="0"/>
              <wp:positionH relativeFrom="page">
                <wp:posOffset>542925</wp:posOffset>
              </wp:positionH>
              <wp:positionV relativeFrom="page">
                <wp:posOffset>-311150</wp:posOffset>
              </wp:positionV>
              <wp:extent cx="9505950" cy="8086090"/>
              <wp:effectExtent l="0" t="3175" r="0" b="6985"/>
              <wp:wrapNone/>
              <wp:docPr id="1048074079" name="Group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05950" cy="8086090"/>
                        <a:chOff x="0" y="0"/>
                        <a:chExt cx="95165" cy="80879"/>
                      </a:xfrm>
                    </wpg:grpSpPr>
                    <wps:wsp>
                      <wps:cNvPr id="1072318814" name="Freeform 34"/>
                      <wps:cNvSpPr>
                        <a:spLocks/>
                      </wps:cNvSpPr>
                      <wps:spPr bwMode="auto">
                        <a:xfrm>
                          <a:off x="44873" y="3132"/>
                          <a:ext cx="50292" cy="77724"/>
                        </a:xfrm>
                        <a:custGeom>
                          <a:avLst/>
                          <a:gdLst>
                            <a:gd name="T0" fmla="*/ 0 w 7920"/>
                            <a:gd name="T1" fmla="*/ 0 h 12240"/>
                            <a:gd name="T2" fmla="*/ 0 w 7920"/>
                            <a:gd name="T3" fmla="*/ 7772400 h 12240"/>
                            <a:gd name="T4" fmla="*/ 5028565 w 7920"/>
                            <a:gd name="T5" fmla="*/ 7772400 h 12240"/>
                            <a:gd name="T6" fmla="*/ 5028565 w 7920"/>
                            <a:gd name="T7" fmla="*/ 0 h 12240"/>
                            <a:gd name="T8" fmla="*/ 0 w 7920"/>
                            <a:gd name="T9" fmla="*/ 0 h 122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20" h="12240">
                              <a:moveTo>
                                <a:pt x="0" y="0"/>
                              </a:moveTo>
                              <a:lnTo>
                                <a:pt x="0" y="12240"/>
                              </a:lnTo>
                              <a:lnTo>
                                <a:pt x="7919" y="12240"/>
                              </a:lnTo>
                              <a:lnTo>
                                <a:pt x="7919" y="0"/>
                              </a:lnTo>
                              <a:lnTo>
                                <a:pt x="0" y="0"/>
                              </a:lnTo>
                              <a:close/>
                            </a:path>
                          </a:pathLst>
                        </a:custGeom>
                        <a:solidFill>
                          <a:srgbClr val="C4E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833683" name="Freeform 37"/>
                      <wps:cNvSpPr>
                        <a:spLocks/>
                      </wps:cNvSpPr>
                      <wps:spPr bwMode="auto">
                        <a:xfrm>
                          <a:off x="75607" y="78232"/>
                          <a:ext cx="14078" cy="2641"/>
                        </a:xfrm>
                        <a:custGeom>
                          <a:avLst/>
                          <a:gdLst>
                            <a:gd name="T0" fmla="*/ 703580 w 2217"/>
                            <a:gd name="T1" fmla="*/ 0 h 416"/>
                            <a:gd name="T2" fmla="*/ 0 w 2217"/>
                            <a:gd name="T3" fmla="*/ 122555 h 416"/>
                            <a:gd name="T4" fmla="*/ 0 w 2217"/>
                            <a:gd name="T5" fmla="*/ 263525 h 416"/>
                            <a:gd name="T6" fmla="*/ 1407795 w 2217"/>
                            <a:gd name="T7" fmla="*/ 263525 h 416"/>
                            <a:gd name="T8" fmla="*/ 1407795 w 2217"/>
                            <a:gd name="T9" fmla="*/ 122555 h 416"/>
                            <a:gd name="T10" fmla="*/ 703580 w 2217"/>
                            <a:gd name="T11" fmla="*/ 0 h 41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17" h="416">
                              <a:moveTo>
                                <a:pt x="1108" y="0"/>
                              </a:moveTo>
                              <a:lnTo>
                                <a:pt x="0" y="193"/>
                              </a:lnTo>
                              <a:lnTo>
                                <a:pt x="0" y="415"/>
                              </a:lnTo>
                              <a:lnTo>
                                <a:pt x="2217" y="415"/>
                              </a:lnTo>
                              <a:lnTo>
                                <a:pt x="2217" y="193"/>
                              </a:lnTo>
                              <a:lnTo>
                                <a:pt x="1108" y="0"/>
                              </a:lnTo>
                              <a:close/>
                            </a:path>
                          </a:pathLst>
                        </a:custGeom>
                        <a:solidFill>
                          <a:srgbClr val="009D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263550" name="Freeform 38"/>
                      <wps:cNvSpPr>
                        <a:spLocks/>
                      </wps:cNvSpPr>
                      <wps:spPr bwMode="auto">
                        <a:xfrm>
                          <a:off x="58250" y="71374"/>
                          <a:ext cx="21990" cy="9505"/>
                        </a:xfrm>
                        <a:custGeom>
                          <a:avLst/>
                          <a:gdLst>
                            <a:gd name="T0" fmla="*/ 2198370 w 3463"/>
                            <a:gd name="T1" fmla="*/ 235585 h 1497"/>
                            <a:gd name="T2" fmla="*/ 1184275 w 3463"/>
                            <a:gd name="T3" fmla="*/ 0 h 1497"/>
                            <a:gd name="T4" fmla="*/ 170815 w 3463"/>
                            <a:gd name="T5" fmla="*/ 235585 h 1497"/>
                            <a:gd name="T6" fmla="*/ 170815 w 3463"/>
                            <a:gd name="T7" fmla="*/ 552450 h 1497"/>
                            <a:gd name="T8" fmla="*/ 0 w 3463"/>
                            <a:gd name="T9" fmla="*/ 626110 h 1497"/>
                            <a:gd name="T10" fmla="*/ 0 w 3463"/>
                            <a:gd name="T11" fmla="*/ 949960 h 1497"/>
                            <a:gd name="T12" fmla="*/ 170815 w 3463"/>
                            <a:gd name="T13" fmla="*/ 949960 h 1497"/>
                            <a:gd name="T14" fmla="*/ 565785 w 3463"/>
                            <a:gd name="T15" fmla="*/ 949960 h 1497"/>
                            <a:gd name="T16" fmla="*/ 2198370 w 3463"/>
                            <a:gd name="T17" fmla="*/ 949960 h 1497"/>
                            <a:gd name="T18" fmla="*/ 2198370 w 3463"/>
                            <a:gd name="T19" fmla="*/ 235585 h 149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463" h="1497">
                              <a:moveTo>
                                <a:pt x="3462" y="371"/>
                              </a:moveTo>
                              <a:lnTo>
                                <a:pt x="1865" y="0"/>
                              </a:lnTo>
                              <a:lnTo>
                                <a:pt x="269" y="371"/>
                              </a:lnTo>
                              <a:lnTo>
                                <a:pt x="269" y="870"/>
                              </a:lnTo>
                              <a:lnTo>
                                <a:pt x="0" y="986"/>
                              </a:lnTo>
                              <a:lnTo>
                                <a:pt x="0" y="1496"/>
                              </a:lnTo>
                              <a:lnTo>
                                <a:pt x="269" y="1496"/>
                              </a:lnTo>
                              <a:lnTo>
                                <a:pt x="891" y="1496"/>
                              </a:lnTo>
                              <a:lnTo>
                                <a:pt x="3462" y="1496"/>
                              </a:lnTo>
                              <a:lnTo>
                                <a:pt x="3462" y="371"/>
                              </a:lnTo>
                            </a:path>
                          </a:pathLst>
                        </a:custGeom>
                        <a:solidFill>
                          <a:srgbClr val="7CCA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666169" name="Freeform 39"/>
                      <wps:cNvSpPr>
                        <a:spLocks/>
                      </wps:cNvSpPr>
                      <wps:spPr bwMode="auto">
                        <a:xfrm>
                          <a:off x="59944" y="71712"/>
                          <a:ext cx="20281" cy="9093"/>
                        </a:xfrm>
                        <a:custGeom>
                          <a:avLst/>
                          <a:gdLst>
                            <a:gd name="T0" fmla="*/ 1013460 w 3194"/>
                            <a:gd name="T1" fmla="*/ 0 h 1432"/>
                            <a:gd name="T2" fmla="*/ 0 w 3194"/>
                            <a:gd name="T3" fmla="*/ 235585 h 1432"/>
                            <a:gd name="T4" fmla="*/ 0 w 3194"/>
                            <a:gd name="T5" fmla="*/ 908685 h 1432"/>
                            <a:gd name="T6" fmla="*/ 2027555 w 3194"/>
                            <a:gd name="T7" fmla="*/ 908685 h 1432"/>
                            <a:gd name="T8" fmla="*/ 2027555 w 3194"/>
                            <a:gd name="T9" fmla="*/ 235585 h 1432"/>
                            <a:gd name="T10" fmla="*/ 1013460 w 3194"/>
                            <a:gd name="T11" fmla="*/ 0 h 143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194" h="1432">
                              <a:moveTo>
                                <a:pt x="1596" y="0"/>
                              </a:moveTo>
                              <a:lnTo>
                                <a:pt x="0" y="371"/>
                              </a:lnTo>
                              <a:lnTo>
                                <a:pt x="0" y="1431"/>
                              </a:lnTo>
                              <a:lnTo>
                                <a:pt x="3193" y="1431"/>
                              </a:lnTo>
                              <a:lnTo>
                                <a:pt x="3193" y="371"/>
                              </a:lnTo>
                              <a:lnTo>
                                <a:pt x="1596" y="0"/>
                              </a:lnTo>
                              <a:close/>
                            </a:path>
                          </a:pathLst>
                        </a:custGeom>
                        <a:solidFill>
                          <a:srgbClr val="1740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5379483" name="Group 1"/>
                      <wpg:cNvGrpSpPr>
                        <a:grpSpLocks/>
                      </wpg:cNvGrpSpPr>
                      <wpg:grpSpPr bwMode="auto">
                        <a:xfrm>
                          <a:off x="84497" y="6434"/>
                          <a:ext cx="5063" cy="5080"/>
                          <a:chOff x="0" y="0"/>
                          <a:chExt cx="5312" cy="5321"/>
                        </a:xfrm>
                      </wpg:grpSpPr>
                      <wps:wsp>
                        <wps:cNvPr id="820964247" name="Shape"/>
                        <wps:cNvSpPr>
                          <a:spLocks/>
                        </wps:cNvSpPr>
                        <wps:spPr bwMode="auto">
                          <a:xfrm>
                            <a:off x="0" y="0"/>
                            <a:ext cx="5312" cy="5321"/>
                          </a:xfrm>
                          <a:custGeom>
                            <a:avLst/>
                            <a:gdLst>
                              <a:gd name="T0" fmla="*/ 265645 w 20869"/>
                              <a:gd name="T1" fmla="*/ 266072 h 20902"/>
                              <a:gd name="T2" fmla="*/ 265645 w 20869"/>
                              <a:gd name="T3" fmla="*/ 266072 h 20902"/>
                              <a:gd name="T4" fmla="*/ 265645 w 20869"/>
                              <a:gd name="T5" fmla="*/ 266072 h 20902"/>
                              <a:gd name="T6" fmla="*/ 265645 w 20869"/>
                              <a:gd name="T7" fmla="*/ 266072 h 20902"/>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0869" h="20902" extrusionOk="0">
                                <a:moveTo>
                                  <a:pt x="5238" y="5687"/>
                                </a:moveTo>
                                <a:cubicBezTo>
                                  <a:pt x="2395" y="4889"/>
                                  <a:pt x="599" y="5887"/>
                                  <a:pt x="100" y="7583"/>
                                </a:cubicBezTo>
                                <a:cubicBezTo>
                                  <a:pt x="-349" y="9279"/>
                                  <a:pt x="699" y="11025"/>
                                  <a:pt x="3542" y="11823"/>
                                </a:cubicBezTo>
                                <a:cubicBezTo>
                                  <a:pt x="6385" y="12621"/>
                                  <a:pt x="10376" y="10426"/>
                                  <a:pt x="10376" y="10426"/>
                                </a:cubicBezTo>
                                <a:cubicBezTo>
                                  <a:pt x="10376" y="10426"/>
                                  <a:pt x="8081" y="6485"/>
                                  <a:pt x="5238" y="5687"/>
                                </a:cubicBezTo>
                                <a:close/>
                                <a:moveTo>
                                  <a:pt x="15165" y="5238"/>
                                </a:moveTo>
                                <a:cubicBezTo>
                                  <a:pt x="15963" y="2395"/>
                                  <a:pt x="14966" y="599"/>
                                  <a:pt x="13269" y="100"/>
                                </a:cubicBezTo>
                                <a:cubicBezTo>
                                  <a:pt x="11573" y="-349"/>
                                  <a:pt x="9827" y="699"/>
                                  <a:pt x="9029" y="3542"/>
                                </a:cubicBezTo>
                                <a:cubicBezTo>
                                  <a:pt x="8231" y="6385"/>
                                  <a:pt x="10426" y="10376"/>
                                  <a:pt x="10426" y="10376"/>
                                </a:cubicBezTo>
                                <a:cubicBezTo>
                                  <a:pt x="10426" y="10376"/>
                                  <a:pt x="14367" y="8081"/>
                                  <a:pt x="15165" y="5238"/>
                                </a:cubicBezTo>
                                <a:close/>
                                <a:moveTo>
                                  <a:pt x="17310" y="9079"/>
                                </a:moveTo>
                                <a:cubicBezTo>
                                  <a:pt x="14467" y="8281"/>
                                  <a:pt x="10476" y="10476"/>
                                  <a:pt x="10476" y="10476"/>
                                </a:cubicBezTo>
                                <a:cubicBezTo>
                                  <a:pt x="10476" y="10476"/>
                                  <a:pt x="12771" y="14417"/>
                                  <a:pt x="15614" y="15215"/>
                                </a:cubicBezTo>
                                <a:cubicBezTo>
                                  <a:pt x="18457" y="16013"/>
                                  <a:pt x="20253" y="15015"/>
                                  <a:pt x="20752" y="13319"/>
                                </a:cubicBezTo>
                                <a:cubicBezTo>
                                  <a:pt x="21251" y="11623"/>
                                  <a:pt x="20154" y="9827"/>
                                  <a:pt x="17310" y="9079"/>
                                </a:cubicBezTo>
                                <a:close/>
                                <a:moveTo>
                                  <a:pt x="5687" y="15664"/>
                                </a:moveTo>
                                <a:cubicBezTo>
                                  <a:pt x="4889" y="18507"/>
                                  <a:pt x="5887" y="20303"/>
                                  <a:pt x="7583" y="20802"/>
                                </a:cubicBezTo>
                                <a:cubicBezTo>
                                  <a:pt x="9279" y="21251"/>
                                  <a:pt x="11025" y="20203"/>
                                  <a:pt x="11823" y="17360"/>
                                </a:cubicBezTo>
                                <a:cubicBezTo>
                                  <a:pt x="12621" y="14517"/>
                                  <a:pt x="10426" y="10526"/>
                                  <a:pt x="10426" y="10526"/>
                                </a:cubicBezTo>
                                <a:cubicBezTo>
                                  <a:pt x="10426" y="10526"/>
                                  <a:pt x="6485" y="12821"/>
                                  <a:pt x="5687" y="15664"/>
                                </a:cubicBezTo>
                                <a:close/>
                              </a:path>
                            </a:pathLst>
                          </a:custGeom>
                          <a:solidFill>
                            <a:srgbClr val="7CCA62"/>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1980049863" name="Shape"/>
                        <wps:cNvSpPr>
                          <a:spLocks/>
                        </wps:cNvSpPr>
                        <wps:spPr bwMode="auto">
                          <a:xfrm>
                            <a:off x="254" y="126"/>
                            <a:ext cx="4939" cy="4945"/>
                          </a:xfrm>
                          <a:custGeom>
                            <a:avLst/>
                            <a:gdLst>
                              <a:gd name="T0" fmla="*/ 246962 w 20539"/>
                              <a:gd name="T1" fmla="*/ 247239 h 20512"/>
                              <a:gd name="T2" fmla="*/ 246962 w 20539"/>
                              <a:gd name="T3" fmla="*/ 247239 h 20512"/>
                              <a:gd name="T4" fmla="*/ 246962 w 20539"/>
                              <a:gd name="T5" fmla="*/ 247239 h 20512"/>
                              <a:gd name="T6" fmla="*/ 246962 w 20539"/>
                              <a:gd name="T7" fmla="*/ 247239 h 20512"/>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0539" h="20512" extrusionOk="0">
                                <a:moveTo>
                                  <a:pt x="10229" y="10203"/>
                                </a:moveTo>
                                <a:cubicBezTo>
                                  <a:pt x="10229" y="10203"/>
                                  <a:pt x="11443" y="5515"/>
                                  <a:pt x="9912" y="2828"/>
                                </a:cubicBezTo>
                                <a:cubicBezTo>
                                  <a:pt x="8380" y="141"/>
                                  <a:pt x="6268" y="-544"/>
                                  <a:pt x="4683" y="404"/>
                                </a:cubicBezTo>
                                <a:cubicBezTo>
                                  <a:pt x="3046" y="1300"/>
                                  <a:pt x="2518" y="3460"/>
                                  <a:pt x="4050" y="6147"/>
                                </a:cubicBezTo>
                                <a:cubicBezTo>
                                  <a:pt x="5634" y="8886"/>
                                  <a:pt x="10229" y="10203"/>
                                  <a:pt x="10229" y="10203"/>
                                </a:cubicBezTo>
                                <a:close/>
                                <a:moveTo>
                                  <a:pt x="2835" y="10625"/>
                                </a:moveTo>
                                <a:cubicBezTo>
                                  <a:pt x="142" y="12153"/>
                                  <a:pt x="-545" y="14260"/>
                                  <a:pt x="406" y="15840"/>
                                </a:cubicBezTo>
                                <a:cubicBezTo>
                                  <a:pt x="1303" y="17474"/>
                                  <a:pt x="3469" y="18000"/>
                                  <a:pt x="6162" y="16473"/>
                                </a:cubicBezTo>
                                <a:cubicBezTo>
                                  <a:pt x="8855" y="14945"/>
                                  <a:pt x="10229" y="10309"/>
                                  <a:pt x="10229" y="10309"/>
                                </a:cubicBezTo>
                                <a:cubicBezTo>
                                  <a:pt x="10229" y="10309"/>
                                  <a:pt x="5528" y="9097"/>
                                  <a:pt x="2835" y="10625"/>
                                </a:cubicBezTo>
                                <a:close/>
                                <a:moveTo>
                                  <a:pt x="20157" y="4724"/>
                                </a:moveTo>
                                <a:cubicBezTo>
                                  <a:pt x="19259" y="3091"/>
                                  <a:pt x="17094" y="2564"/>
                                  <a:pt x="14401" y="4092"/>
                                </a:cubicBezTo>
                                <a:cubicBezTo>
                                  <a:pt x="11707" y="5620"/>
                                  <a:pt x="10334" y="10256"/>
                                  <a:pt x="10334" y="10256"/>
                                </a:cubicBezTo>
                                <a:cubicBezTo>
                                  <a:pt x="10334" y="10256"/>
                                  <a:pt x="15034" y="11468"/>
                                  <a:pt x="17728" y="9940"/>
                                </a:cubicBezTo>
                                <a:cubicBezTo>
                                  <a:pt x="20421" y="8412"/>
                                  <a:pt x="21055" y="6305"/>
                                  <a:pt x="20157" y="4724"/>
                                </a:cubicBezTo>
                                <a:close/>
                                <a:moveTo>
                                  <a:pt x="10334" y="10309"/>
                                </a:moveTo>
                                <a:cubicBezTo>
                                  <a:pt x="10334" y="10309"/>
                                  <a:pt x="9120" y="14997"/>
                                  <a:pt x="10651" y="17684"/>
                                </a:cubicBezTo>
                                <a:cubicBezTo>
                                  <a:pt x="12183" y="20371"/>
                                  <a:pt x="14295" y="21056"/>
                                  <a:pt x="15879" y="20108"/>
                                </a:cubicBezTo>
                                <a:cubicBezTo>
                                  <a:pt x="17517" y="19212"/>
                                  <a:pt x="18045" y="17052"/>
                                  <a:pt x="16513" y="14365"/>
                                </a:cubicBezTo>
                                <a:cubicBezTo>
                                  <a:pt x="14929" y="11678"/>
                                  <a:pt x="10334" y="10309"/>
                                  <a:pt x="10334" y="10309"/>
                                </a:cubicBezTo>
                                <a:close/>
                              </a:path>
                            </a:pathLst>
                          </a:custGeom>
                          <a:solidFill>
                            <a:srgbClr val="009DD9"/>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2063808552" name="Shape"/>
                        <wps:cNvSpPr>
                          <a:spLocks/>
                        </wps:cNvSpPr>
                        <wps:spPr bwMode="auto">
                          <a:xfrm>
                            <a:off x="1524" y="1524"/>
                            <a:ext cx="2298" cy="2286"/>
                          </a:xfrm>
                          <a:custGeom>
                            <a:avLst/>
                            <a:gdLst>
                              <a:gd name="T0" fmla="*/ 114935 w 21600"/>
                              <a:gd name="T1" fmla="*/ 114300 h 21600"/>
                              <a:gd name="T2" fmla="*/ 114935 w 21600"/>
                              <a:gd name="T3" fmla="*/ 114300 h 21600"/>
                              <a:gd name="T4" fmla="*/ 114935 w 21600"/>
                              <a:gd name="T5" fmla="*/ 114300 h 21600"/>
                              <a:gd name="T6" fmla="*/ 114935 w 21600"/>
                              <a:gd name="T7" fmla="*/ 114300 h 21600"/>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600" h="21600" extrusionOk="0">
                                <a:moveTo>
                                  <a:pt x="14678" y="12360"/>
                                </a:moveTo>
                                <a:cubicBezTo>
                                  <a:pt x="15991" y="12720"/>
                                  <a:pt x="17185" y="12960"/>
                                  <a:pt x="18139" y="13200"/>
                                </a:cubicBezTo>
                                <a:cubicBezTo>
                                  <a:pt x="20168" y="13680"/>
                                  <a:pt x="21600" y="13920"/>
                                  <a:pt x="21600" y="13920"/>
                                </a:cubicBezTo>
                                <a:cubicBezTo>
                                  <a:pt x="21600" y="13920"/>
                                  <a:pt x="20287" y="13440"/>
                                  <a:pt x="18378" y="12720"/>
                                </a:cubicBezTo>
                                <a:cubicBezTo>
                                  <a:pt x="17423" y="12360"/>
                                  <a:pt x="16230" y="12000"/>
                                  <a:pt x="15036" y="11640"/>
                                </a:cubicBezTo>
                                <a:cubicBezTo>
                                  <a:pt x="14440" y="11400"/>
                                  <a:pt x="13724" y="11280"/>
                                  <a:pt x="13127" y="11040"/>
                                </a:cubicBezTo>
                                <a:cubicBezTo>
                                  <a:pt x="12769" y="10920"/>
                                  <a:pt x="12530" y="10920"/>
                                  <a:pt x="12172" y="10800"/>
                                </a:cubicBezTo>
                                <a:cubicBezTo>
                                  <a:pt x="12411" y="10680"/>
                                  <a:pt x="12769" y="10440"/>
                                  <a:pt x="13008" y="10320"/>
                                </a:cubicBezTo>
                                <a:cubicBezTo>
                                  <a:pt x="13604" y="9960"/>
                                  <a:pt x="14201" y="9600"/>
                                  <a:pt x="14678" y="9240"/>
                                </a:cubicBezTo>
                                <a:cubicBezTo>
                                  <a:pt x="15275" y="8880"/>
                                  <a:pt x="15752" y="8520"/>
                                  <a:pt x="16230" y="8280"/>
                                </a:cubicBezTo>
                                <a:cubicBezTo>
                                  <a:pt x="16707" y="7920"/>
                                  <a:pt x="17185" y="7680"/>
                                  <a:pt x="17662" y="7320"/>
                                </a:cubicBezTo>
                                <a:cubicBezTo>
                                  <a:pt x="19452" y="6240"/>
                                  <a:pt x="20526" y="5400"/>
                                  <a:pt x="20526" y="5400"/>
                                </a:cubicBezTo>
                                <a:cubicBezTo>
                                  <a:pt x="20526" y="5400"/>
                                  <a:pt x="19213" y="6000"/>
                                  <a:pt x="17423" y="6840"/>
                                </a:cubicBezTo>
                                <a:cubicBezTo>
                                  <a:pt x="16946" y="7080"/>
                                  <a:pt x="16469" y="7320"/>
                                  <a:pt x="15872" y="7560"/>
                                </a:cubicBezTo>
                                <a:cubicBezTo>
                                  <a:pt x="15394" y="7800"/>
                                  <a:pt x="14798" y="8160"/>
                                  <a:pt x="14201" y="8400"/>
                                </a:cubicBezTo>
                                <a:cubicBezTo>
                                  <a:pt x="13604" y="8760"/>
                                  <a:pt x="13008" y="9000"/>
                                  <a:pt x="12411" y="9360"/>
                                </a:cubicBezTo>
                                <a:cubicBezTo>
                                  <a:pt x="12172" y="9480"/>
                                  <a:pt x="11814" y="9720"/>
                                  <a:pt x="11576" y="9840"/>
                                </a:cubicBezTo>
                                <a:cubicBezTo>
                                  <a:pt x="11695" y="9480"/>
                                  <a:pt x="11695" y="9240"/>
                                  <a:pt x="11814" y="8880"/>
                                </a:cubicBezTo>
                                <a:cubicBezTo>
                                  <a:pt x="12053" y="8160"/>
                                  <a:pt x="12172" y="7560"/>
                                  <a:pt x="12292" y="6960"/>
                                </a:cubicBezTo>
                                <a:cubicBezTo>
                                  <a:pt x="12411" y="6360"/>
                                  <a:pt x="12650" y="5760"/>
                                  <a:pt x="12769" y="5160"/>
                                </a:cubicBezTo>
                                <a:cubicBezTo>
                                  <a:pt x="12888" y="4560"/>
                                  <a:pt x="13008" y="4080"/>
                                  <a:pt x="13127" y="3480"/>
                                </a:cubicBezTo>
                                <a:cubicBezTo>
                                  <a:pt x="13604" y="1440"/>
                                  <a:pt x="13843" y="0"/>
                                  <a:pt x="13843" y="0"/>
                                </a:cubicBezTo>
                                <a:cubicBezTo>
                                  <a:pt x="13843" y="0"/>
                                  <a:pt x="13366" y="1320"/>
                                  <a:pt x="12650" y="3240"/>
                                </a:cubicBezTo>
                                <a:cubicBezTo>
                                  <a:pt x="12530" y="3720"/>
                                  <a:pt x="12292" y="4320"/>
                                  <a:pt x="12172" y="4800"/>
                                </a:cubicBezTo>
                                <a:cubicBezTo>
                                  <a:pt x="11934" y="5400"/>
                                  <a:pt x="11814" y="6000"/>
                                  <a:pt x="11576" y="6600"/>
                                </a:cubicBezTo>
                                <a:cubicBezTo>
                                  <a:pt x="11337" y="7200"/>
                                  <a:pt x="11218" y="7920"/>
                                  <a:pt x="10979" y="8520"/>
                                </a:cubicBezTo>
                                <a:cubicBezTo>
                                  <a:pt x="10860" y="8880"/>
                                  <a:pt x="10860" y="9120"/>
                                  <a:pt x="10740" y="9480"/>
                                </a:cubicBezTo>
                                <a:cubicBezTo>
                                  <a:pt x="10621" y="9240"/>
                                  <a:pt x="10382" y="8880"/>
                                  <a:pt x="10263" y="8640"/>
                                </a:cubicBezTo>
                                <a:cubicBezTo>
                                  <a:pt x="9905" y="8040"/>
                                  <a:pt x="9547" y="7440"/>
                                  <a:pt x="9189" y="6960"/>
                                </a:cubicBezTo>
                                <a:cubicBezTo>
                                  <a:pt x="8831" y="6360"/>
                                  <a:pt x="8473" y="5880"/>
                                  <a:pt x="8234" y="5400"/>
                                </a:cubicBezTo>
                                <a:cubicBezTo>
                                  <a:pt x="7876" y="4920"/>
                                  <a:pt x="7638" y="4440"/>
                                  <a:pt x="7280" y="3960"/>
                                </a:cubicBezTo>
                                <a:cubicBezTo>
                                  <a:pt x="6206" y="2160"/>
                                  <a:pt x="5370" y="1080"/>
                                  <a:pt x="5370" y="1080"/>
                                </a:cubicBezTo>
                                <a:cubicBezTo>
                                  <a:pt x="5370" y="1080"/>
                                  <a:pt x="5967" y="2400"/>
                                  <a:pt x="6802" y="4200"/>
                                </a:cubicBezTo>
                                <a:cubicBezTo>
                                  <a:pt x="7041" y="4680"/>
                                  <a:pt x="7280" y="5160"/>
                                  <a:pt x="7518" y="5760"/>
                                </a:cubicBezTo>
                                <a:cubicBezTo>
                                  <a:pt x="7757" y="6240"/>
                                  <a:pt x="8115" y="6840"/>
                                  <a:pt x="8354" y="7440"/>
                                </a:cubicBezTo>
                                <a:cubicBezTo>
                                  <a:pt x="8712" y="8040"/>
                                  <a:pt x="8950" y="8640"/>
                                  <a:pt x="9308" y="9240"/>
                                </a:cubicBezTo>
                                <a:cubicBezTo>
                                  <a:pt x="9428" y="9480"/>
                                  <a:pt x="9666" y="9840"/>
                                  <a:pt x="9786" y="10080"/>
                                </a:cubicBezTo>
                                <a:cubicBezTo>
                                  <a:pt x="9428" y="9960"/>
                                  <a:pt x="9189" y="9960"/>
                                  <a:pt x="8831" y="9840"/>
                                </a:cubicBezTo>
                                <a:cubicBezTo>
                                  <a:pt x="8115" y="9600"/>
                                  <a:pt x="7518" y="9480"/>
                                  <a:pt x="6922" y="9360"/>
                                </a:cubicBezTo>
                                <a:cubicBezTo>
                                  <a:pt x="6325" y="9240"/>
                                  <a:pt x="5728" y="9000"/>
                                  <a:pt x="5131" y="8880"/>
                                </a:cubicBezTo>
                                <a:cubicBezTo>
                                  <a:pt x="4535" y="8760"/>
                                  <a:pt x="4057" y="8640"/>
                                  <a:pt x="3461" y="8520"/>
                                </a:cubicBezTo>
                                <a:cubicBezTo>
                                  <a:pt x="1432" y="8040"/>
                                  <a:pt x="0" y="7800"/>
                                  <a:pt x="0" y="7800"/>
                                </a:cubicBezTo>
                                <a:cubicBezTo>
                                  <a:pt x="0" y="7800"/>
                                  <a:pt x="1313" y="8280"/>
                                  <a:pt x="3222" y="9000"/>
                                </a:cubicBezTo>
                                <a:cubicBezTo>
                                  <a:pt x="3699" y="9120"/>
                                  <a:pt x="4296" y="9360"/>
                                  <a:pt x="4773" y="9480"/>
                                </a:cubicBezTo>
                                <a:cubicBezTo>
                                  <a:pt x="5370" y="9720"/>
                                  <a:pt x="5967" y="9840"/>
                                  <a:pt x="6564" y="10080"/>
                                </a:cubicBezTo>
                                <a:cubicBezTo>
                                  <a:pt x="7160" y="10320"/>
                                  <a:pt x="7876" y="10440"/>
                                  <a:pt x="8473" y="10680"/>
                                </a:cubicBezTo>
                                <a:cubicBezTo>
                                  <a:pt x="8831" y="10800"/>
                                  <a:pt x="9070" y="10800"/>
                                  <a:pt x="9428" y="10920"/>
                                </a:cubicBezTo>
                                <a:cubicBezTo>
                                  <a:pt x="9189" y="11040"/>
                                  <a:pt x="8831" y="11280"/>
                                  <a:pt x="8592" y="11400"/>
                                </a:cubicBezTo>
                                <a:cubicBezTo>
                                  <a:pt x="7996" y="11760"/>
                                  <a:pt x="7399" y="12120"/>
                                  <a:pt x="6922" y="12480"/>
                                </a:cubicBezTo>
                                <a:cubicBezTo>
                                  <a:pt x="5848" y="13200"/>
                                  <a:pt x="4773" y="13800"/>
                                  <a:pt x="3938" y="14400"/>
                                </a:cubicBezTo>
                                <a:cubicBezTo>
                                  <a:pt x="2148" y="15480"/>
                                  <a:pt x="1074" y="16320"/>
                                  <a:pt x="1074" y="16320"/>
                                </a:cubicBezTo>
                                <a:cubicBezTo>
                                  <a:pt x="1074" y="16320"/>
                                  <a:pt x="2387" y="15720"/>
                                  <a:pt x="4177" y="14880"/>
                                </a:cubicBezTo>
                                <a:cubicBezTo>
                                  <a:pt x="5131" y="14400"/>
                                  <a:pt x="6206" y="13800"/>
                                  <a:pt x="7399" y="13200"/>
                                </a:cubicBezTo>
                                <a:cubicBezTo>
                                  <a:pt x="7996" y="12840"/>
                                  <a:pt x="8592" y="12600"/>
                                  <a:pt x="9189" y="12240"/>
                                </a:cubicBezTo>
                                <a:cubicBezTo>
                                  <a:pt x="9428" y="12120"/>
                                  <a:pt x="9786" y="11880"/>
                                  <a:pt x="10024" y="11760"/>
                                </a:cubicBezTo>
                                <a:cubicBezTo>
                                  <a:pt x="9905" y="12120"/>
                                  <a:pt x="9905" y="12360"/>
                                  <a:pt x="9786" y="12720"/>
                                </a:cubicBezTo>
                                <a:cubicBezTo>
                                  <a:pt x="9547" y="13440"/>
                                  <a:pt x="9428" y="14040"/>
                                  <a:pt x="9308" y="14640"/>
                                </a:cubicBezTo>
                                <a:cubicBezTo>
                                  <a:pt x="8950" y="15960"/>
                                  <a:pt x="8712" y="17160"/>
                                  <a:pt x="8473" y="18120"/>
                                </a:cubicBezTo>
                                <a:cubicBezTo>
                                  <a:pt x="7996" y="20160"/>
                                  <a:pt x="7757" y="21600"/>
                                  <a:pt x="7757" y="21600"/>
                                </a:cubicBezTo>
                                <a:cubicBezTo>
                                  <a:pt x="7757" y="21600"/>
                                  <a:pt x="8234" y="20280"/>
                                  <a:pt x="8950" y="18360"/>
                                </a:cubicBezTo>
                                <a:cubicBezTo>
                                  <a:pt x="9308" y="17400"/>
                                  <a:pt x="9666" y="16200"/>
                                  <a:pt x="10024" y="15000"/>
                                </a:cubicBezTo>
                                <a:cubicBezTo>
                                  <a:pt x="10263" y="14400"/>
                                  <a:pt x="10382" y="13680"/>
                                  <a:pt x="10621" y="13080"/>
                                </a:cubicBezTo>
                                <a:cubicBezTo>
                                  <a:pt x="10740" y="12720"/>
                                  <a:pt x="10740" y="12480"/>
                                  <a:pt x="10860" y="12120"/>
                                </a:cubicBezTo>
                                <a:cubicBezTo>
                                  <a:pt x="10979" y="12360"/>
                                  <a:pt x="11218" y="12720"/>
                                  <a:pt x="11337" y="12960"/>
                                </a:cubicBezTo>
                                <a:cubicBezTo>
                                  <a:pt x="11695" y="13560"/>
                                  <a:pt x="12053" y="14160"/>
                                  <a:pt x="12411" y="14640"/>
                                </a:cubicBezTo>
                                <a:cubicBezTo>
                                  <a:pt x="13127" y="15720"/>
                                  <a:pt x="13724" y="16800"/>
                                  <a:pt x="14320" y="17640"/>
                                </a:cubicBezTo>
                                <a:cubicBezTo>
                                  <a:pt x="15395" y="19440"/>
                                  <a:pt x="16230" y="20520"/>
                                  <a:pt x="16230" y="20520"/>
                                </a:cubicBezTo>
                                <a:cubicBezTo>
                                  <a:pt x="16230" y="20520"/>
                                  <a:pt x="15633" y="19200"/>
                                  <a:pt x="14798" y="17400"/>
                                </a:cubicBezTo>
                                <a:cubicBezTo>
                                  <a:pt x="14320" y="16440"/>
                                  <a:pt x="13724" y="15360"/>
                                  <a:pt x="13127" y="14160"/>
                                </a:cubicBezTo>
                                <a:cubicBezTo>
                                  <a:pt x="12769" y="13560"/>
                                  <a:pt x="12530" y="12960"/>
                                  <a:pt x="12172" y="12360"/>
                                </a:cubicBezTo>
                                <a:cubicBezTo>
                                  <a:pt x="12053" y="12120"/>
                                  <a:pt x="11814" y="11760"/>
                                  <a:pt x="11695" y="11520"/>
                                </a:cubicBezTo>
                                <a:cubicBezTo>
                                  <a:pt x="12053" y="11640"/>
                                  <a:pt x="12292" y="11640"/>
                                  <a:pt x="12650" y="11760"/>
                                </a:cubicBezTo>
                                <a:cubicBezTo>
                                  <a:pt x="13366" y="12000"/>
                                  <a:pt x="14082" y="12240"/>
                                  <a:pt x="14678" y="12360"/>
                                </a:cubicBezTo>
                                <a:close/>
                              </a:path>
                            </a:pathLst>
                          </a:custGeom>
                          <a:solidFill>
                            <a:srgbClr val="17406D"/>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1151953569" name="Shape"/>
                        <wps:cNvSpPr>
                          <a:spLocks/>
                        </wps:cNvSpPr>
                        <wps:spPr bwMode="auto">
                          <a:xfrm>
                            <a:off x="1397" y="1397"/>
                            <a:ext cx="2456" cy="2457"/>
                          </a:xfrm>
                          <a:custGeom>
                            <a:avLst/>
                            <a:gdLst>
                              <a:gd name="T0" fmla="*/ 122842 w 21428"/>
                              <a:gd name="T1" fmla="*/ 122879 h 21435"/>
                              <a:gd name="T2" fmla="*/ 122842 w 21428"/>
                              <a:gd name="T3" fmla="*/ 122879 h 21435"/>
                              <a:gd name="T4" fmla="*/ 122842 w 21428"/>
                              <a:gd name="T5" fmla="*/ 122879 h 21435"/>
                              <a:gd name="T6" fmla="*/ 122842 w 21428"/>
                              <a:gd name="T7" fmla="*/ 122879 h 21435"/>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428" h="21435" extrusionOk="0">
                                <a:moveTo>
                                  <a:pt x="5234" y="1135"/>
                                </a:moveTo>
                                <a:cubicBezTo>
                                  <a:pt x="4902" y="1357"/>
                                  <a:pt x="4791" y="1800"/>
                                  <a:pt x="5012" y="2132"/>
                                </a:cubicBezTo>
                                <a:cubicBezTo>
                                  <a:pt x="5234" y="2465"/>
                                  <a:pt x="5677" y="2575"/>
                                  <a:pt x="6009" y="2354"/>
                                </a:cubicBezTo>
                                <a:cubicBezTo>
                                  <a:pt x="6342" y="2132"/>
                                  <a:pt x="6452" y="1689"/>
                                  <a:pt x="6231" y="1357"/>
                                </a:cubicBezTo>
                                <a:cubicBezTo>
                                  <a:pt x="6009" y="1025"/>
                                  <a:pt x="5566" y="914"/>
                                  <a:pt x="5234" y="1135"/>
                                </a:cubicBezTo>
                                <a:close/>
                                <a:moveTo>
                                  <a:pt x="8114" y="19966"/>
                                </a:moveTo>
                                <a:cubicBezTo>
                                  <a:pt x="7782" y="19855"/>
                                  <a:pt x="7339" y="20077"/>
                                  <a:pt x="7228" y="20520"/>
                                </a:cubicBezTo>
                                <a:cubicBezTo>
                                  <a:pt x="7117" y="20852"/>
                                  <a:pt x="7339" y="21295"/>
                                  <a:pt x="7782" y="21406"/>
                                </a:cubicBezTo>
                                <a:cubicBezTo>
                                  <a:pt x="8114" y="21517"/>
                                  <a:pt x="8557" y="21295"/>
                                  <a:pt x="8668" y="20852"/>
                                </a:cubicBezTo>
                                <a:cubicBezTo>
                                  <a:pt x="8668" y="20409"/>
                                  <a:pt x="8446" y="20077"/>
                                  <a:pt x="8114" y="19966"/>
                                </a:cubicBezTo>
                                <a:close/>
                                <a:moveTo>
                                  <a:pt x="9222" y="8225"/>
                                </a:moveTo>
                                <a:cubicBezTo>
                                  <a:pt x="7892" y="9000"/>
                                  <a:pt x="7339" y="10772"/>
                                  <a:pt x="8114" y="12102"/>
                                </a:cubicBezTo>
                                <a:cubicBezTo>
                                  <a:pt x="8889" y="13431"/>
                                  <a:pt x="10662" y="13985"/>
                                  <a:pt x="11991" y="13209"/>
                                </a:cubicBezTo>
                                <a:cubicBezTo>
                                  <a:pt x="13320" y="12434"/>
                                  <a:pt x="13874" y="10662"/>
                                  <a:pt x="13099" y="9332"/>
                                </a:cubicBezTo>
                                <a:cubicBezTo>
                                  <a:pt x="12323" y="7892"/>
                                  <a:pt x="10662" y="7449"/>
                                  <a:pt x="9222" y="8225"/>
                                </a:cubicBezTo>
                                <a:close/>
                                <a:moveTo>
                                  <a:pt x="1357" y="15203"/>
                                </a:moveTo>
                                <a:cubicBezTo>
                                  <a:pt x="1025" y="15425"/>
                                  <a:pt x="914" y="15868"/>
                                  <a:pt x="1135" y="16200"/>
                                </a:cubicBezTo>
                                <a:cubicBezTo>
                                  <a:pt x="1357" y="16532"/>
                                  <a:pt x="1800" y="16643"/>
                                  <a:pt x="2132" y="16422"/>
                                </a:cubicBezTo>
                                <a:cubicBezTo>
                                  <a:pt x="2465" y="16200"/>
                                  <a:pt x="2575" y="15757"/>
                                  <a:pt x="2354" y="15425"/>
                                </a:cubicBezTo>
                                <a:cubicBezTo>
                                  <a:pt x="2132" y="15092"/>
                                  <a:pt x="1689" y="14982"/>
                                  <a:pt x="1357" y="15203"/>
                                </a:cubicBezTo>
                                <a:close/>
                                <a:moveTo>
                                  <a:pt x="1468" y="8114"/>
                                </a:moveTo>
                                <a:cubicBezTo>
                                  <a:pt x="1579" y="7782"/>
                                  <a:pt x="1357" y="7339"/>
                                  <a:pt x="914" y="7228"/>
                                </a:cubicBezTo>
                                <a:cubicBezTo>
                                  <a:pt x="582" y="7117"/>
                                  <a:pt x="139" y="7339"/>
                                  <a:pt x="28" y="7782"/>
                                </a:cubicBezTo>
                                <a:cubicBezTo>
                                  <a:pt x="-83" y="8114"/>
                                  <a:pt x="139" y="8557"/>
                                  <a:pt x="582" y="8668"/>
                                </a:cubicBezTo>
                                <a:cubicBezTo>
                                  <a:pt x="914" y="8779"/>
                                  <a:pt x="1357" y="8557"/>
                                  <a:pt x="1468" y="8114"/>
                                </a:cubicBezTo>
                                <a:close/>
                                <a:moveTo>
                                  <a:pt x="13652" y="28"/>
                                </a:moveTo>
                                <a:cubicBezTo>
                                  <a:pt x="13320" y="-83"/>
                                  <a:pt x="12877" y="139"/>
                                  <a:pt x="12766" y="582"/>
                                </a:cubicBezTo>
                                <a:cubicBezTo>
                                  <a:pt x="12655" y="914"/>
                                  <a:pt x="12877" y="1357"/>
                                  <a:pt x="13320" y="1468"/>
                                </a:cubicBezTo>
                                <a:cubicBezTo>
                                  <a:pt x="13652" y="1579"/>
                                  <a:pt x="14096" y="1357"/>
                                  <a:pt x="14206" y="914"/>
                                </a:cubicBezTo>
                                <a:cubicBezTo>
                                  <a:pt x="14206" y="582"/>
                                  <a:pt x="13985" y="139"/>
                                  <a:pt x="13652" y="28"/>
                                </a:cubicBezTo>
                                <a:close/>
                                <a:moveTo>
                                  <a:pt x="20852" y="12766"/>
                                </a:moveTo>
                                <a:cubicBezTo>
                                  <a:pt x="20520" y="12655"/>
                                  <a:pt x="20077" y="12877"/>
                                  <a:pt x="19966" y="13320"/>
                                </a:cubicBezTo>
                                <a:cubicBezTo>
                                  <a:pt x="19855" y="13652"/>
                                  <a:pt x="20077" y="14095"/>
                                  <a:pt x="20520" y="14206"/>
                                </a:cubicBezTo>
                                <a:cubicBezTo>
                                  <a:pt x="20852" y="14317"/>
                                  <a:pt x="21296" y="14095"/>
                                  <a:pt x="21406" y="13652"/>
                                </a:cubicBezTo>
                                <a:cubicBezTo>
                                  <a:pt x="21517" y="13209"/>
                                  <a:pt x="21185" y="12877"/>
                                  <a:pt x="20852" y="12766"/>
                                </a:cubicBezTo>
                                <a:close/>
                                <a:moveTo>
                                  <a:pt x="20299" y="5234"/>
                                </a:moveTo>
                                <a:cubicBezTo>
                                  <a:pt x="20077" y="4902"/>
                                  <a:pt x="19634" y="4791"/>
                                  <a:pt x="19302" y="5012"/>
                                </a:cubicBezTo>
                                <a:cubicBezTo>
                                  <a:pt x="18969" y="5234"/>
                                  <a:pt x="18859" y="5677"/>
                                  <a:pt x="19080" y="6009"/>
                                </a:cubicBezTo>
                                <a:cubicBezTo>
                                  <a:pt x="19302" y="6342"/>
                                  <a:pt x="19745" y="6452"/>
                                  <a:pt x="20077" y="6231"/>
                                </a:cubicBezTo>
                                <a:cubicBezTo>
                                  <a:pt x="20409" y="6009"/>
                                  <a:pt x="20520" y="5566"/>
                                  <a:pt x="20299" y="5234"/>
                                </a:cubicBezTo>
                                <a:close/>
                                <a:moveTo>
                                  <a:pt x="15425" y="19080"/>
                                </a:moveTo>
                                <a:cubicBezTo>
                                  <a:pt x="15092" y="19302"/>
                                  <a:pt x="14982" y="19745"/>
                                  <a:pt x="15203" y="20077"/>
                                </a:cubicBezTo>
                                <a:cubicBezTo>
                                  <a:pt x="15425" y="20409"/>
                                  <a:pt x="15868" y="20520"/>
                                  <a:pt x="16200" y="20299"/>
                                </a:cubicBezTo>
                                <a:cubicBezTo>
                                  <a:pt x="16532" y="20077"/>
                                  <a:pt x="16643" y="19634"/>
                                  <a:pt x="16422" y="19302"/>
                                </a:cubicBezTo>
                                <a:cubicBezTo>
                                  <a:pt x="16200" y="18969"/>
                                  <a:pt x="15757" y="18859"/>
                                  <a:pt x="15425" y="19080"/>
                                </a:cubicBezTo>
                                <a:close/>
                              </a:path>
                            </a:pathLst>
                          </a:custGeom>
                          <a:solidFill>
                            <a:srgbClr val="FFFFFF"/>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g:grpSp>
                    <wps:wsp>
                      <wps:cNvPr id="1430188142" name="Text Box 65"/>
                      <wps:cNvSpPr txBox="1">
                        <a:spLocks noChangeArrowheads="1"/>
                      </wps:cNvSpPr>
                      <wps:spPr bwMode="auto">
                        <a:xfrm>
                          <a:off x="63950" y="74640"/>
                          <a:ext cx="12446" cy="2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616D7" w14:textId="08E5BA93" w:rsidR="00224692" w:rsidRPr="008C5BF3" w:rsidRDefault="00C04A98" w:rsidP="008C5BF3">
                            <w:pPr>
                              <w:pStyle w:val="Footer"/>
                              <w:rPr>
                                <w:rStyle w:val="FooterChar"/>
                              </w:rPr>
                            </w:pPr>
                            <w:r>
                              <w:rPr>
                                <w:rStyle w:val="FooterChar"/>
                              </w:rPr>
                              <w:t>AH Audiology</w:t>
                            </w:r>
                          </w:p>
                        </w:txbxContent>
                      </wps:txbx>
                      <wps:bodyPr rot="0" vert="horz" wrap="square" lIns="91440" tIns="45720" rIns="91440" bIns="45720" anchor="t" anchorCtr="0" upright="1">
                        <a:noAutofit/>
                      </wps:bodyPr>
                    </wps:wsp>
                    <wps:wsp>
                      <wps:cNvPr id="1452290208" name="Freeform 6"/>
                      <wps:cNvSpPr>
                        <a:spLocks/>
                      </wps:cNvSpPr>
                      <wps:spPr bwMode="auto">
                        <a:xfrm>
                          <a:off x="0" y="0"/>
                          <a:ext cx="10877" cy="7658"/>
                        </a:xfrm>
                        <a:custGeom>
                          <a:avLst/>
                          <a:gdLst>
                            <a:gd name="T0" fmla="*/ 1087120 w 1713"/>
                            <a:gd name="T1" fmla="*/ 0 h 850"/>
                            <a:gd name="T2" fmla="*/ 0 w 1713"/>
                            <a:gd name="T3" fmla="*/ 0 h 850"/>
                            <a:gd name="T4" fmla="*/ 0 w 1713"/>
                            <a:gd name="T5" fmla="*/ 471198 h 850"/>
                            <a:gd name="T6" fmla="*/ 543560 w 1713"/>
                            <a:gd name="T7" fmla="*/ 764909 h 850"/>
                            <a:gd name="T8" fmla="*/ 1087120 w 1713"/>
                            <a:gd name="T9" fmla="*/ 471198 h 850"/>
                            <a:gd name="T10" fmla="*/ 1087120 w 1713"/>
                            <a:gd name="T11" fmla="*/ 0 h 85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713" h="850">
                              <a:moveTo>
                                <a:pt x="1712" y="0"/>
                              </a:moveTo>
                              <a:lnTo>
                                <a:pt x="0" y="0"/>
                              </a:lnTo>
                              <a:lnTo>
                                <a:pt x="0" y="523"/>
                              </a:lnTo>
                              <a:lnTo>
                                <a:pt x="856" y="849"/>
                              </a:lnTo>
                              <a:lnTo>
                                <a:pt x="1712" y="523"/>
                              </a:lnTo>
                              <a:lnTo>
                                <a:pt x="1712" y="0"/>
                              </a:lnTo>
                              <a:close/>
                            </a:path>
                          </a:pathLst>
                        </a:custGeom>
                        <a:solidFill>
                          <a:srgbClr val="009D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643284" name="Freeform 7"/>
                      <wps:cNvSpPr>
                        <a:spLocks/>
                      </wps:cNvSpPr>
                      <wps:spPr bwMode="auto">
                        <a:xfrm>
                          <a:off x="19896" y="0"/>
                          <a:ext cx="4375" cy="10521"/>
                        </a:xfrm>
                        <a:custGeom>
                          <a:avLst/>
                          <a:gdLst>
                            <a:gd name="T0" fmla="*/ 436880 w 689"/>
                            <a:gd name="T1" fmla="*/ 0 h 1335"/>
                            <a:gd name="T2" fmla="*/ 0 w 689"/>
                            <a:gd name="T3" fmla="*/ 0 h 1335"/>
                            <a:gd name="T4" fmla="*/ 0 w 689"/>
                            <a:gd name="T5" fmla="*/ 795254 h 1335"/>
                            <a:gd name="T6" fmla="*/ 218440 w 689"/>
                            <a:gd name="T7" fmla="*/ 1051407 h 1335"/>
                            <a:gd name="T8" fmla="*/ 436880 w 689"/>
                            <a:gd name="T9" fmla="*/ 795254 h 1335"/>
                            <a:gd name="T10" fmla="*/ 436880 w 689"/>
                            <a:gd name="T11" fmla="*/ 0 h 133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9" h="1335">
                              <a:moveTo>
                                <a:pt x="688" y="0"/>
                              </a:moveTo>
                              <a:lnTo>
                                <a:pt x="0" y="0"/>
                              </a:lnTo>
                              <a:lnTo>
                                <a:pt x="0" y="1009"/>
                              </a:lnTo>
                              <a:lnTo>
                                <a:pt x="344" y="1334"/>
                              </a:lnTo>
                              <a:lnTo>
                                <a:pt x="688" y="1009"/>
                              </a:lnTo>
                              <a:lnTo>
                                <a:pt x="688" y="0"/>
                              </a:lnTo>
                              <a:close/>
                            </a:path>
                          </a:pathLst>
                        </a:custGeom>
                        <a:solidFill>
                          <a:srgbClr val="7CCA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6209946" name="Freeform 11"/>
                      <wps:cNvSpPr>
                        <a:spLocks/>
                      </wps:cNvSpPr>
                      <wps:spPr bwMode="auto">
                        <a:xfrm>
                          <a:off x="7366" y="0"/>
                          <a:ext cx="15665" cy="16764"/>
                        </a:xfrm>
                        <a:custGeom>
                          <a:avLst/>
                          <a:gdLst>
                            <a:gd name="T0" fmla="*/ 1565910 w 2467"/>
                            <a:gd name="T1" fmla="*/ 0 h 1954"/>
                            <a:gd name="T2" fmla="*/ 0 w 2467"/>
                            <a:gd name="T3" fmla="*/ 0 h 1954"/>
                            <a:gd name="T4" fmla="*/ 0 w 2467"/>
                            <a:gd name="T5" fmla="*/ 1274030 h 1954"/>
                            <a:gd name="T6" fmla="*/ 782955 w 2467"/>
                            <a:gd name="T7" fmla="*/ 1675542 h 1954"/>
                            <a:gd name="T8" fmla="*/ 1565910 w 2467"/>
                            <a:gd name="T9" fmla="*/ 1274030 h 1954"/>
                            <a:gd name="T10" fmla="*/ 1565910 w 2467"/>
                            <a:gd name="T11" fmla="*/ 0 h 195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67" h="1954">
                              <a:moveTo>
                                <a:pt x="2466" y="0"/>
                              </a:moveTo>
                              <a:lnTo>
                                <a:pt x="0" y="0"/>
                              </a:lnTo>
                              <a:lnTo>
                                <a:pt x="0" y="1485"/>
                              </a:lnTo>
                              <a:lnTo>
                                <a:pt x="1233" y="1953"/>
                              </a:lnTo>
                              <a:lnTo>
                                <a:pt x="2466" y="1485"/>
                              </a:lnTo>
                              <a:lnTo>
                                <a:pt x="2466" y="0"/>
                              </a:lnTo>
                              <a:close/>
                            </a:path>
                          </a:pathLst>
                        </a:custGeom>
                        <a:solidFill>
                          <a:srgbClr val="7CCA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996469" name="Freeform 12"/>
                      <wps:cNvSpPr>
                        <a:spLocks/>
                      </wps:cNvSpPr>
                      <wps:spPr bwMode="auto">
                        <a:xfrm>
                          <a:off x="7366" y="0"/>
                          <a:ext cx="15665" cy="16046"/>
                        </a:xfrm>
                        <a:custGeom>
                          <a:avLst/>
                          <a:gdLst>
                            <a:gd name="T0" fmla="*/ 1565910 w 2467"/>
                            <a:gd name="T1" fmla="*/ 0 h 1871"/>
                            <a:gd name="T2" fmla="*/ 0 w 2467"/>
                            <a:gd name="T3" fmla="*/ 0 h 1871"/>
                            <a:gd name="T4" fmla="*/ 0 w 2467"/>
                            <a:gd name="T5" fmla="*/ 1201554 h 1871"/>
                            <a:gd name="T6" fmla="*/ 782955 w 2467"/>
                            <a:gd name="T7" fmla="*/ 1603787 h 1871"/>
                            <a:gd name="T8" fmla="*/ 1565910 w 2467"/>
                            <a:gd name="T9" fmla="*/ 1201554 h 1871"/>
                            <a:gd name="T10" fmla="*/ 1565910 w 2467"/>
                            <a:gd name="T11" fmla="*/ 0 h 187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67" h="1871">
                              <a:moveTo>
                                <a:pt x="2466" y="0"/>
                              </a:moveTo>
                              <a:lnTo>
                                <a:pt x="0" y="0"/>
                              </a:lnTo>
                              <a:lnTo>
                                <a:pt x="0" y="1401"/>
                              </a:lnTo>
                              <a:lnTo>
                                <a:pt x="1233" y="1870"/>
                              </a:lnTo>
                              <a:lnTo>
                                <a:pt x="2466" y="1401"/>
                              </a:lnTo>
                              <a:lnTo>
                                <a:pt x="2466" y="0"/>
                              </a:lnTo>
                              <a:close/>
                            </a:path>
                          </a:pathLst>
                        </a:custGeom>
                        <a:solidFill>
                          <a:srgbClr val="1740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1891617" name="Group 1"/>
                      <wpg:cNvGrpSpPr>
                        <a:grpSpLocks/>
                      </wpg:cNvGrpSpPr>
                      <wpg:grpSpPr bwMode="auto">
                        <a:xfrm>
                          <a:off x="12615" y="6180"/>
                          <a:ext cx="5308" cy="5321"/>
                          <a:chOff x="107" y="2000"/>
                          <a:chExt cx="5312" cy="5321"/>
                        </a:xfrm>
                      </wpg:grpSpPr>
                      <wps:wsp>
                        <wps:cNvPr id="1567422829" name="Shape"/>
                        <wps:cNvSpPr>
                          <a:spLocks/>
                        </wps:cNvSpPr>
                        <wps:spPr bwMode="auto">
                          <a:xfrm>
                            <a:off x="107" y="2000"/>
                            <a:ext cx="5313" cy="5321"/>
                          </a:xfrm>
                          <a:custGeom>
                            <a:avLst/>
                            <a:gdLst>
                              <a:gd name="T0" fmla="*/ 265645 w 20869"/>
                              <a:gd name="T1" fmla="*/ 266072 h 20902"/>
                              <a:gd name="T2" fmla="*/ 265645 w 20869"/>
                              <a:gd name="T3" fmla="*/ 266072 h 20902"/>
                              <a:gd name="T4" fmla="*/ 265645 w 20869"/>
                              <a:gd name="T5" fmla="*/ 266072 h 20902"/>
                              <a:gd name="T6" fmla="*/ 265645 w 20869"/>
                              <a:gd name="T7" fmla="*/ 266072 h 20902"/>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0869" h="20902" extrusionOk="0">
                                <a:moveTo>
                                  <a:pt x="5238" y="5687"/>
                                </a:moveTo>
                                <a:cubicBezTo>
                                  <a:pt x="2395" y="4889"/>
                                  <a:pt x="599" y="5887"/>
                                  <a:pt x="100" y="7583"/>
                                </a:cubicBezTo>
                                <a:cubicBezTo>
                                  <a:pt x="-349" y="9279"/>
                                  <a:pt x="699" y="11025"/>
                                  <a:pt x="3542" y="11823"/>
                                </a:cubicBezTo>
                                <a:cubicBezTo>
                                  <a:pt x="6385" y="12621"/>
                                  <a:pt x="10376" y="10426"/>
                                  <a:pt x="10376" y="10426"/>
                                </a:cubicBezTo>
                                <a:cubicBezTo>
                                  <a:pt x="10376" y="10426"/>
                                  <a:pt x="8081" y="6485"/>
                                  <a:pt x="5238" y="5687"/>
                                </a:cubicBezTo>
                                <a:close/>
                                <a:moveTo>
                                  <a:pt x="15165" y="5238"/>
                                </a:moveTo>
                                <a:cubicBezTo>
                                  <a:pt x="15963" y="2395"/>
                                  <a:pt x="14966" y="599"/>
                                  <a:pt x="13269" y="100"/>
                                </a:cubicBezTo>
                                <a:cubicBezTo>
                                  <a:pt x="11573" y="-349"/>
                                  <a:pt x="9827" y="699"/>
                                  <a:pt x="9029" y="3542"/>
                                </a:cubicBezTo>
                                <a:cubicBezTo>
                                  <a:pt x="8231" y="6385"/>
                                  <a:pt x="10426" y="10376"/>
                                  <a:pt x="10426" y="10376"/>
                                </a:cubicBezTo>
                                <a:cubicBezTo>
                                  <a:pt x="10426" y="10376"/>
                                  <a:pt x="14367" y="8081"/>
                                  <a:pt x="15165" y="5238"/>
                                </a:cubicBezTo>
                                <a:close/>
                                <a:moveTo>
                                  <a:pt x="17310" y="9079"/>
                                </a:moveTo>
                                <a:cubicBezTo>
                                  <a:pt x="14467" y="8281"/>
                                  <a:pt x="10476" y="10476"/>
                                  <a:pt x="10476" y="10476"/>
                                </a:cubicBezTo>
                                <a:cubicBezTo>
                                  <a:pt x="10476" y="10476"/>
                                  <a:pt x="12771" y="14417"/>
                                  <a:pt x="15614" y="15215"/>
                                </a:cubicBezTo>
                                <a:cubicBezTo>
                                  <a:pt x="18457" y="16013"/>
                                  <a:pt x="20253" y="15015"/>
                                  <a:pt x="20752" y="13319"/>
                                </a:cubicBezTo>
                                <a:cubicBezTo>
                                  <a:pt x="21251" y="11623"/>
                                  <a:pt x="20154" y="9827"/>
                                  <a:pt x="17310" y="9079"/>
                                </a:cubicBezTo>
                                <a:close/>
                                <a:moveTo>
                                  <a:pt x="5687" y="15664"/>
                                </a:moveTo>
                                <a:cubicBezTo>
                                  <a:pt x="4889" y="18507"/>
                                  <a:pt x="5887" y="20303"/>
                                  <a:pt x="7583" y="20802"/>
                                </a:cubicBezTo>
                                <a:cubicBezTo>
                                  <a:pt x="9279" y="21251"/>
                                  <a:pt x="11025" y="20203"/>
                                  <a:pt x="11823" y="17360"/>
                                </a:cubicBezTo>
                                <a:cubicBezTo>
                                  <a:pt x="12621" y="14517"/>
                                  <a:pt x="10426" y="10526"/>
                                  <a:pt x="10426" y="10526"/>
                                </a:cubicBezTo>
                                <a:cubicBezTo>
                                  <a:pt x="10426" y="10526"/>
                                  <a:pt x="6485" y="12821"/>
                                  <a:pt x="5687" y="15664"/>
                                </a:cubicBezTo>
                                <a:close/>
                              </a:path>
                            </a:pathLst>
                          </a:custGeom>
                          <a:solidFill>
                            <a:srgbClr val="7CCA62"/>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541530374" name="Shape"/>
                        <wps:cNvSpPr>
                          <a:spLocks/>
                        </wps:cNvSpPr>
                        <wps:spPr bwMode="auto">
                          <a:xfrm>
                            <a:off x="361" y="2127"/>
                            <a:ext cx="4939" cy="4945"/>
                          </a:xfrm>
                          <a:custGeom>
                            <a:avLst/>
                            <a:gdLst>
                              <a:gd name="T0" fmla="*/ 246962 w 20539"/>
                              <a:gd name="T1" fmla="*/ 247238 h 20512"/>
                              <a:gd name="T2" fmla="*/ 246962 w 20539"/>
                              <a:gd name="T3" fmla="*/ 247238 h 20512"/>
                              <a:gd name="T4" fmla="*/ 246962 w 20539"/>
                              <a:gd name="T5" fmla="*/ 247238 h 20512"/>
                              <a:gd name="T6" fmla="*/ 246962 w 20539"/>
                              <a:gd name="T7" fmla="*/ 247238 h 20512"/>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0539" h="20512" extrusionOk="0">
                                <a:moveTo>
                                  <a:pt x="10229" y="10203"/>
                                </a:moveTo>
                                <a:cubicBezTo>
                                  <a:pt x="10229" y="10203"/>
                                  <a:pt x="11443" y="5515"/>
                                  <a:pt x="9912" y="2828"/>
                                </a:cubicBezTo>
                                <a:cubicBezTo>
                                  <a:pt x="8380" y="141"/>
                                  <a:pt x="6268" y="-544"/>
                                  <a:pt x="4683" y="404"/>
                                </a:cubicBezTo>
                                <a:cubicBezTo>
                                  <a:pt x="3046" y="1300"/>
                                  <a:pt x="2518" y="3460"/>
                                  <a:pt x="4050" y="6147"/>
                                </a:cubicBezTo>
                                <a:cubicBezTo>
                                  <a:pt x="5634" y="8886"/>
                                  <a:pt x="10229" y="10203"/>
                                  <a:pt x="10229" y="10203"/>
                                </a:cubicBezTo>
                                <a:close/>
                                <a:moveTo>
                                  <a:pt x="2835" y="10625"/>
                                </a:moveTo>
                                <a:cubicBezTo>
                                  <a:pt x="142" y="12153"/>
                                  <a:pt x="-545" y="14260"/>
                                  <a:pt x="406" y="15840"/>
                                </a:cubicBezTo>
                                <a:cubicBezTo>
                                  <a:pt x="1303" y="17474"/>
                                  <a:pt x="3469" y="18000"/>
                                  <a:pt x="6162" y="16473"/>
                                </a:cubicBezTo>
                                <a:cubicBezTo>
                                  <a:pt x="8855" y="14945"/>
                                  <a:pt x="10229" y="10309"/>
                                  <a:pt x="10229" y="10309"/>
                                </a:cubicBezTo>
                                <a:cubicBezTo>
                                  <a:pt x="10229" y="10309"/>
                                  <a:pt x="5528" y="9097"/>
                                  <a:pt x="2835" y="10625"/>
                                </a:cubicBezTo>
                                <a:close/>
                                <a:moveTo>
                                  <a:pt x="20157" y="4724"/>
                                </a:moveTo>
                                <a:cubicBezTo>
                                  <a:pt x="19259" y="3091"/>
                                  <a:pt x="17094" y="2564"/>
                                  <a:pt x="14401" y="4092"/>
                                </a:cubicBezTo>
                                <a:cubicBezTo>
                                  <a:pt x="11707" y="5620"/>
                                  <a:pt x="10334" y="10256"/>
                                  <a:pt x="10334" y="10256"/>
                                </a:cubicBezTo>
                                <a:cubicBezTo>
                                  <a:pt x="10334" y="10256"/>
                                  <a:pt x="15034" y="11468"/>
                                  <a:pt x="17728" y="9940"/>
                                </a:cubicBezTo>
                                <a:cubicBezTo>
                                  <a:pt x="20421" y="8412"/>
                                  <a:pt x="21055" y="6305"/>
                                  <a:pt x="20157" y="4724"/>
                                </a:cubicBezTo>
                                <a:close/>
                                <a:moveTo>
                                  <a:pt x="10334" y="10309"/>
                                </a:moveTo>
                                <a:cubicBezTo>
                                  <a:pt x="10334" y="10309"/>
                                  <a:pt x="9120" y="14997"/>
                                  <a:pt x="10651" y="17684"/>
                                </a:cubicBezTo>
                                <a:cubicBezTo>
                                  <a:pt x="12183" y="20371"/>
                                  <a:pt x="14295" y="21056"/>
                                  <a:pt x="15879" y="20108"/>
                                </a:cubicBezTo>
                                <a:cubicBezTo>
                                  <a:pt x="17517" y="19212"/>
                                  <a:pt x="18045" y="17052"/>
                                  <a:pt x="16513" y="14365"/>
                                </a:cubicBezTo>
                                <a:cubicBezTo>
                                  <a:pt x="14929" y="11678"/>
                                  <a:pt x="10334" y="10309"/>
                                  <a:pt x="10334" y="10309"/>
                                </a:cubicBezTo>
                                <a:close/>
                              </a:path>
                            </a:pathLst>
                          </a:custGeom>
                          <a:solidFill>
                            <a:srgbClr val="009DD9"/>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183034775" name="Shape"/>
                        <wps:cNvSpPr>
                          <a:spLocks/>
                        </wps:cNvSpPr>
                        <wps:spPr bwMode="auto">
                          <a:xfrm>
                            <a:off x="1631" y="3524"/>
                            <a:ext cx="2299" cy="2286"/>
                          </a:xfrm>
                          <a:custGeom>
                            <a:avLst/>
                            <a:gdLst>
                              <a:gd name="T0" fmla="*/ 114935 w 21600"/>
                              <a:gd name="T1" fmla="*/ 114300 h 21600"/>
                              <a:gd name="T2" fmla="*/ 114935 w 21600"/>
                              <a:gd name="T3" fmla="*/ 114300 h 21600"/>
                              <a:gd name="T4" fmla="*/ 114935 w 21600"/>
                              <a:gd name="T5" fmla="*/ 114300 h 21600"/>
                              <a:gd name="T6" fmla="*/ 114935 w 21600"/>
                              <a:gd name="T7" fmla="*/ 114300 h 21600"/>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600" h="21600" extrusionOk="0">
                                <a:moveTo>
                                  <a:pt x="14678" y="12360"/>
                                </a:moveTo>
                                <a:cubicBezTo>
                                  <a:pt x="15991" y="12720"/>
                                  <a:pt x="17185" y="12960"/>
                                  <a:pt x="18139" y="13200"/>
                                </a:cubicBezTo>
                                <a:cubicBezTo>
                                  <a:pt x="20168" y="13680"/>
                                  <a:pt x="21600" y="13920"/>
                                  <a:pt x="21600" y="13920"/>
                                </a:cubicBezTo>
                                <a:cubicBezTo>
                                  <a:pt x="21600" y="13920"/>
                                  <a:pt x="20287" y="13440"/>
                                  <a:pt x="18378" y="12720"/>
                                </a:cubicBezTo>
                                <a:cubicBezTo>
                                  <a:pt x="17423" y="12360"/>
                                  <a:pt x="16230" y="12000"/>
                                  <a:pt x="15036" y="11640"/>
                                </a:cubicBezTo>
                                <a:cubicBezTo>
                                  <a:pt x="14440" y="11400"/>
                                  <a:pt x="13724" y="11280"/>
                                  <a:pt x="13127" y="11040"/>
                                </a:cubicBezTo>
                                <a:cubicBezTo>
                                  <a:pt x="12769" y="10920"/>
                                  <a:pt x="12530" y="10920"/>
                                  <a:pt x="12172" y="10800"/>
                                </a:cubicBezTo>
                                <a:cubicBezTo>
                                  <a:pt x="12411" y="10680"/>
                                  <a:pt x="12769" y="10440"/>
                                  <a:pt x="13008" y="10320"/>
                                </a:cubicBezTo>
                                <a:cubicBezTo>
                                  <a:pt x="13604" y="9960"/>
                                  <a:pt x="14201" y="9600"/>
                                  <a:pt x="14678" y="9240"/>
                                </a:cubicBezTo>
                                <a:cubicBezTo>
                                  <a:pt x="15275" y="8880"/>
                                  <a:pt x="15752" y="8520"/>
                                  <a:pt x="16230" y="8280"/>
                                </a:cubicBezTo>
                                <a:cubicBezTo>
                                  <a:pt x="16707" y="7920"/>
                                  <a:pt x="17185" y="7680"/>
                                  <a:pt x="17662" y="7320"/>
                                </a:cubicBezTo>
                                <a:cubicBezTo>
                                  <a:pt x="19452" y="6240"/>
                                  <a:pt x="20526" y="5400"/>
                                  <a:pt x="20526" y="5400"/>
                                </a:cubicBezTo>
                                <a:cubicBezTo>
                                  <a:pt x="20526" y="5400"/>
                                  <a:pt x="19213" y="6000"/>
                                  <a:pt x="17423" y="6840"/>
                                </a:cubicBezTo>
                                <a:cubicBezTo>
                                  <a:pt x="16946" y="7080"/>
                                  <a:pt x="16469" y="7320"/>
                                  <a:pt x="15872" y="7560"/>
                                </a:cubicBezTo>
                                <a:cubicBezTo>
                                  <a:pt x="15394" y="7800"/>
                                  <a:pt x="14798" y="8160"/>
                                  <a:pt x="14201" y="8400"/>
                                </a:cubicBezTo>
                                <a:cubicBezTo>
                                  <a:pt x="13604" y="8760"/>
                                  <a:pt x="13008" y="9000"/>
                                  <a:pt x="12411" y="9360"/>
                                </a:cubicBezTo>
                                <a:cubicBezTo>
                                  <a:pt x="12172" y="9480"/>
                                  <a:pt x="11814" y="9720"/>
                                  <a:pt x="11576" y="9840"/>
                                </a:cubicBezTo>
                                <a:cubicBezTo>
                                  <a:pt x="11695" y="9480"/>
                                  <a:pt x="11695" y="9240"/>
                                  <a:pt x="11814" y="8880"/>
                                </a:cubicBezTo>
                                <a:cubicBezTo>
                                  <a:pt x="12053" y="8160"/>
                                  <a:pt x="12172" y="7560"/>
                                  <a:pt x="12292" y="6960"/>
                                </a:cubicBezTo>
                                <a:cubicBezTo>
                                  <a:pt x="12411" y="6360"/>
                                  <a:pt x="12650" y="5760"/>
                                  <a:pt x="12769" y="5160"/>
                                </a:cubicBezTo>
                                <a:cubicBezTo>
                                  <a:pt x="12888" y="4560"/>
                                  <a:pt x="13008" y="4080"/>
                                  <a:pt x="13127" y="3480"/>
                                </a:cubicBezTo>
                                <a:cubicBezTo>
                                  <a:pt x="13604" y="1440"/>
                                  <a:pt x="13843" y="0"/>
                                  <a:pt x="13843" y="0"/>
                                </a:cubicBezTo>
                                <a:cubicBezTo>
                                  <a:pt x="13843" y="0"/>
                                  <a:pt x="13366" y="1320"/>
                                  <a:pt x="12650" y="3240"/>
                                </a:cubicBezTo>
                                <a:cubicBezTo>
                                  <a:pt x="12530" y="3720"/>
                                  <a:pt x="12292" y="4320"/>
                                  <a:pt x="12172" y="4800"/>
                                </a:cubicBezTo>
                                <a:cubicBezTo>
                                  <a:pt x="11934" y="5400"/>
                                  <a:pt x="11814" y="6000"/>
                                  <a:pt x="11576" y="6600"/>
                                </a:cubicBezTo>
                                <a:cubicBezTo>
                                  <a:pt x="11337" y="7200"/>
                                  <a:pt x="11218" y="7920"/>
                                  <a:pt x="10979" y="8520"/>
                                </a:cubicBezTo>
                                <a:cubicBezTo>
                                  <a:pt x="10860" y="8880"/>
                                  <a:pt x="10860" y="9120"/>
                                  <a:pt x="10740" y="9480"/>
                                </a:cubicBezTo>
                                <a:cubicBezTo>
                                  <a:pt x="10621" y="9240"/>
                                  <a:pt x="10382" y="8880"/>
                                  <a:pt x="10263" y="8640"/>
                                </a:cubicBezTo>
                                <a:cubicBezTo>
                                  <a:pt x="9905" y="8040"/>
                                  <a:pt x="9547" y="7440"/>
                                  <a:pt x="9189" y="6960"/>
                                </a:cubicBezTo>
                                <a:cubicBezTo>
                                  <a:pt x="8831" y="6360"/>
                                  <a:pt x="8473" y="5880"/>
                                  <a:pt x="8234" y="5400"/>
                                </a:cubicBezTo>
                                <a:cubicBezTo>
                                  <a:pt x="7876" y="4920"/>
                                  <a:pt x="7638" y="4440"/>
                                  <a:pt x="7280" y="3960"/>
                                </a:cubicBezTo>
                                <a:cubicBezTo>
                                  <a:pt x="6206" y="2160"/>
                                  <a:pt x="5370" y="1080"/>
                                  <a:pt x="5370" y="1080"/>
                                </a:cubicBezTo>
                                <a:cubicBezTo>
                                  <a:pt x="5370" y="1080"/>
                                  <a:pt x="5967" y="2400"/>
                                  <a:pt x="6802" y="4200"/>
                                </a:cubicBezTo>
                                <a:cubicBezTo>
                                  <a:pt x="7041" y="4680"/>
                                  <a:pt x="7280" y="5160"/>
                                  <a:pt x="7518" y="5760"/>
                                </a:cubicBezTo>
                                <a:cubicBezTo>
                                  <a:pt x="7757" y="6240"/>
                                  <a:pt x="8115" y="6840"/>
                                  <a:pt x="8354" y="7440"/>
                                </a:cubicBezTo>
                                <a:cubicBezTo>
                                  <a:pt x="8712" y="8040"/>
                                  <a:pt x="8950" y="8640"/>
                                  <a:pt x="9308" y="9240"/>
                                </a:cubicBezTo>
                                <a:cubicBezTo>
                                  <a:pt x="9428" y="9480"/>
                                  <a:pt x="9666" y="9840"/>
                                  <a:pt x="9786" y="10080"/>
                                </a:cubicBezTo>
                                <a:cubicBezTo>
                                  <a:pt x="9428" y="9960"/>
                                  <a:pt x="9189" y="9960"/>
                                  <a:pt x="8831" y="9840"/>
                                </a:cubicBezTo>
                                <a:cubicBezTo>
                                  <a:pt x="8115" y="9600"/>
                                  <a:pt x="7518" y="9480"/>
                                  <a:pt x="6922" y="9360"/>
                                </a:cubicBezTo>
                                <a:cubicBezTo>
                                  <a:pt x="6325" y="9240"/>
                                  <a:pt x="5728" y="9000"/>
                                  <a:pt x="5131" y="8880"/>
                                </a:cubicBezTo>
                                <a:cubicBezTo>
                                  <a:pt x="4535" y="8760"/>
                                  <a:pt x="4057" y="8640"/>
                                  <a:pt x="3461" y="8520"/>
                                </a:cubicBezTo>
                                <a:cubicBezTo>
                                  <a:pt x="1432" y="8040"/>
                                  <a:pt x="0" y="7800"/>
                                  <a:pt x="0" y="7800"/>
                                </a:cubicBezTo>
                                <a:cubicBezTo>
                                  <a:pt x="0" y="7800"/>
                                  <a:pt x="1313" y="8280"/>
                                  <a:pt x="3222" y="9000"/>
                                </a:cubicBezTo>
                                <a:cubicBezTo>
                                  <a:pt x="3699" y="9120"/>
                                  <a:pt x="4296" y="9360"/>
                                  <a:pt x="4773" y="9480"/>
                                </a:cubicBezTo>
                                <a:cubicBezTo>
                                  <a:pt x="5370" y="9720"/>
                                  <a:pt x="5967" y="9840"/>
                                  <a:pt x="6564" y="10080"/>
                                </a:cubicBezTo>
                                <a:cubicBezTo>
                                  <a:pt x="7160" y="10320"/>
                                  <a:pt x="7876" y="10440"/>
                                  <a:pt x="8473" y="10680"/>
                                </a:cubicBezTo>
                                <a:cubicBezTo>
                                  <a:pt x="8831" y="10800"/>
                                  <a:pt x="9070" y="10800"/>
                                  <a:pt x="9428" y="10920"/>
                                </a:cubicBezTo>
                                <a:cubicBezTo>
                                  <a:pt x="9189" y="11040"/>
                                  <a:pt x="8831" y="11280"/>
                                  <a:pt x="8592" y="11400"/>
                                </a:cubicBezTo>
                                <a:cubicBezTo>
                                  <a:pt x="7996" y="11760"/>
                                  <a:pt x="7399" y="12120"/>
                                  <a:pt x="6922" y="12480"/>
                                </a:cubicBezTo>
                                <a:cubicBezTo>
                                  <a:pt x="5848" y="13200"/>
                                  <a:pt x="4773" y="13800"/>
                                  <a:pt x="3938" y="14400"/>
                                </a:cubicBezTo>
                                <a:cubicBezTo>
                                  <a:pt x="2148" y="15480"/>
                                  <a:pt x="1074" y="16320"/>
                                  <a:pt x="1074" y="16320"/>
                                </a:cubicBezTo>
                                <a:cubicBezTo>
                                  <a:pt x="1074" y="16320"/>
                                  <a:pt x="2387" y="15720"/>
                                  <a:pt x="4177" y="14880"/>
                                </a:cubicBezTo>
                                <a:cubicBezTo>
                                  <a:pt x="5131" y="14400"/>
                                  <a:pt x="6206" y="13800"/>
                                  <a:pt x="7399" y="13200"/>
                                </a:cubicBezTo>
                                <a:cubicBezTo>
                                  <a:pt x="7996" y="12840"/>
                                  <a:pt x="8592" y="12600"/>
                                  <a:pt x="9189" y="12240"/>
                                </a:cubicBezTo>
                                <a:cubicBezTo>
                                  <a:pt x="9428" y="12120"/>
                                  <a:pt x="9786" y="11880"/>
                                  <a:pt x="10024" y="11760"/>
                                </a:cubicBezTo>
                                <a:cubicBezTo>
                                  <a:pt x="9905" y="12120"/>
                                  <a:pt x="9905" y="12360"/>
                                  <a:pt x="9786" y="12720"/>
                                </a:cubicBezTo>
                                <a:cubicBezTo>
                                  <a:pt x="9547" y="13440"/>
                                  <a:pt x="9428" y="14040"/>
                                  <a:pt x="9308" y="14640"/>
                                </a:cubicBezTo>
                                <a:cubicBezTo>
                                  <a:pt x="8950" y="15960"/>
                                  <a:pt x="8712" y="17160"/>
                                  <a:pt x="8473" y="18120"/>
                                </a:cubicBezTo>
                                <a:cubicBezTo>
                                  <a:pt x="7996" y="20160"/>
                                  <a:pt x="7757" y="21600"/>
                                  <a:pt x="7757" y="21600"/>
                                </a:cubicBezTo>
                                <a:cubicBezTo>
                                  <a:pt x="7757" y="21600"/>
                                  <a:pt x="8234" y="20280"/>
                                  <a:pt x="8950" y="18360"/>
                                </a:cubicBezTo>
                                <a:cubicBezTo>
                                  <a:pt x="9308" y="17400"/>
                                  <a:pt x="9666" y="16200"/>
                                  <a:pt x="10024" y="15000"/>
                                </a:cubicBezTo>
                                <a:cubicBezTo>
                                  <a:pt x="10263" y="14400"/>
                                  <a:pt x="10382" y="13680"/>
                                  <a:pt x="10621" y="13080"/>
                                </a:cubicBezTo>
                                <a:cubicBezTo>
                                  <a:pt x="10740" y="12720"/>
                                  <a:pt x="10740" y="12480"/>
                                  <a:pt x="10860" y="12120"/>
                                </a:cubicBezTo>
                                <a:cubicBezTo>
                                  <a:pt x="10979" y="12360"/>
                                  <a:pt x="11218" y="12720"/>
                                  <a:pt x="11337" y="12960"/>
                                </a:cubicBezTo>
                                <a:cubicBezTo>
                                  <a:pt x="11695" y="13560"/>
                                  <a:pt x="12053" y="14160"/>
                                  <a:pt x="12411" y="14640"/>
                                </a:cubicBezTo>
                                <a:cubicBezTo>
                                  <a:pt x="13127" y="15720"/>
                                  <a:pt x="13724" y="16800"/>
                                  <a:pt x="14320" y="17640"/>
                                </a:cubicBezTo>
                                <a:cubicBezTo>
                                  <a:pt x="15395" y="19440"/>
                                  <a:pt x="16230" y="20520"/>
                                  <a:pt x="16230" y="20520"/>
                                </a:cubicBezTo>
                                <a:cubicBezTo>
                                  <a:pt x="16230" y="20520"/>
                                  <a:pt x="15633" y="19200"/>
                                  <a:pt x="14798" y="17400"/>
                                </a:cubicBezTo>
                                <a:cubicBezTo>
                                  <a:pt x="14320" y="16440"/>
                                  <a:pt x="13724" y="15360"/>
                                  <a:pt x="13127" y="14160"/>
                                </a:cubicBezTo>
                                <a:cubicBezTo>
                                  <a:pt x="12769" y="13560"/>
                                  <a:pt x="12530" y="12960"/>
                                  <a:pt x="12172" y="12360"/>
                                </a:cubicBezTo>
                                <a:cubicBezTo>
                                  <a:pt x="12053" y="12120"/>
                                  <a:pt x="11814" y="11760"/>
                                  <a:pt x="11695" y="11520"/>
                                </a:cubicBezTo>
                                <a:cubicBezTo>
                                  <a:pt x="12053" y="11640"/>
                                  <a:pt x="12292" y="11640"/>
                                  <a:pt x="12650" y="11760"/>
                                </a:cubicBezTo>
                                <a:cubicBezTo>
                                  <a:pt x="13366" y="12000"/>
                                  <a:pt x="14082" y="12240"/>
                                  <a:pt x="14678" y="12360"/>
                                </a:cubicBezTo>
                                <a:close/>
                              </a:path>
                            </a:pathLst>
                          </a:custGeom>
                          <a:solidFill>
                            <a:srgbClr val="17406D"/>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380225964" name="Shape"/>
                        <wps:cNvSpPr>
                          <a:spLocks/>
                        </wps:cNvSpPr>
                        <wps:spPr bwMode="auto">
                          <a:xfrm>
                            <a:off x="1504" y="3397"/>
                            <a:ext cx="2457" cy="2457"/>
                          </a:xfrm>
                          <a:custGeom>
                            <a:avLst/>
                            <a:gdLst>
                              <a:gd name="T0" fmla="*/ 122842 w 21428"/>
                              <a:gd name="T1" fmla="*/ 122879 h 21435"/>
                              <a:gd name="T2" fmla="*/ 122842 w 21428"/>
                              <a:gd name="T3" fmla="*/ 122879 h 21435"/>
                              <a:gd name="T4" fmla="*/ 122842 w 21428"/>
                              <a:gd name="T5" fmla="*/ 122879 h 21435"/>
                              <a:gd name="T6" fmla="*/ 122842 w 21428"/>
                              <a:gd name="T7" fmla="*/ 122879 h 21435"/>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428" h="21435" extrusionOk="0">
                                <a:moveTo>
                                  <a:pt x="5234" y="1135"/>
                                </a:moveTo>
                                <a:cubicBezTo>
                                  <a:pt x="4902" y="1357"/>
                                  <a:pt x="4791" y="1800"/>
                                  <a:pt x="5012" y="2132"/>
                                </a:cubicBezTo>
                                <a:cubicBezTo>
                                  <a:pt x="5234" y="2465"/>
                                  <a:pt x="5677" y="2575"/>
                                  <a:pt x="6009" y="2354"/>
                                </a:cubicBezTo>
                                <a:cubicBezTo>
                                  <a:pt x="6342" y="2132"/>
                                  <a:pt x="6452" y="1689"/>
                                  <a:pt x="6231" y="1357"/>
                                </a:cubicBezTo>
                                <a:cubicBezTo>
                                  <a:pt x="6009" y="1025"/>
                                  <a:pt x="5566" y="914"/>
                                  <a:pt x="5234" y="1135"/>
                                </a:cubicBezTo>
                                <a:close/>
                                <a:moveTo>
                                  <a:pt x="8114" y="19966"/>
                                </a:moveTo>
                                <a:cubicBezTo>
                                  <a:pt x="7782" y="19855"/>
                                  <a:pt x="7339" y="20077"/>
                                  <a:pt x="7228" y="20520"/>
                                </a:cubicBezTo>
                                <a:cubicBezTo>
                                  <a:pt x="7117" y="20852"/>
                                  <a:pt x="7339" y="21295"/>
                                  <a:pt x="7782" y="21406"/>
                                </a:cubicBezTo>
                                <a:cubicBezTo>
                                  <a:pt x="8114" y="21517"/>
                                  <a:pt x="8557" y="21295"/>
                                  <a:pt x="8668" y="20852"/>
                                </a:cubicBezTo>
                                <a:cubicBezTo>
                                  <a:pt x="8668" y="20409"/>
                                  <a:pt x="8446" y="20077"/>
                                  <a:pt x="8114" y="19966"/>
                                </a:cubicBezTo>
                                <a:close/>
                                <a:moveTo>
                                  <a:pt x="9222" y="8225"/>
                                </a:moveTo>
                                <a:cubicBezTo>
                                  <a:pt x="7892" y="9000"/>
                                  <a:pt x="7339" y="10772"/>
                                  <a:pt x="8114" y="12102"/>
                                </a:cubicBezTo>
                                <a:cubicBezTo>
                                  <a:pt x="8889" y="13431"/>
                                  <a:pt x="10662" y="13985"/>
                                  <a:pt x="11991" y="13209"/>
                                </a:cubicBezTo>
                                <a:cubicBezTo>
                                  <a:pt x="13320" y="12434"/>
                                  <a:pt x="13874" y="10662"/>
                                  <a:pt x="13099" y="9332"/>
                                </a:cubicBezTo>
                                <a:cubicBezTo>
                                  <a:pt x="12323" y="7892"/>
                                  <a:pt x="10662" y="7449"/>
                                  <a:pt x="9222" y="8225"/>
                                </a:cubicBezTo>
                                <a:close/>
                                <a:moveTo>
                                  <a:pt x="1357" y="15203"/>
                                </a:moveTo>
                                <a:cubicBezTo>
                                  <a:pt x="1025" y="15425"/>
                                  <a:pt x="914" y="15868"/>
                                  <a:pt x="1135" y="16200"/>
                                </a:cubicBezTo>
                                <a:cubicBezTo>
                                  <a:pt x="1357" y="16532"/>
                                  <a:pt x="1800" y="16643"/>
                                  <a:pt x="2132" y="16422"/>
                                </a:cubicBezTo>
                                <a:cubicBezTo>
                                  <a:pt x="2465" y="16200"/>
                                  <a:pt x="2575" y="15757"/>
                                  <a:pt x="2354" y="15425"/>
                                </a:cubicBezTo>
                                <a:cubicBezTo>
                                  <a:pt x="2132" y="15092"/>
                                  <a:pt x="1689" y="14982"/>
                                  <a:pt x="1357" y="15203"/>
                                </a:cubicBezTo>
                                <a:close/>
                                <a:moveTo>
                                  <a:pt x="1468" y="8114"/>
                                </a:moveTo>
                                <a:cubicBezTo>
                                  <a:pt x="1579" y="7782"/>
                                  <a:pt x="1357" y="7339"/>
                                  <a:pt x="914" y="7228"/>
                                </a:cubicBezTo>
                                <a:cubicBezTo>
                                  <a:pt x="582" y="7117"/>
                                  <a:pt x="139" y="7339"/>
                                  <a:pt x="28" y="7782"/>
                                </a:cubicBezTo>
                                <a:cubicBezTo>
                                  <a:pt x="-83" y="8114"/>
                                  <a:pt x="139" y="8557"/>
                                  <a:pt x="582" y="8668"/>
                                </a:cubicBezTo>
                                <a:cubicBezTo>
                                  <a:pt x="914" y="8779"/>
                                  <a:pt x="1357" y="8557"/>
                                  <a:pt x="1468" y="8114"/>
                                </a:cubicBezTo>
                                <a:close/>
                                <a:moveTo>
                                  <a:pt x="13652" y="28"/>
                                </a:moveTo>
                                <a:cubicBezTo>
                                  <a:pt x="13320" y="-83"/>
                                  <a:pt x="12877" y="139"/>
                                  <a:pt x="12766" y="582"/>
                                </a:cubicBezTo>
                                <a:cubicBezTo>
                                  <a:pt x="12655" y="914"/>
                                  <a:pt x="12877" y="1357"/>
                                  <a:pt x="13320" y="1468"/>
                                </a:cubicBezTo>
                                <a:cubicBezTo>
                                  <a:pt x="13652" y="1579"/>
                                  <a:pt x="14096" y="1357"/>
                                  <a:pt x="14206" y="914"/>
                                </a:cubicBezTo>
                                <a:cubicBezTo>
                                  <a:pt x="14206" y="582"/>
                                  <a:pt x="13985" y="139"/>
                                  <a:pt x="13652" y="28"/>
                                </a:cubicBezTo>
                                <a:close/>
                                <a:moveTo>
                                  <a:pt x="20852" y="12766"/>
                                </a:moveTo>
                                <a:cubicBezTo>
                                  <a:pt x="20520" y="12655"/>
                                  <a:pt x="20077" y="12877"/>
                                  <a:pt x="19966" y="13320"/>
                                </a:cubicBezTo>
                                <a:cubicBezTo>
                                  <a:pt x="19855" y="13652"/>
                                  <a:pt x="20077" y="14095"/>
                                  <a:pt x="20520" y="14206"/>
                                </a:cubicBezTo>
                                <a:cubicBezTo>
                                  <a:pt x="20852" y="14317"/>
                                  <a:pt x="21296" y="14095"/>
                                  <a:pt x="21406" y="13652"/>
                                </a:cubicBezTo>
                                <a:cubicBezTo>
                                  <a:pt x="21517" y="13209"/>
                                  <a:pt x="21185" y="12877"/>
                                  <a:pt x="20852" y="12766"/>
                                </a:cubicBezTo>
                                <a:close/>
                                <a:moveTo>
                                  <a:pt x="20299" y="5234"/>
                                </a:moveTo>
                                <a:cubicBezTo>
                                  <a:pt x="20077" y="4902"/>
                                  <a:pt x="19634" y="4791"/>
                                  <a:pt x="19302" y="5012"/>
                                </a:cubicBezTo>
                                <a:cubicBezTo>
                                  <a:pt x="18969" y="5234"/>
                                  <a:pt x="18859" y="5677"/>
                                  <a:pt x="19080" y="6009"/>
                                </a:cubicBezTo>
                                <a:cubicBezTo>
                                  <a:pt x="19302" y="6342"/>
                                  <a:pt x="19745" y="6452"/>
                                  <a:pt x="20077" y="6231"/>
                                </a:cubicBezTo>
                                <a:cubicBezTo>
                                  <a:pt x="20409" y="6009"/>
                                  <a:pt x="20520" y="5566"/>
                                  <a:pt x="20299" y="5234"/>
                                </a:cubicBezTo>
                                <a:close/>
                                <a:moveTo>
                                  <a:pt x="15425" y="19080"/>
                                </a:moveTo>
                                <a:cubicBezTo>
                                  <a:pt x="15092" y="19302"/>
                                  <a:pt x="14982" y="19745"/>
                                  <a:pt x="15203" y="20077"/>
                                </a:cubicBezTo>
                                <a:cubicBezTo>
                                  <a:pt x="15425" y="20409"/>
                                  <a:pt x="15868" y="20520"/>
                                  <a:pt x="16200" y="20299"/>
                                </a:cubicBezTo>
                                <a:cubicBezTo>
                                  <a:pt x="16532" y="20077"/>
                                  <a:pt x="16643" y="19634"/>
                                  <a:pt x="16422" y="19302"/>
                                </a:cubicBezTo>
                                <a:cubicBezTo>
                                  <a:pt x="16200" y="18969"/>
                                  <a:pt x="15757" y="18859"/>
                                  <a:pt x="15425" y="19080"/>
                                </a:cubicBezTo>
                                <a:close/>
                              </a:path>
                            </a:pathLst>
                          </a:custGeom>
                          <a:solidFill>
                            <a:srgbClr val="FFFFFF"/>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76301D9" id="Group 100" o:spid="_x0000_s1085" alt="&quot;&quot;" style="position:absolute;margin-left:42.75pt;margin-top:-24.5pt;width:748.5pt;height:636.7pt;z-index:251656192;mso-position-horizontal-relative:page;mso-position-vertical-relative:page" coordsize="95165,80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">
              <v:shape id="Freeform 34" o:spid="_x0000_s1086" style="position:absolute;left:44873;top:3132;width:50292;height:77724;visibility:visible;mso-wrap-style:square;v-text-anchor:top" coordsize="7920,1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" path="m,l,12240r7919,l7919,,,xe" fillcolor="#c4efff" stroked="f">
                <v:fill opacity="13107f"/>
                <v:path arrowok="t" o:connecttype="custom" o:connectlocs="0,0;0,49354740;31931388,49354740;31931388,0;0,0" o:connectangles="0,0,0,0,0"/>
              </v:shape>
              <v:shape id="Freeform 37" o:spid="_x0000_s1087" style="position:absolute;left:75607;top:78232;width:14078;height:2641;visibility:visible;mso-wrap-style:square;v-text-anchor:top" coordsize="2217,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" path="m1108,l,193,,415r2217,l2217,193,1108,xe" fillcolor="#009dd9" stroked="f">
                <v:path arrowok="t" o:connecttype="custom" o:connectlocs="4467749,0;0,778047;0,1673004;8939530,1673004;8939530,778047;4467749,0" o:connectangles="0,0,0,0,0,0"/>
              </v:shape>
              <v:shape id="Freeform 38" o:spid="_x0000_s1088" style="position:absolute;left:58250;top:71374;width:21990;height:9505;visibility:visible;mso-wrap-style:square;v-text-anchor:top" coordsize="3463,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" path="m3462,371l1865,,269,371r,499l,986r,510l269,1496r622,l3462,1496r,-1125e" fillcolor="#7cca62" stroked="f">
                <v:path arrowok="t" o:connecttype="custom" o:connectlocs="13959618,1495815;7520129,0;1084673,1495815;1084673,3507707;0,3975401;0,6031643;1084673,6031643;3592727,6031643;13959618,6031643;13959618,1495815" o:connectangles="0,0,0,0,0,0,0,0,0,0"/>
              </v:shape>
              <v:shape id="Freeform 39" o:spid="_x0000_s1089" style="position:absolute;left:59944;top:71712;width:20281;height:9093;visibility:visible;mso-wrap-style:square;v-text-anchor:top" coordsize="3194,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" path="m1596,l,371,,1431r3193,l3193,371,1596,xe" fillcolor="#17406d" stroked="f">
                <v:path arrowok="t" o:connecttype="custom" o:connectlocs="6435185,0;0,1495932;0,5770023;12874403,5770023;12874403,1495932;6435185,0" o:connectangles="0,0,0,0,0,0"/>
              </v:shape>
              <v:group id="Group 1" o:spid="_x0000_s1090" style="position:absolute;left:84497;top:6434;width:5063;height:5080" coordsize="5312,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">
                <v:shape id="Shape" o:spid="_x0000_s1091" style="position:absolute;width:5312;height:5321;visibility:visible;mso-wrap-style:square;v-text-anchor:middle" coordsize="20869,2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" path="m5238,5687c2395,4889,599,5887,100,7583v-449,1696,599,3442,3442,4240c6385,12621,10376,10426,10376,10426v,,-2295,-3941,-5138,-4739xm15165,5238c15963,2395,14966,599,13269,100,11573,-349,9827,699,9029,3542v-798,2843,1397,6834,1397,6834c10426,10376,14367,8081,15165,5238xm17310,9079v-2843,-798,-6834,1397,-6834,1397c10476,10476,12771,14417,15614,15215v2843,798,4639,-200,5138,-1896c21251,11623,20154,9827,17310,9079xm5687,15664v-798,2843,200,4639,1896,5138c9279,21251,11025,20203,11823,17360v798,-2843,-1397,-6834,-1397,-6834c10426,10526,6485,12821,5687,15664xe" fillcolor="#7cca62" stroked="f" strokeweight="1pt">
                  <v:stroke miterlimit="4" joinstyle="miter"/>
                  <v:path arrowok="t" o:extrusionok="f" o:connecttype="custom" o:connectlocs="67617,67734;67617,67734;67617,67734;67617,67734" o:connectangles="0,90,180,270"/>
                </v:shape>
                <v:shape id="Shape" o:spid="_x0000_s1092" style="position:absolute;left:254;top:126;width:4939;height:4945;visibility:visible;mso-wrap-style:square;v-text-anchor:middle" coordsize="20539,20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" path="m10229,10203v,,1214,-4688,-317,-7375c8380,141,6268,-544,4683,404,3046,1300,2518,3460,4050,6147v1584,2739,6179,4056,6179,4056xm2835,10625c142,12153,-545,14260,406,15840v897,1634,3063,2160,5756,633c8855,14945,10229,10309,10229,10309v,,-4701,-1212,-7394,316xm20157,4724c19259,3091,17094,2564,14401,4092v-2694,1528,-4067,6164,-4067,6164c10334,10256,15034,11468,17728,9940,20421,8412,21055,6305,20157,4724xm10334,10309v,,-1214,4688,317,7375c12183,20371,14295,21056,15879,20108v1638,-896,2166,-3056,634,-5743c14929,11678,10334,10309,10334,10309xe" fillcolor="#009dd9" stroked="f" strokeweight="1pt">
                  <v:stroke miterlimit="4" joinstyle="miter"/>
                  <v:path arrowok="t" o:extrusionok="f" o:connecttype="custom" o:connectlocs="59387,59604;59387,59604;59387,59604;59387,59604" o:connectangles="0,90,180,270"/>
                </v:shape>
                <v:shape id="Shape" o:spid="_x0000_s1093" style="position:absolute;left:1524;top:1524;width:2298;height:2286;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" path="m14678,12360v1313,360,2507,600,3461,840c20168,13680,21600,13920,21600,13920v,,-1313,-480,-3222,-1200c17423,12360,16230,12000,15036,11640v-596,-240,-1312,-360,-1909,-600c12769,10920,12530,10920,12172,10800v239,-120,597,-360,836,-480c13604,9960,14201,9600,14678,9240v597,-360,1074,-720,1552,-960c16707,7920,17185,7680,17662,7320,19452,6240,20526,5400,20526,5400v,,-1313,600,-3103,1440c16946,7080,16469,7320,15872,7560v-478,240,-1074,600,-1671,840c13604,8760,13008,9000,12411,9360v-239,120,-597,360,-835,480c11695,9480,11695,9240,11814,8880v239,-720,358,-1320,478,-1920c12411,6360,12650,5760,12769,5160v119,-600,239,-1080,358,-1680c13604,1440,13843,,13843,v,,-477,1320,-1193,3240c12530,3720,12292,4320,12172,4800v-238,600,-358,1200,-596,1800c11337,7200,11218,7920,10979,8520v-119,360,-119,600,-239,960c10621,9240,10382,8880,10263,8640,9905,8040,9547,7440,9189,6960,8831,6360,8473,5880,8234,5400,7876,4920,7638,4440,7280,3960,6206,2160,5370,1080,5370,1080v,,597,1320,1432,3120c7041,4680,7280,5160,7518,5760v239,480,597,1080,836,1680c8712,8040,8950,8640,9308,9240v120,240,358,600,478,840c9428,9960,9189,9960,8831,9840,8115,9600,7518,9480,6922,9360,6325,9240,5728,9000,5131,8880,4535,8760,4057,8640,3461,8520,1432,8040,,7800,,7800v,,1313,480,3222,1200c3699,9120,4296,9360,4773,9480v597,240,1194,360,1791,600c7160,10320,7876,10440,8473,10680v358,120,597,120,955,240c9189,11040,8831,11280,8592,11400v-596,360,-1193,720,-1670,1080c5848,13200,4773,13800,3938,14400,2148,15480,1074,16320,1074,16320v,,1313,-600,3103,-1440c5131,14400,6206,13800,7399,13200v597,-360,1193,-600,1790,-960c9428,12120,9786,11880,10024,11760v-119,360,-119,600,-238,960c9547,13440,9428,14040,9308,14640v-358,1320,-596,2520,-835,3480c7996,20160,7757,21600,7757,21600v,,477,-1320,1193,-3240c9308,17400,9666,16200,10024,15000v239,-600,358,-1320,597,-1920c10740,12720,10740,12480,10860,12120v119,240,358,600,477,840c11695,13560,12053,14160,12411,14640v716,1080,1313,2160,1909,3000c15395,19440,16230,20520,16230,20520v,,-597,-1320,-1432,-3120c14320,16440,13724,15360,13127,14160v-358,-600,-597,-1200,-955,-1800c12053,12120,11814,11760,11695,11520v358,120,597,120,955,240c13366,12000,14082,12240,14678,12360xe" fillcolor="#17406d" stroked="f" strokeweight="1pt">
                  <v:stroke miterlimit="4" joinstyle="miter"/>
                  <v:path arrowok="t" o:extrusionok="f" o:connecttype="custom" o:connectlocs="12228,12097;12228,12097;12228,12097;12228,12097" o:connectangles="0,90,180,270"/>
                </v:shape>
                <v:shape id="Shape" o:spid="_x0000_s1094" style="position:absolute;left:1397;top:1397;width:2456;height:2457;visibility:visible;mso-wrap-style:square;v-text-anchor:middle" coordsize="21428,2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" path="m5234,1135v-332,222,-443,665,-222,997c5234,2465,5677,2575,6009,2354v333,-222,443,-665,222,-997c6009,1025,5566,914,5234,1135xm8114,19966v-332,-111,-775,111,-886,554c7117,20852,7339,21295,7782,21406v332,111,775,-111,886,-554c8668,20409,8446,20077,8114,19966xm9222,8225c7892,9000,7339,10772,8114,12102v775,1329,2548,1883,3877,1107c13320,12434,13874,10662,13099,9332,12323,7892,10662,7449,9222,8225xm1357,15203v-332,222,-443,665,-222,997c1357,16532,1800,16643,2132,16422v333,-222,443,-665,222,-997c2132,15092,1689,14982,1357,15203xm1468,8114c1579,7782,1357,7339,914,7228,582,7117,139,7339,28,7782v-111,332,111,775,554,886c914,8779,1357,8557,1468,8114xm13652,28v-332,-111,-775,111,-886,554c12655,914,12877,1357,13320,1468v332,111,776,-111,886,-554c14206,582,13985,139,13652,28xm20852,12766v-332,-111,-775,111,-886,554c19855,13652,20077,14095,20520,14206v332,111,776,-111,886,-554c21517,13209,21185,12877,20852,12766xm20299,5234v-222,-332,-665,-443,-997,-222c18969,5234,18859,5677,19080,6009v222,333,665,443,997,222c20409,6009,20520,5566,20299,5234xm15425,19080v-333,222,-443,665,-222,997c15425,20409,15868,20520,16200,20299v332,-222,443,-665,222,-997c16200,18969,15757,18859,15425,19080xe" stroked="f" strokeweight="1pt">
                  <v:stroke miterlimit="4" joinstyle="miter"/>
                  <v:path arrowok="t" o:extrusionok="f" o:connecttype="custom" o:connectlocs="14080,14085;14080,14085;14080,14085;14080,14085" o:connectangles="0,90,180,270"/>
                </v:shape>
              </v:group>
              <v:shapetype id="_x0000_t202" coordsize="21600,21600" o:spt="202" path="m,l,21600r21600,l21600,xe">
                <v:stroke joinstyle="miter"/>
                <v:path gradientshapeok="t" o:connecttype="rect"/>
              </v:shapetype>
              <v:shape id="Text Box 65" o:spid="_x0000_s1095" type="#_x0000_t202" style="position:absolute;left:63950;top:74640;width:12446;height:2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" filled="f" stroked="f">
                <v:textbox>
                  <w:txbxContent>
                    <w:p w14:paraId="467616D7" w14:textId="08E5BA93" w:rsidR="00224692" w:rsidRPr="008C5BF3" w:rsidRDefault="00C04A98" w:rsidP="008C5BF3">
                      <w:pPr>
                        <w:pStyle w:val="Footer"/>
                        <w:rPr>
                          <w:rStyle w:val="FooterChar"/>
                        </w:rPr>
                      </w:pPr>
                      <w:r>
                        <w:rPr>
                          <w:rStyle w:val="FooterChar"/>
                        </w:rPr>
                        <w:t>AH Audiology</w:t>
                      </w:r>
                    </w:p>
                  </w:txbxContent>
                </v:textbox>
              </v:shape>
              <v:shape id="Freeform 6" o:spid="_x0000_s1096" style="position:absolute;width:10877;height:7658;visibility:visible;mso-wrap-style:square;v-text-anchor:top" coordsize="171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" path="m1712,l,,,523,856,849,1712,523,1712,xe" fillcolor="#009dd9" stroked="f">
                <v:path arrowok="t" o:connecttype="custom" o:connectlocs="6902863,0;0,0;0,4245217;3451431,6891380;6902863,4245217;6902863,0" o:connectangles="0,0,0,0,0,0"/>
              </v:shape>
              <v:shape id="Freeform 7" o:spid="_x0000_s1097" style="position:absolute;left:19896;width:4375;height:10521;visibility:visible;mso-wrap-style:square;v-text-anchor:top" coordsize="689,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" path="m688,l,,,1009r344,325l688,1009,688,xe" fillcolor="#7cca62" stroked="f">
                <v:path arrowok="t" o:connecttype="custom" o:connectlocs="2774093,0;0,0;0,6267316;1387046,8286032;2774093,6267316;2774093,0" o:connectangles="0,0,0,0,0,0"/>
              </v:shape>
              <v:shape id="Freeform 11" o:spid="_x0000_s1098" style="position:absolute;left:7366;width:15665;height:16764;visibility:visible;mso-wrap-style:square;v-text-anchor:top" coordsize="2467,1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" path="m2466,l,,,1485r1233,468l2466,1485,2466,xe" fillcolor="#7cca62" stroked="f">
                <v:path arrowok="t" o:connecttype="custom" o:connectlocs="9943243,0;0,0;0,10930317;4971621,14375018;9943243,10930317;9943243,0" o:connectangles="0,0,0,0,0,0"/>
              </v:shape>
              <v:shape id="Freeform 12" o:spid="_x0000_s1099" style="position:absolute;left:7366;width:15665;height:16046;visibility:visible;mso-wrap-style:square;v-text-anchor:top" coordsize="2467,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" path="m2466,l,,,1401r1233,469l2466,1401,2466,xe" fillcolor="#17406d" stroked="f">
                <v:path arrowok="t" o:connecttype="custom" o:connectlocs="9943243,0;0,0;0,10304722;4971621,13754338;9943243,10304722;9943243,0" o:connectangles="0,0,0,0,0,0"/>
              </v:shape>
              <v:group id="Group 1" o:spid="_x0000_s1100" style="position:absolute;left:12615;top:6180;width:5308;height:5321" coordorigin="107,2000" coordsize="5312,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">
                <v:shape id="Shape" o:spid="_x0000_s1101" style="position:absolute;left:107;top:2000;width:5313;height:5321;visibility:visible;mso-wrap-style:square;v-text-anchor:middle" coordsize="20869,2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" path="m5238,5687c2395,4889,599,5887,100,7583v-449,1696,599,3442,3442,4240c6385,12621,10376,10426,10376,10426v,,-2295,-3941,-5138,-4739xm15165,5238c15963,2395,14966,599,13269,100,11573,-349,9827,699,9029,3542v-798,2843,1397,6834,1397,6834c10426,10376,14367,8081,15165,5238xm17310,9079v-2843,-798,-6834,1397,-6834,1397c10476,10476,12771,14417,15614,15215v2843,798,4639,-200,5138,-1896c21251,11623,20154,9827,17310,9079xm5687,15664v-798,2843,200,4639,1896,5138c9279,21251,11025,20203,11823,17360v798,-2843,-1397,-6834,-1397,-6834c10426,10526,6485,12821,5687,15664xe" fillcolor="#7cca62" stroked="f" strokeweight="1pt">
                  <v:stroke miterlimit="4" joinstyle="miter"/>
                  <v:path arrowok="t" o:extrusionok="f" o:connecttype="custom" o:connectlocs="67630,67734;67630,67734;67630,67734;67630,67734" o:connectangles="0,90,180,270"/>
                </v:shape>
                <v:shape id="Shape" o:spid="_x0000_s1102" style="position:absolute;left:361;top:2127;width:4939;height:4945;visibility:visible;mso-wrap-style:square;v-text-anchor:middle" coordsize="20539,20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" path="m10229,10203v,,1214,-4688,-317,-7375c8380,141,6268,-544,4683,404,3046,1300,2518,3460,4050,6147v1584,2739,6179,4056,6179,4056xm2835,10625c142,12153,-545,14260,406,15840v897,1634,3063,2160,5756,633c8855,14945,10229,10309,10229,10309v,,-4701,-1212,-7394,316xm20157,4724c19259,3091,17094,2564,14401,4092v-2694,1528,-4067,6164,-4067,6164c10334,10256,15034,11468,17728,9940,20421,8412,21055,6305,20157,4724xm10334,10309v,,-1214,4688,317,7375c12183,20371,14295,21056,15879,20108v1638,-896,2166,-3056,634,-5743c14929,11678,10334,10309,10334,10309xe" fillcolor="#009dd9" stroked="f" strokeweight="1pt">
                  <v:stroke miterlimit="4" joinstyle="miter"/>
                  <v:path arrowok="t" o:extrusionok="f" o:connecttype="custom" o:connectlocs="59387,59604;59387,59604;59387,59604;59387,59604" o:connectangles="0,90,180,270"/>
                </v:shape>
                <v:shape id="Shape" o:spid="_x0000_s1103" style="position:absolute;left:1631;top:3524;width:2299;height:2286;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" path="m14678,12360v1313,360,2507,600,3461,840c20168,13680,21600,13920,21600,13920v,,-1313,-480,-3222,-1200c17423,12360,16230,12000,15036,11640v-596,-240,-1312,-360,-1909,-600c12769,10920,12530,10920,12172,10800v239,-120,597,-360,836,-480c13604,9960,14201,9600,14678,9240v597,-360,1074,-720,1552,-960c16707,7920,17185,7680,17662,7320,19452,6240,20526,5400,20526,5400v,,-1313,600,-3103,1440c16946,7080,16469,7320,15872,7560v-478,240,-1074,600,-1671,840c13604,8760,13008,9000,12411,9360v-239,120,-597,360,-835,480c11695,9480,11695,9240,11814,8880v239,-720,358,-1320,478,-1920c12411,6360,12650,5760,12769,5160v119,-600,239,-1080,358,-1680c13604,1440,13843,,13843,v,,-477,1320,-1193,3240c12530,3720,12292,4320,12172,4800v-238,600,-358,1200,-596,1800c11337,7200,11218,7920,10979,8520v-119,360,-119,600,-239,960c10621,9240,10382,8880,10263,8640,9905,8040,9547,7440,9189,6960,8831,6360,8473,5880,8234,5400,7876,4920,7638,4440,7280,3960,6206,2160,5370,1080,5370,1080v,,597,1320,1432,3120c7041,4680,7280,5160,7518,5760v239,480,597,1080,836,1680c8712,8040,8950,8640,9308,9240v120,240,358,600,478,840c9428,9960,9189,9960,8831,9840,8115,9600,7518,9480,6922,9360,6325,9240,5728,9000,5131,8880,4535,8760,4057,8640,3461,8520,1432,8040,,7800,,7800v,,1313,480,3222,1200c3699,9120,4296,9360,4773,9480v597,240,1194,360,1791,600c7160,10320,7876,10440,8473,10680v358,120,597,120,955,240c9189,11040,8831,11280,8592,11400v-596,360,-1193,720,-1670,1080c5848,13200,4773,13800,3938,14400,2148,15480,1074,16320,1074,16320v,,1313,-600,3103,-1440c5131,14400,6206,13800,7399,13200v597,-360,1193,-600,1790,-960c9428,12120,9786,11880,10024,11760v-119,360,-119,600,-238,960c9547,13440,9428,14040,9308,14640v-358,1320,-596,2520,-835,3480c7996,20160,7757,21600,7757,21600v,,477,-1320,1193,-3240c9308,17400,9666,16200,10024,15000v239,-600,358,-1320,597,-1920c10740,12720,10740,12480,10860,12120v119,240,358,600,477,840c11695,13560,12053,14160,12411,14640v716,1080,1313,2160,1909,3000c15395,19440,16230,20520,16230,20520v,,-597,-1320,-1432,-3120c14320,16440,13724,15360,13127,14160v-358,-600,-597,-1200,-955,-1800c12053,12120,11814,11760,11695,11520v358,120,597,120,955,240c13366,12000,14082,12240,14678,12360xe" fillcolor="#17406d" stroked="f" strokeweight="1pt">
                  <v:stroke miterlimit="4" joinstyle="miter"/>
                  <v:path arrowok="t" o:extrusionok="f" o:connecttype="custom" o:connectlocs="12233,12097;12233,12097;12233,12097;12233,12097" o:connectangles="0,90,180,270"/>
                </v:shape>
                <v:shape id="Shape" o:spid="_x0000_s1104" style="position:absolute;left:1504;top:3397;width:2457;height:2457;visibility:visible;mso-wrap-style:square;v-text-anchor:middle" coordsize="21428,2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" path="m5234,1135v-332,222,-443,665,-222,997c5234,2465,5677,2575,6009,2354v333,-222,443,-665,222,-997c6009,1025,5566,914,5234,1135xm8114,19966v-332,-111,-775,111,-886,554c7117,20852,7339,21295,7782,21406v332,111,775,-111,886,-554c8668,20409,8446,20077,8114,19966xm9222,8225c7892,9000,7339,10772,8114,12102v775,1329,2548,1883,3877,1107c13320,12434,13874,10662,13099,9332,12323,7892,10662,7449,9222,8225xm1357,15203v-332,222,-443,665,-222,997c1357,16532,1800,16643,2132,16422v333,-222,443,-665,222,-997c2132,15092,1689,14982,1357,15203xm1468,8114c1579,7782,1357,7339,914,7228,582,7117,139,7339,28,7782v-111,332,111,775,554,886c914,8779,1357,8557,1468,8114xm13652,28v-332,-111,-775,111,-886,554c12655,914,12877,1357,13320,1468v332,111,776,-111,886,-554c14206,582,13985,139,13652,28xm20852,12766v-332,-111,-775,111,-886,554c19855,13652,20077,14095,20520,14206v332,111,776,-111,886,-554c21517,13209,21185,12877,20852,12766xm20299,5234v-222,-332,-665,-443,-997,-222c18969,5234,18859,5677,19080,6009v222,333,665,443,997,222c20409,6009,20520,5566,20299,5234xm15425,19080v-333,222,-443,665,-222,997c15425,20409,15868,20520,16200,20299v332,-222,443,-665,222,-997c16200,18969,15757,18859,15425,19080xe" stroked="f" strokeweight="1pt">
                  <v:stroke miterlimit="4" joinstyle="miter"/>
                  <v:path arrowok="t" o:extrusionok="f" o:connecttype="custom" o:connectlocs="14085,14085;14085,14085;14085,14085;14085,14085" o:connectangles="0,90,180,270"/>
                </v:shape>
              </v:group>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0128A" w14:textId="6638089D" w:rsidR="009966C9" w:rsidRDefault="00A176C8">
    <w:pPr>
      <w:pStyle w:val="Header"/>
    </w:pPr>
    <w:r>
      <w:rPr>
        <w:noProof/>
      </w:rPr>
      <w:drawing>
        <wp:anchor distT="0" distB="0" distL="114300" distR="114300" simplePos="0" relativeHeight="251659264" behindDoc="0" locked="0" layoutInCell="1" allowOverlap="1" wp14:anchorId="56D495AA" wp14:editId="624AAF68">
          <wp:simplePos x="0" y="0"/>
          <wp:positionH relativeFrom="column">
            <wp:posOffset>5666105</wp:posOffset>
          </wp:positionH>
          <wp:positionV relativeFrom="paragraph">
            <wp:posOffset>2409190</wp:posOffset>
          </wp:positionV>
          <wp:extent cx="2800350" cy="2491105"/>
          <wp:effectExtent l="0" t="0" r="0" b="0"/>
          <wp:wrapNone/>
          <wp:docPr id="55" name="Picture 1" descr="Female audiologist doctor checks boy ears with otoscope.Hearing exam for kids. Female audiologist doctor checks boys ears with otoscope.Boy happy, he shows the OK sign with his hand.Hearing exam for kids.Vector flat illustration isolated on white background. hearing test kids stock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emale audiologist doctor checks boy ears with otoscope.Hearing exam for kids. Female audiologist doctor checks boys ears with otoscope.Boy happy, he shows the OK sign with his hand.Hearing exam for kids.Vector flat illustration isolated on white background. hearing test kids stock illustrations"/>
                  <pic:cNvPicPr>
                    <a:picLocks noChangeAspect="1" noChangeArrowheads="1"/>
                  </pic:cNvPicPr>
                </pic:nvPicPr>
                <pic:blipFill>
                  <a:blip r:embed="rId1">
                    <a:extLst>
                      <a:ext uri="{28A0092B-C50C-407E-A947-70E740481C1C}">
                        <a14:useLocalDpi xmlns:a14="http://schemas.microsoft.com/office/drawing/2010/main" val="0"/>
                      </a:ext>
                    </a:extLst>
                  </a:blip>
                  <a:srcRect l="10345" t="11836" r="9195" b="8980"/>
                  <a:stretch>
                    <a:fillRect/>
                  </a:stretch>
                </pic:blipFill>
                <pic:spPr bwMode="auto">
                  <a:xfrm>
                    <a:off x="0" y="0"/>
                    <a:ext cx="2800350" cy="249110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1" locked="0" layoutInCell="1" allowOverlap="1" wp14:anchorId="55DB6C27" wp14:editId="511D161B">
              <wp:simplePos x="0" y="0"/>
              <wp:positionH relativeFrom="column">
                <wp:posOffset>0</wp:posOffset>
              </wp:positionH>
              <wp:positionV relativeFrom="paragraph">
                <wp:posOffset>2181225</wp:posOffset>
              </wp:positionV>
              <wp:extent cx="4591050" cy="2449830"/>
              <wp:effectExtent l="0" t="0" r="0" b="0"/>
              <wp:wrapNone/>
              <wp:docPr id="213407767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2449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4D7A1B" w14:textId="77777777" w:rsidR="004375B8" w:rsidRDefault="004375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DB6C27" id="_x0000_t202" coordsize="21600,21600" o:spt="202" path="m,l,21600r21600,l21600,xe">
              <v:stroke joinstyle="miter"/>
              <v:path gradientshapeok="t" o:connecttype="rect"/>
            </v:shapetype>
            <v:shape id="Text Box 51" o:spid="_x0000_s1105" type="#_x0000_t202" style="position:absolute;margin-left:0;margin-top:171.75pt;width:361.5pt;height:192.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" stroked="f">
              <v:textbox>
                <w:txbxContent>
                  <w:p w14:paraId="174D7A1B" w14:textId="77777777" w:rsidR="004375B8" w:rsidRDefault="004375B8"/>
                </w:txbxContent>
              </v:textbox>
            </v:shape>
          </w:pict>
        </mc:Fallback>
      </mc:AlternateContent>
    </w:r>
    <w:r>
      <w:rPr>
        <w:noProof/>
      </w:rPr>
      <mc:AlternateContent>
        <mc:Choice Requires="wpg">
          <w:drawing>
            <wp:anchor distT="0" distB="0" distL="114300" distR="114300" simplePos="0" relativeHeight="251655168" behindDoc="0" locked="0" layoutInCell="1" allowOverlap="1" wp14:anchorId="5DD0E670" wp14:editId="04FCA129">
              <wp:simplePos x="0" y="0"/>
              <wp:positionH relativeFrom="page">
                <wp:posOffset>-351790</wp:posOffset>
              </wp:positionH>
              <wp:positionV relativeFrom="page">
                <wp:posOffset>-318770</wp:posOffset>
              </wp:positionV>
              <wp:extent cx="9653270" cy="8164830"/>
              <wp:effectExtent l="635" t="5080" r="4445" b="2540"/>
              <wp:wrapNone/>
              <wp:docPr id="91297471" name="Group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53270" cy="8164830"/>
                        <a:chOff x="0" y="0"/>
                        <a:chExt cx="96575" cy="81612"/>
                      </a:xfrm>
                    </wpg:grpSpPr>
                    <wps:wsp>
                      <wps:cNvPr id="1563939388" name="Freeform 9"/>
                      <wps:cNvSpPr>
                        <a:spLocks/>
                      </wps:cNvSpPr>
                      <wps:spPr bwMode="auto">
                        <a:xfrm>
                          <a:off x="61504" y="4245"/>
                          <a:ext cx="35071" cy="25305"/>
                        </a:xfrm>
                        <a:custGeom>
                          <a:avLst/>
                          <a:gdLst>
                            <a:gd name="T0" fmla="*/ 3506470 w 5523"/>
                            <a:gd name="T1" fmla="*/ 0 h 3985"/>
                            <a:gd name="T2" fmla="*/ 0 w 5523"/>
                            <a:gd name="T3" fmla="*/ 0 h 3985"/>
                            <a:gd name="T4" fmla="*/ 0 w 5523"/>
                            <a:gd name="T5" fmla="*/ 1863090 h 3985"/>
                            <a:gd name="T6" fmla="*/ 1753235 w 5523"/>
                            <a:gd name="T7" fmla="*/ 2529840 h 3985"/>
                            <a:gd name="T8" fmla="*/ 3506470 w 5523"/>
                            <a:gd name="T9" fmla="*/ 1863090 h 3985"/>
                            <a:gd name="T10" fmla="*/ 3506470 w 5523"/>
                            <a:gd name="T11" fmla="*/ 0 h 398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523" h="3985">
                              <a:moveTo>
                                <a:pt x="5522" y="0"/>
                              </a:moveTo>
                              <a:lnTo>
                                <a:pt x="0" y="0"/>
                              </a:lnTo>
                              <a:lnTo>
                                <a:pt x="0" y="2934"/>
                              </a:lnTo>
                              <a:lnTo>
                                <a:pt x="2761" y="3984"/>
                              </a:lnTo>
                              <a:lnTo>
                                <a:pt x="5522" y="2934"/>
                              </a:lnTo>
                              <a:lnTo>
                                <a:pt x="5522" y="0"/>
                              </a:lnTo>
                              <a:close/>
                            </a:path>
                          </a:pathLst>
                        </a:custGeom>
                        <a:gradFill rotWithShape="0">
                          <a:gsLst>
                            <a:gs pos="0">
                              <a:srgbClr val="7CCA62">
                                <a:gamma/>
                                <a:tint val="20000"/>
                                <a:invGamma/>
                              </a:srgbClr>
                            </a:gs>
                            <a:gs pos="100000">
                              <a:srgbClr val="7CCA62"/>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771869" name="Freeform 10"/>
                      <wps:cNvSpPr>
                        <a:spLocks/>
                      </wps:cNvSpPr>
                      <wps:spPr bwMode="auto">
                        <a:xfrm>
                          <a:off x="61504" y="3048"/>
                          <a:ext cx="35071" cy="25304"/>
                        </a:xfrm>
                        <a:custGeom>
                          <a:avLst/>
                          <a:gdLst>
                            <a:gd name="T0" fmla="*/ 3506470 w 5523"/>
                            <a:gd name="T1" fmla="*/ 0 h 3985"/>
                            <a:gd name="T2" fmla="*/ 0 w 5523"/>
                            <a:gd name="T3" fmla="*/ 0 h 3985"/>
                            <a:gd name="T4" fmla="*/ 0 w 5523"/>
                            <a:gd name="T5" fmla="*/ 1863090 h 3985"/>
                            <a:gd name="T6" fmla="*/ 1753235 w 5523"/>
                            <a:gd name="T7" fmla="*/ 2529840 h 3985"/>
                            <a:gd name="T8" fmla="*/ 3506470 w 5523"/>
                            <a:gd name="T9" fmla="*/ 1863090 h 3985"/>
                            <a:gd name="T10" fmla="*/ 3506470 w 5523"/>
                            <a:gd name="T11" fmla="*/ 0 h 398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523" h="3985">
                              <a:moveTo>
                                <a:pt x="5522" y="0"/>
                              </a:moveTo>
                              <a:lnTo>
                                <a:pt x="0" y="0"/>
                              </a:lnTo>
                              <a:lnTo>
                                <a:pt x="0" y="2934"/>
                              </a:lnTo>
                              <a:lnTo>
                                <a:pt x="2761" y="3984"/>
                              </a:lnTo>
                              <a:lnTo>
                                <a:pt x="5522" y="2934"/>
                              </a:lnTo>
                              <a:lnTo>
                                <a:pt x="5522" y="0"/>
                              </a:lnTo>
                              <a:close/>
                            </a:path>
                          </a:pathLst>
                        </a:custGeom>
                        <a:solidFill>
                          <a:srgbClr val="1956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145192527" name="Group 1"/>
                      <wpg:cNvGrpSpPr>
                        <a:grpSpLocks/>
                      </wpg:cNvGrpSpPr>
                      <wpg:grpSpPr bwMode="auto">
                        <a:xfrm>
                          <a:off x="76200" y="20574"/>
                          <a:ext cx="5312" cy="5321"/>
                          <a:chOff x="0" y="0"/>
                          <a:chExt cx="5312" cy="5321"/>
                        </a:xfrm>
                      </wpg:grpSpPr>
                      <wps:wsp>
                        <wps:cNvPr id="688958224" name="Shape"/>
                        <wps:cNvSpPr>
                          <a:spLocks/>
                        </wps:cNvSpPr>
                        <wps:spPr bwMode="auto">
                          <a:xfrm>
                            <a:off x="0" y="0"/>
                            <a:ext cx="5312" cy="5321"/>
                          </a:xfrm>
                          <a:custGeom>
                            <a:avLst/>
                            <a:gdLst>
                              <a:gd name="T0" fmla="*/ 265645 w 20869"/>
                              <a:gd name="T1" fmla="*/ 266072 h 20902"/>
                              <a:gd name="T2" fmla="*/ 265645 w 20869"/>
                              <a:gd name="T3" fmla="*/ 266072 h 20902"/>
                              <a:gd name="T4" fmla="*/ 265645 w 20869"/>
                              <a:gd name="T5" fmla="*/ 266072 h 20902"/>
                              <a:gd name="T6" fmla="*/ 265645 w 20869"/>
                              <a:gd name="T7" fmla="*/ 266072 h 20902"/>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0869" h="20902" extrusionOk="0">
                                <a:moveTo>
                                  <a:pt x="5238" y="5687"/>
                                </a:moveTo>
                                <a:cubicBezTo>
                                  <a:pt x="2395" y="4889"/>
                                  <a:pt x="599" y="5887"/>
                                  <a:pt x="100" y="7583"/>
                                </a:cubicBezTo>
                                <a:cubicBezTo>
                                  <a:pt x="-349" y="9279"/>
                                  <a:pt x="699" y="11025"/>
                                  <a:pt x="3542" y="11823"/>
                                </a:cubicBezTo>
                                <a:cubicBezTo>
                                  <a:pt x="6385" y="12621"/>
                                  <a:pt x="10376" y="10426"/>
                                  <a:pt x="10376" y="10426"/>
                                </a:cubicBezTo>
                                <a:cubicBezTo>
                                  <a:pt x="10376" y="10426"/>
                                  <a:pt x="8081" y="6485"/>
                                  <a:pt x="5238" y="5687"/>
                                </a:cubicBezTo>
                                <a:close/>
                                <a:moveTo>
                                  <a:pt x="15165" y="5238"/>
                                </a:moveTo>
                                <a:cubicBezTo>
                                  <a:pt x="15963" y="2395"/>
                                  <a:pt x="14966" y="599"/>
                                  <a:pt x="13269" y="100"/>
                                </a:cubicBezTo>
                                <a:cubicBezTo>
                                  <a:pt x="11573" y="-349"/>
                                  <a:pt x="9827" y="699"/>
                                  <a:pt x="9029" y="3542"/>
                                </a:cubicBezTo>
                                <a:cubicBezTo>
                                  <a:pt x="8231" y="6385"/>
                                  <a:pt x="10426" y="10376"/>
                                  <a:pt x="10426" y="10376"/>
                                </a:cubicBezTo>
                                <a:cubicBezTo>
                                  <a:pt x="10426" y="10376"/>
                                  <a:pt x="14367" y="8081"/>
                                  <a:pt x="15165" y="5238"/>
                                </a:cubicBezTo>
                                <a:close/>
                                <a:moveTo>
                                  <a:pt x="17310" y="9079"/>
                                </a:moveTo>
                                <a:cubicBezTo>
                                  <a:pt x="14467" y="8281"/>
                                  <a:pt x="10476" y="10476"/>
                                  <a:pt x="10476" y="10476"/>
                                </a:cubicBezTo>
                                <a:cubicBezTo>
                                  <a:pt x="10476" y="10476"/>
                                  <a:pt x="12771" y="14417"/>
                                  <a:pt x="15614" y="15215"/>
                                </a:cubicBezTo>
                                <a:cubicBezTo>
                                  <a:pt x="18457" y="16013"/>
                                  <a:pt x="20253" y="15015"/>
                                  <a:pt x="20752" y="13319"/>
                                </a:cubicBezTo>
                                <a:cubicBezTo>
                                  <a:pt x="21251" y="11623"/>
                                  <a:pt x="20154" y="9827"/>
                                  <a:pt x="17310" y="9079"/>
                                </a:cubicBezTo>
                                <a:close/>
                                <a:moveTo>
                                  <a:pt x="5687" y="15664"/>
                                </a:moveTo>
                                <a:cubicBezTo>
                                  <a:pt x="4889" y="18507"/>
                                  <a:pt x="5887" y="20303"/>
                                  <a:pt x="7583" y="20802"/>
                                </a:cubicBezTo>
                                <a:cubicBezTo>
                                  <a:pt x="9279" y="21251"/>
                                  <a:pt x="11025" y="20203"/>
                                  <a:pt x="11823" y="17360"/>
                                </a:cubicBezTo>
                                <a:cubicBezTo>
                                  <a:pt x="12621" y="14517"/>
                                  <a:pt x="10426" y="10526"/>
                                  <a:pt x="10426" y="10526"/>
                                </a:cubicBezTo>
                                <a:cubicBezTo>
                                  <a:pt x="10426" y="10526"/>
                                  <a:pt x="6485" y="12821"/>
                                  <a:pt x="5687" y="15664"/>
                                </a:cubicBezTo>
                                <a:close/>
                              </a:path>
                            </a:pathLst>
                          </a:custGeom>
                          <a:solidFill>
                            <a:srgbClr val="7CCA62"/>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830756164" name="Shape"/>
                        <wps:cNvSpPr>
                          <a:spLocks/>
                        </wps:cNvSpPr>
                        <wps:spPr bwMode="auto">
                          <a:xfrm>
                            <a:off x="254" y="126"/>
                            <a:ext cx="4939" cy="4945"/>
                          </a:xfrm>
                          <a:custGeom>
                            <a:avLst/>
                            <a:gdLst>
                              <a:gd name="T0" fmla="*/ 246962 w 20539"/>
                              <a:gd name="T1" fmla="*/ 247239 h 20512"/>
                              <a:gd name="T2" fmla="*/ 246962 w 20539"/>
                              <a:gd name="T3" fmla="*/ 247239 h 20512"/>
                              <a:gd name="T4" fmla="*/ 246962 w 20539"/>
                              <a:gd name="T5" fmla="*/ 247239 h 20512"/>
                              <a:gd name="T6" fmla="*/ 246962 w 20539"/>
                              <a:gd name="T7" fmla="*/ 247239 h 20512"/>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0539" h="20512" extrusionOk="0">
                                <a:moveTo>
                                  <a:pt x="10229" y="10203"/>
                                </a:moveTo>
                                <a:cubicBezTo>
                                  <a:pt x="10229" y="10203"/>
                                  <a:pt x="11443" y="5515"/>
                                  <a:pt x="9912" y="2828"/>
                                </a:cubicBezTo>
                                <a:cubicBezTo>
                                  <a:pt x="8380" y="141"/>
                                  <a:pt x="6268" y="-544"/>
                                  <a:pt x="4683" y="404"/>
                                </a:cubicBezTo>
                                <a:cubicBezTo>
                                  <a:pt x="3046" y="1300"/>
                                  <a:pt x="2518" y="3460"/>
                                  <a:pt x="4050" y="6147"/>
                                </a:cubicBezTo>
                                <a:cubicBezTo>
                                  <a:pt x="5634" y="8886"/>
                                  <a:pt x="10229" y="10203"/>
                                  <a:pt x="10229" y="10203"/>
                                </a:cubicBezTo>
                                <a:close/>
                                <a:moveTo>
                                  <a:pt x="2835" y="10625"/>
                                </a:moveTo>
                                <a:cubicBezTo>
                                  <a:pt x="142" y="12153"/>
                                  <a:pt x="-545" y="14260"/>
                                  <a:pt x="406" y="15840"/>
                                </a:cubicBezTo>
                                <a:cubicBezTo>
                                  <a:pt x="1303" y="17474"/>
                                  <a:pt x="3469" y="18000"/>
                                  <a:pt x="6162" y="16473"/>
                                </a:cubicBezTo>
                                <a:cubicBezTo>
                                  <a:pt x="8855" y="14945"/>
                                  <a:pt x="10229" y="10309"/>
                                  <a:pt x="10229" y="10309"/>
                                </a:cubicBezTo>
                                <a:cubicBezTo>
                                  <a:pt x="10229" y="10309"/>
                                  <a:pt x="5528" y="9097"/>
                                  <a:pt x="2835" y="10625"/>
                                </a:cubicBezTo>
                                <a:close/>
                                <a:moveTo>
                                  <a:pt x="20157" y="4724"/>
                                </a:moveTo>
                                <a:cubicBezTo>
                                  <a:pt x="19259" y="3091"/>
                                  <a:pt x="17094" y="2564"/>
                                  <a:pt x="14401" y="4092"/>
                                </a:cubicBezTo>
                                <a:cubicBezTo>
                                  <a:pt x="11707" y="5620"/>
                                  <a:pt x="10334" y="10256"/>
                                  <a:pt x="10334" y="10256"/>
                                </a:cubicBezTo>
                                <a:cubicBezTo>
                                  <a:pt x="10334" y="10256"/>
                                  <a:pt x="15034" y="11468"/>
                                  <a:pt x="17728" y="9940"/>
                                </a:cubicBezTo>
                                <a:cubicBezTo>
                                  <a:pt x="20421" y="8412"/>
                                  <a:pt x="21055" y="6305"/>
                                  <a:pt x="20157" y="4724"/>
                                </a:cubicBezTo>
                                <a:close/>
                                <a:moveTo>
                                  <a:pt x="10334" y="10309"/>
                                </a:moveTo>
                                <a:cubicBezTo>
                                  <a:pt x="10334" y="10309"/>
                                  <a:pt x="9120" y="14997"/>
                                  <a:pt x="10651" y="17684"/>
                                </a:cubicBezTo>
                                <a:cubicBezTo>
                                  <a:pt x="12183" y="20371"/>
                                  <a:pt x="14295" y="21056"/>
                                  <a:pt x="15879" y="20108"/>
                                </a:cubicBezTo>
                                <a:cubicBezTo>
                                  <a:pt x="17517" y="19212"/>
                                  <a:pt x="18045" y="17052"/>
                                  <a:pt x="16513" y="14365"/>
                                </a:cubicBezTo>
                                <a:cubicBezTo>
                                  <a:pt x="14929" y="11678"/>
                                  <a:pt x="10334" y="10309"/>
                                  <a:pt x="10334" y="10309"/>
                                </a:cubicBezTo>
                                <a:close/>
                              </a:path>
                            </a:pathLst>
                          </a:custGeom>
                          <a:solidFill>
                            <a:srgbClr val="009DD9"/>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1925187032" name="Shape"/>
                        <wps:cNvSpPr>
                          <a:spLocks/>
                        </wps:cNvSpPr>
                        <wps:spPr bwMode="auto">
                          <a:xfrm>
                            <a:off x="1524" y="1524"/>
                            <a:ext cx="2298" cy="2286"/>
                          </a:xfrm>
                          <a:custGeom>
                            <a:avLst/>
                            <a:gdLst>
                              <a:gd name="T0" fmla="*/ 114935 w 21600"/>
                              <a:gd name="T1" fmla="*/ 114300 h 21600"/>
                              <a:gd name="T2" fmla="*/ 114935 w 21600"/>
                              <a:gd name="T3" fmla="*/ 114300 h 21600"/>
                              <a:gd name="T4" fmla="*/ 114935 w 21600"/>
                              <a:gd name="T5" fmla="*/ 114300 h 21600"/>
                              <a:gd name="T6" fmla="*/ 114935 w 21600"/>
                              <a:gd name="T7" fmla="*/ 114300 h 21600"/>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600" h="21600" extrusionOk="0">
                                <a:moveTo>
                                  <a:pt x="14678" y="12360"/>
                                </a:moveTo>
                                <a:cubicBezTo>
                                  <a:pt x="15991" y="12720"/>
                                  <a:pt x="17185" y="12960"/>
                                  <a:pt x="18139" y="13200"/>
                                </a:cubicBezTo>
                                <a:cubicBezTo>
                                  <a:pt x="20168" y="13680"/>
                                  <a:pt x="21600" y="13920"/>
                                  <a:pt x="21600" y="13920"/>
                                </a:cubicBezTo>
                                <a:cubicBezTo>
                                  <a:pt x="21600" y="13920"/>
                                  <a:pt x="20287" y="13440"/>
                                  <a:pt x="18378" y="12720"/>
                                </a:cubicBezTo>
                                <a:cubicBezTo>
                                  <a:pt x="17423" y="12360"/>
                                  <a:pt x="16230" y="12000"/>
                                  <a:pt x="15036" y="11640"/>
                                </a:cubicBezTo>
                                <a:cubicBezTo>
                                  <a:pt x="14440" y="11400"/>
                                  <a:pt x="13724" y="11280"/>
                                  <a:pt x="13127" y="11040"/>
                                </a:cubicBezTo>
                                <a:cubicBezTo>
                                  <a:pt x="12769" y="10920"/>
                                  <a:pt x="12530" y="10920"/>
                                  <a:pt x="12172" y="10800"/>
                                </a:cubicBezTo>
                                <a:cubicBezTo>
                                  <a:pt x="12411" y="10680"/>
                                  <a:pt x="12769" y="10440"/>
                                  <a:pt x="13008" y="10320"/>
                                </a:cubicBezTo>
                                <a:cubicBezTo>
                                  <a:pt x="13604" y="9960"/>
                                  <a:pt x="14201" y="9600"/>
                                  <a:pt x="14678" y="9240"/>
                                </a:cubicBezTo>
                                <a:cubicBezTo>
                                  <a:pt x="15275" y="8880"/>
                                  <a:pt x="15752" y="8520"/>
                                  <a:pt x="16230" y="8280"/>
                                </a:cubicBezTo>
                                <a:cubicBezTo>
                                  <a:pt x="16707" y="7920"/>
                                  <a:pt x="17185" y="7680"/>
                                  <a:pt x="17662" y="7320"/>
                                </a:cubicBezTo>
                                <a:cubicBezTo>
                                  <a:pt x="19452" y="6240"/>
                                  <a:pt x="20526" y="5400"/>
                                  <a:pt x="20526" y="5400"/>
                                </a:cubicBezTo>
                                <a:cubicBezTo>
                                  <a:pt x="20526" y="5400"/>
                                  <a:pt x="19213" y="6000"/>
                                  <a:pt x="17423" y="6840"/>
                                </a:cubicBezTo>
                                <a:cubicBezTo>
                                  <a:pt x="16946" y="7080"/>
                                  <a:pt x="16469" y="7320"/>
                                  <a:pt x="15872" y="7560"/>
                                </a:cubicBezTo>
                                <a:cubicBezTo>
                                  <a:pt x="15394" y="7800"/>
                                  <a:pt x="14798" y="8160"/>
                                  <a:pt x="14201" y="8400"/>
                                </a:cubicBezTo>
                                <a:cubicBezTo>
                                  <a:pt x="13604" y="8760"/>
                                  <a:pt x="13008" y="9000"/>
                                  <a:pt x="12411" y="9360"/>
                                </a:cubicBezTo>
                                <a:cubicBezTo>
                                  <a:pt x="12172" y="9480"/>
                                  <a:pt x="11814" y="9720"/>
                                  <a:pt x="11576" y="9840"/>
                                </a:cubicBezTo>
                                <a:cubicBezTo>
                                  <a:pt x="11695" y="9480"/>
                                  <a:pt x="11695" y="9240"/>
                                  <a:pt x="11814" y="8880"/>
                                </a:cubicBezTo>
                                <a:cubicBezTo>
                                  <a:pt x="12053" y="8160"/>
                                  <a:pt x="12172" y="7560"/>
                                  <a:pt x="12292" y="6960"/>
                                </a:cubicBezTo>
                                <a:cubicBezTo>
                                  <a:pt x="12411" y="6360"/>
                                  <a:pt x="12650" y="5760"/>
                                  <a:pt x="12769" y="5160"/>
                                </a:cubicBezTo>
                                <a:cubicBezTo>
                                  <a:pt x="12888" y="4560"/>
                                  <a:pt x="13008" y="4080"/>
                                  <a:pt x="13127" y="3480"/>
                                </a:cubicBezTo>
                                <a:cubicBezTo>
                                  <a:pt x="13604" y="1440"/>
                                  <a:pt x="13843" y="0"/>
                                  <a:pt x="13843" y="0"/>
                                </a:cubicBezTo>
                                <a:cubicBezTo>
                                  <a:pt x="13843" y="0"/>
                                  <a:pt x="13366" y="1320"/>
                                  <a:pt x="12650" y="3240"/>
                                </a:cubicBezTo>
                                <a:cubicBezTo>
                                  <a:pt x="12530" y="3720"/>
                                  <a:pt x="12292" y="4320"/>
                                  <a:pt x="12172" y="4800"/>
                                </a:cubicBezTo>
                                <a:cubicBezTo>
                                  <a:pt x="11934" y="5400"/>
                                  <a:pt x="11814" y="6000"/>
                                  <a:pt x="11576" y="6600"/>
                                </a:cubicBezTo>
                                <a:cubicBezTo>
                                  <a:pt x="11337" y="7200"/>
                                  <a:pt x="11218" y="7920"/>
                                  <a:pt x="10979" y="8520"/>
                                </a:cubicBezTo>
                                <a:cubicBezTo>
                                  <a:pt x="10860" y="8880"/>
                                  <a:pt x="10860" y="9120"/>
                                  <a:pt x="10740" y="9480"/>
                                </a:cubicBezTo>
                                <a:cubicBezTo>
                                  <a:pt x="10621" y="9240"/>
                                  <a:pt x="10382" y="8880"/>
                                  <a:pt x="10263" y="8640"/>
                                </a:cubicBezTo>
                                <a:cubicBezTo>
                                  <a:pt x="9905" y="8040"/>
                                  <a:pt x="9547" y="7440"/>
                                  <a:pt x="9189" y="6960"/>
                                </a:cubicBezTo>
                                <a:cubicBezTo>
                                  <a:pt x="8831" y="6360"/>
                                  <a:pt x="8473" y="5880"/>
                                  <a:pt x="8234" y="5400"/>
                                </a:cubicBezTo>
                                <a:cubicBezTo>
                                  <a:pt x="7876" y="4920"/>
                                  <a:pt x="7638" y="4440"/>
                                  <a:pt x="7280" y="3960"/>
                                </a:cubicBezTo>
                                <a:cubicBezTo>
                                  <a:pt x="6206" y="2160"/>
                                  <a:pt x="5370" y="1080"/>
                                  <a:pt x="5370" y="1080"/>
                                </a:cubicBezTo>
                                <a:cubicBezTo>
                                  <a:pt x="5370" y="1080"/>
                                  <a:pt x="5967" y="2400"/>
                                  <a:pt x="6802" y="4200"/>
                                </a:cubicBezTo>
                                <a:cubicBezTo>
                                  <a:pt x="7041" y="4680"/>
                                  <a:pt x="7280" y="5160"/>
                                  <a:pt x="7518" y="5760"/>
                                </a:cubicBezTo>
                                <a:cubicBezTo>
                                  <a:pt x="7757" y="6240"/>
                                  <a:pt x="8115" y="6840"/>
                                  <a:pt x="8354" y="7440"/>
                                </a:cubicBezTo>
                                <a:cubicBezTo>
                                  <a:pt x="8712" y="8040"/>
                                  <a:pt x="8950" y="8640"/>
                                  <a:pt x="9308" y="9240"/>
                                </a:cubicBezTo>
                                <a:cubicBezTo>
                                  <a:pt x="9428" y="9480"/>
                                  <a:pt x="9666" y="9840"/>
                                  <a:pt x="9786" y="10080"/>
                                </a:cubicBezTo>
                                <a:cubicBezTo>
                                  <a:pt x="9428" y="9960"/>
                                  <a:pt x="9189" y="9960"/>
                                  <a:pt x="8831" y="9840"/>
                                </a:cubicBezTo>
                                <a:cubicBezTo>
                                  <a:pt x="8115" y="9600"/>
                                  <a:pt x="7518" y="9480"/>
                                  <a:pt x="6922" y="9360"/>
                                </a:cubicBezTo>
                                <a:cubicBezTo>
                                  <a:pt x="6325" y="9240"/>
                                  <a:pt x="5728" y="9000"/>
                                  <a:pt x="5131" y="8880"/>
                                </a:cubicBezTo>
                                <a:cubicBezTo>
                                  <a:pt x="4535" y="8760"/>
                                  <a:pt x="4057" y="8640"/>
                                  <a:pt x="3461" y="8520"/>
                                </a:cubicBezTo>
                                <a:cubicBezTo>
                                  <a:pt x="1432" y="8040"/>
                                  <a:pt x="0" y="7800"/>
                                  <a:pt x="0" y="7800"/>
                                </a:cubicBezTo>
                                <a:cubicBezTo>
                                  <a:pt x="0" y="7800"/>
                                  <a:pt x="1313" y="8280"/>
                                  <a:pt x="3222" y="9000"/>
                                </a:cubicBezTo>
                                <a:cubicBezTo>
                                  <a:pt x="3699" y="9120"/>
                                  <a:pt x="4296" y="9360"/>
                                  <a:pt x="4773" y="9480"/>
                                </a:cubicBezTo>
                                <a:cubicBezTo>
                                  <a:pt x="5370" y="9720"/>
                                  <a:pt x="5967" y="9840"/>
                                  <a:pt x="6564" y="10080"/>
                                </a:cubicBezTo>
                                <a:cubicBezTo>
                                  <a:pt x="7160" y="10320"/>
                                  <a:pt x="7876" y="10440"/>
                                  <a:pt x="8473" y="10680"/>
                                </a:cubicBezTo>
                                <a:cubicBezTo>
                                  <a:pt x="8831" y="10800"/>
                                  <a:pt x="9070" y="10800"/>
                                  <a:pt x="9428" y="10920"/>
                                </a:cubicBezTo>
                                <a:cubicBezTo>
                                  <a:pt x="9189" y="11040"/>
                                  <a:pt x="8831" y="11280"/>
                                  <a:pt x="8592" y="11400"/>
                                </a:cubicBezTo>
                                <a:cubicBezTo>
                                  <a:pt x="7996" y="11760"/>
                                  <a:pt x="7399" y="12120"/>
                                  <a:pt x="6922" y="12480"/>
                                </a:cubicBezTo>
                                <a:cubicBezTo>
                                  <a:pt x="5848" y="13200"/>
                                  <a:pt x="4773" y="13800"/>
                                  <a:pt x="3938" y="14400"/>
                                </a:cubicBezTo>
                                <a:cubicBezTo>
                                  <a:pt x="2148" y="15480"/>
                                  <a:pt x="1074" y="16320"/>
                                  <a:pt x="1074" y="16320"/>
                                </a:cubicBezTo>
                                <a:cubicBezTo>
                                  <a:pt x="1074" y="16320"/>
                                  <a:pt x="2387" y="15720"/>
                                  <a:pt x="4177" y="14880"/>
                                </a:cubicBezTo>
                                <a:cubicBezTo>
                                  <a:pt x="5131" y="14400"/>
                                  <a:pt x="6206" y="13800"/>
                                  <a:pt x="7399" y="13200"/>
                                </a:cubicBezTo>
                                <a:cubicBezTo>
                                  <a:pt x="7996" y="12840"/>
                                  <a:pt x="8592" y="12600"/>
                                  <a:pt x="9189" y="12240"/>
                                </a:cubicBezTo>
                                <a:cubicBezTo>
                                  <a:pt x="9428" y="12120"/>
                                  <a:pt x="9786" y="11880"/>
                                  <a:pt x="10024" y="11760"/>
                                </a:cubicBezTo>
                                <a:cubicBezTo>
                                  <a:pt x="9905" y="12120"/>
                                  <a:pt x="9905" y="12360"/>
                                  <a:pt x="9786" y="12720"/>
                                </a:cubicBezTo>
                                <a:cubicBezTo>
                                  <a:pt x="9547" y="13440"/>
                                  <a:pt x="9428" y="14040"/>
                                  <a:pt x="9308" y="14640"/>
                                </a:cubicBezTo>
                                <a:cubicBezTo>
                                  <a:pt x="8950" y="15960"/>
                                  <a:pt x="8712" y="17160"/>
                                  <a:pt x="8473" y="18120"/>
                                </a:cubicBezTo>
                                <a:cubicBezTo>
                                  <a:pt x="7996" y="20160"/>
                                  <a:pt x="7757" y="21600"/>
                                  <a:pt x="7757" y="21600"/>
                                </a:cubicBezTo>
                                <a:cubicBezTo>
                                  <a:pt x="7757" y="21600"/>
                                  <a:pt x="8234" y="20280"/>
                                  <a:pt x="8950" y="18360"/>
                                </a:cubicBezTo>
                                <a:cubicBezTo>
                                  <a:pt x="9308" y="17400"/>
                                  <a:pt x="9666" y="16200"/>
                                  <a:pt x="10024" y="15000"/>
                                </a:cubicBezTo>
                                <a:cubicBezTo>
                                  <a:pt x="10263" y="14400"/>
                                  <a:pt x="10382" y="13680"/>
                                  <a:pt x="10621" y="13080"/>
                                </a:cubicBezTo>
                                <a:cubicBezTo>
                                  <a:pt x="10740" y="12720"/>
                                  <a:pt x="10740" y="12480"/>
                                  <a:pt x="10860" y="12120"/>
                                </a:cubicBezTo>
                                <a:cubicBezTo>
                                  <a:pt x="10979" y="12360"/>
                                  <a:pt x="11218" y="12720"/>
                                  <a:pt x="11337" y="12960"/>
                                </a:cubicBezTo>
                                <a:cubicBezTo>
                                  <a:pt x="11695" y="13560"/>
                                  <a:pt x="12053" y="14160"/>
                                  <a:pt x="12411" y="14640"/>
                                </a:cubicBezTo>
                                <a:cubicBezTo>
                                  <a:pt x="13127" y="15720"/>
                                  <a:pt x="13724" y="16800"/>
                                  <a:pt x="14320" y="17640"/>
                                </a:cubicBezTo>
                                <a:cubicBezTo>
                                  <a:pt x="15395" y="19440"/>
                                  <a:pt x="16230" y="20520"/>
                                  <a:pt x="16230" y="20520"/>
                                </a:cubicBezTo>
                                <a:cubicBezTo>
                                  <a:pt x="16230" y="20520"/>
                                  <a:pt x="15633" y="19200"/>
                                  <a:pt x="14798" y="17400"/>
                                </a:cubicBezTo>
                                <a:cubicBezTo>
                                  <a:pt x="14320" y="16440"/>
                                  <a:pt x="13724" y="15360"/>
                                  <a:pt x="13127" y="14160"/>
                                </a:cubicBezTo>
                                <a:cubicBezTo>
                                  <a:pt x="12769" y="13560"/>
                                  <a:pt x="12530" y="12960"/>
                                  <a:pt x="12172" y="12360"/>
                                </a:cubicBezTo>
                                <a:cubicBezTo>
                                  <a:pt x="12053" y="12120"/>
                                  <a:pt x="11814" y="11760"/>
                                  <a:pt x="11695" y="11520"/>
                                </a:cubicBezTo>
                                <a:cubicBezTo>
                                  <a:pt x="12053" y="11640"/>
                                  <a:pt x="12292" y="11640"/>
                                  <a:pt x="12650" y="11760"/>
                                </a:cubicBezTo>
                                <a:cubicBezTo>
                                  <a:pt x="13366" y="12000"/>
                                  <a:pt x="14082" y="12240"/>
                                  <a:pt x="14678" y="12360"/>
                                </a:cubicBezTo>
                                <a:close/>
                              </a:path>
                            </a:pathLst>
                          </a:custGeom>
                          <a:solidFill>
                            <a:srgbClr val="17406D"/>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1341441387" name="Shape"/>
                        <wps:cNvSpPr>
                          <a:spLocks/>
                        </wps:cNvSpPr>
                        <wps:spPr bwMode="auto">
                          <a:xfrm>
                            <a:off x="1397" y="1397"/>
                            <a:ext cx="2456" cy="2457"/>
                          </a:xfrm>
                          <a:custGeom>
                            <a:avLst/>
                            <a:gdLst>
                              <a:gd name="T0" fmla="*/ 122842 w 21428"/>
                              <a:gd name="T1" fmla="*/ 122879 h 21435"/>
                              <a:gd name="T2" fmla="*/ 122842 w 21428"/>
                              <a:gd name="T3" fmla="*/ 122879 h 21435"/>
                              <a:gd name="T4" fmla="*/ 122842 w 21428"/>
                              <a:gd name="T5" fmla="*/ 122879 h 21435"/>
                              <a:gd name="T6" fmla="*/ 122842 w 21428"/>
                              <a:gd name="T7" fmla="*/ 122879 h 21435"/>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428" h="21435" extrusionOk="0">
                                <a:moveTo>
                                  <a:pt x="5234" y="1135"/>
                                </a:moveTo>
                                <a:cubicBezTo>
                                  <a:pt x="4902" y="1357"/>
                                  <a:pt x="4791" y="1800"/>
                                  <a:pt x="5012" y="2132"/>
                                </a:cubicBezTo>
                                <a:cubicBezTo>
                                  <a:pt x="5234" y="2465"/>
                                  <a:pt x="5677" y="2575"/>
                                  <a:pt x="6009" y="2354"/>
                                </a:cubicBezTo>
                                <a:cubicBezTo>
                                  <a:pt x="6342" y="2132"/>
                                  <a:pt x="6452" y="1689"/>
                                  <a:pt x="6231" y="1357"/>
                                </a:cubicBezTo>
                                <a:cubicBezTo>
                                  <a:pt x="6009" y="1025"/>
                                  <a:pt x="5566" y="914"/>
                                  <a:pt x="5234" y="1135"/>
                                </a:cubicBezTo>
                                <a:close/>
                                <a:moveTo>
                                  <a:pt x="8114" y="19966"/>
                                </a:moveTo>
                                <a:cubicBezTo>
                                  <a:pt x="7782" y="19855"/>
                                  <a:pt x="7339" y="20077"/>
                                  <a:pt x="7228" y="20520"/>
                                </a:cubicBezTo>
                                <a:cubicBezTo>
                                  <a:pt x="7117" y="20852"/>
                                  <a:pt x="7339" y="21295"/>
                                  <a:pt x="7782" y="21406"/>
                                </a:cubicBezTo>
                                <a:cubicBezTo>
                                  <a:pt x="8114" y="21517"/>
                                  <a:pt x="8557" y="21295"/>
                                  <a:pt x="8668" y="20852"/>
                                </a:cubicBezTo>
                                <a:cubicBezTo>
                                  <a:pt x="8668" y="20409"/>
                                  <a:pt x="8446" y="20077"/>
                                  <a:pt x="8114" y="19966"/>
                                </a:cubicBezTo>
                                <a:close/>
                                <a:moveTo>
                                  <a:pt x="9222" y="8225"/>
                                </a:moveTo>
                                <a:cubicBezTo>
                                  <a:pt x="7892" y="9000"/>
                                  <a:pt x="7339" y="10772"/>
                                  <a:pt x="8114" y="12102"/>
                                </a:cubicBezTo>
                                <a:cubicBezTo>
                                  <a:pt x="8889" y="13431"/>
                                  <a:pt x="10662" y="13985"/>
                                  <a:pt x="11991" y="13209"/>
                                </a:cubicBezTo>
                                <a:cubicBezTo>
                                  <a:pt x="13320" y="12434"/>
                                  <a:pt x="13874" y="10662"/>
                                  <a:pt x="13099" y="9332"/>
                                </a:cubicBezTo>
                                <a:cubicBezTo>
                                  <a:pt x="12323" y="7892"/>
                                  <a:pt x="10662" y="7449"/>
                                  <a:pt x="9222" y="8225"/>
                                </a:cubicBezTo>
                                <a:close/>
                                <a:moveTo>
                                  <a:pt x="1357" y="15203"/>
                                </a:moveTo>
                                <a:cubicBezTo>
                                  <a:pt x="1025" y="15425"/>
                                  <a:pt x="914" y="15868"/>
                                  <a:pt x="1135" y="16200"/>
                                </a:cubicBezTo>
                                <a:cubicBezTo>
                                  <a:pt x="1357" y="16532"/>
                                  <a:pt x="1800" y="16643"/>
                                  <a:pt x="2132" y="16422"/>
                                </a:cubicBezTo>
                                <a:cubicBezTo>
                                  <a:pt x="2465" y="16200"/>
                                  <a:pt x="2575" y="15757"/>
                                  <a:pt x="2354" y="15425"/>
                                </a:cubicBezTo>
                                <a:cubicBezTo>
                                  <a:pt x="2132" y="15092"/>
                                  <a:pt x="1689" y="14982"/>
                                  <a:pt x="1357" y="15203"/>
                                </a:cubicBezTo>
                                <a:close/>
                                <a:moveTo>
                                  <a:pt x="1468" y="8114"/>
                                </a:moveTo>
                                <a:cubicBezTo>
                                  <a:pt x="1579" y="7782"/>
                                  <a:pt x="1357" y="7339"/>
                                  <a:pt x="914" y="7228"/>
                                </a:cubicBezTo>
                                <a:cubicBezTo>
                                  <a:pt x="582" y="7117"/>
                                  <a:pt x="139" y="7339"/>
                                  <a:pt x="28" y="7782"/>
                                </a:cubicBezTo>
                                <a:cubicBezTo>
                                  <a:pt x="-83" y="8114"/>
                                  <a:pt x="139" y="8557"/>
                                  <a:pt x="582" y="8668"/>
                                </a:cubicBezTo>
                                <a:cubicBezTo>
                                  <a:pt x="914" y="8779"/>
                                  <a:pt x="1357" y="8557"/>
                                  <a:pt x="1468" y="8114"/>
                                </a:cubicBezTo>
                                <a:close/>
                                <a:moveTo>
                                  <a:pt x="13652" y="28"/>
                                </a:moveTo>
                                <a:cubicBezTo>
                                  <a:pt x="13320" y="-83"/>
                                  <a:pt x="12877" y="139"/>
                                  <a:pt x="12766" y="582"/>
                                </a:cubicBezTo>
                                <a:cubicBezTo>
                                  <a:pt x="12655" y="914"/>
                                  <a:pt x="12877" y="1357"/>
                                  <a:pt x="13320" y="1468"/>
                                </a:cubicBezTo>
                                <a:cubicBezTo>
                                  <a:pt x="13652" y="1579"/>
                                  <a:pt x="14096" y="1357"/>
                                  <a:pt x="14206" y="914"/>
                                </a:cubicBezTo>
                                <a:cubicBezTo>
                                  <a:pt x="14206" y="582"/>
                                  <a:pt x="13985" y="139"/>
                                  <a:pt x="13652" y="28"/>
                                </a:cubicBezTo>
                                <a:close/>
                                <a:moveTo>
                                  <a:pt x="20852" y="12766"/>
                                </a:moveTo>
                                <a:cubicBezTo>
                                  <a:pt x="20520" y="12655"/>
                                  <a:pt x="20077" y="12877"/>
                                  <a:pt x="19966" y="13320"/>
                                </a:cubicBezTo>
                                <a:cubicBezTo>
                                  <a:pt x="19855" y="13652"/>
                                  <a:pt x="20077" y="14095"/>
                                  <a:pt x="20520" y="14206"/>
                                </a:cubicBezTo>
                                <a:cubicBezTo>
                                  <a:pt x="20852" y="14317"/>
                                  <a:pt x="21296" y="14095"/>
                                  <a:pt x="21406" y="13652"/>
                                </a:cubicBezTo>
                                <a:cubicBezTo>
                                  <a:pt x="21517" y="13209"/>
                                  <a:pt x="21185" y="12877"/>
                                  <a:pt x="20852" y="12766"/>
                                </a:cubicBezTo>
                                <a:close/>
                                <a:moveTo>
                                  <a:pt x="20299" y="5234"/>
                                </a:moveTo>
                                <a:cubicBezTo>
                                  <a:pt x="20077" y="4902"/>
                                  <a:pt x="19634" y="4791"/>
                                  <a:pt x="19302" y="5012"/>
                                </a:cubicBezTo>
                                <a:cubicBezTo>
                                  <a:pt x="18969" y="5234"/>
                                  <a:pt x="18859" y="5677"/>
                                  <a:pt x="19080" y="6009"/>
                                </a:cubicBezTo>
                                <a:cubicBezTo>
                                  <a:pt x="19302" y="6342"/>
                                  <a:pt x="19745" y="6452"/>
                                  <a:pt x="20077" y="6231"/>
                                </a:cubicBezTo>
                                <a:cubicBezTo>
                                  <a:pt x="20409" y="6009"/>
                                  <a:pt x="20520" y="5566"/>
                                  <a:pt x="20299" y="5234"/>
                                </a:cubicBezTo>
                                <a:close/>
                                <a:moveTo>
                                  <a:pt x="15425" y="19080"/>
                                </a:moveTo>
                                <a:cubicBezTo>
                                  <a:pt x="15092" y="19302"/>
                                  <a:pt x="14982" y="19745"/>
                                  <a:pt x="15203" y="20077"/>
                                </a:cubicBezTo>
                                <a:cubicBezTo>
                                  <a:pt x="15425" y="20409"/>
                                  <a:pt x="15868" y="20520"/>
                                  <a:pt x="16200" y="20299"/>
                                </a:cubicBezTo>
                                <a:cubicBezTo>
                                  <a:pt x="16532" y="20077"/>
                                  <a:pt x="16643" y="19634"/>
                                  <a:pt x="16422" y="19302"/>
                                </a:cubicBezTo>
                                <a:cubicBezTo>
                                  <a:pt x="16200" y="18969"/>
                                  <a:pt x="15757" y="18859"/>
                                  <a:pt x="15425" y="19080"/>
                                </a:cubicBezTo>
                                <a:close/>
                              </a:path>
                            </a:pathLst>
                          </a:custGeom>
                          <a:solidFill>
                            <a:srgbClr val="FFFFFF"/>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g:grpSp>
                    <wps:wsp>
                      <wps:cNvPr id="2099157172" name="Freeform 6"/>
                      <wps:cNvSpPr>
                        <a:spLocks/>
                      </wps:cNvSpPr>
                      <wps:spPr bwMode="auto">
                        <a:xfrm>
                          <a:off x="8922" y="0"/>
                          <a:ext cx="10877" cy="7664"/>
                        </a:xfrm>
                        <a:custGeom>
                          <a:avLst/>
                          <a:gdLst>
                            <a:gd name="T0" fmla="*/ 1087120 w 1713"/>
                            <a:gd name="T1" fmla="*/ 0 h 850"/>
                            <a:gd name="T2" fmla="*/ 0 w 1713"/>
                            <a:gd name="T3" fmla="*/ 0 h 850"/>
                            <a:gd name="T4" fmla="*/ 0 w 1713"/>
                            <a:gd name="T5" fmla="*/ 471569 h 850"/>
                            <a:gd name="T6" fmla="*/ 543560 w 1713"/>
                            <a:gd name="T7" fmla="*/ 765510 h 850"/>
                            <a:gd name="T8" fmla="*/ 1087120 w 1713"/>
                            <a:gd name="T9" fmla="*/ 471569 h 850"/>
                            <a:gd name="T10" fmla="*/ 1087120 w 1713"/>
                            <a:gd name="T11" fmla="*/ 0 h 85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713" h="850">
                              <a:moveTo>
                                <a:pt x="1712" y="0"/>
                              </a:moveTo>
                              <a:lnTo>
                                <a:pt x="0" y="0"/>
                              </a:lnTo>
                              <a:lnTo>
                                <a:pt x="0" y="523"/>
                              </a:lnTo>
                              <a:lnTo>
                                <a:pt x="856" y="849"/>
                              </a:lnTo>
                              <a:lnTo>
                                <a:pt x="1712" y="523"/>
                              </a:lnTo>
                              <a:lnTo>
                                <a:pt x="1712" y="0"/>
                              </a:lnTo>
                              <a:close/>
                            </a:path>
                          </a:pathLst>
                        </a:custGeom>
                        <a:solidFill>
                          <a:srgbClr val="009D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826341" name="Freeform 7"/>
                      <wps:cNvSpPr>
                        <a:spLocks/>
                      </wps:cNvSpPr>
                      <wps:spPr bwMode="auto">
                        <a:xfrm>
                          <a:off x="28834" y="0"/>
                          <a:ext cx="4375" cy="10525"/>
                        </a:xfrm>
                        <a:custGeom>
                          <a:avLst/>
                          <a:gdLst>
                            <a:gd name="T0" fmla="*/ 436880 w 689"/>
                            <a:gd name="T1" fmla="*/ 0 h 1335"/>
                            <a:gd name="T2" fmla="*/ 0 w 689"/>
                            <a:gd name="T3" fmla="*/ 0 h 1335"/>
                            <a:gd name="T4" fmla="*/ 0 w 689"/>
                            <a:gd name="T5" fmla="*/ 795495 h 1335"/>
                            <a:gd name="T6" fmla="*/ 218440 w 689"/>
                            <a:gd name="T7" fmla="*/ 1051725 h 1335"/>
                            <a:gd name="T8" fmla="*/ 436880 w 689"/>
                            <a:gd name="T9" fmla="*/ 795495 h 1335"/>
                            <a:gd name="T10" fmla="*/ 436880 w 689"/>
                            <a:gd name="T11" fmla="*/ 0 h 133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9" h="1335">
                              <a:moveTo>
                                <a:pt x="688" y="0"/>
                              </a:moveTo>
                              <a:lnTo>
                                <a:pt x="0" y="0"/>
                              </a:lnTo>
                              <a:lnTo>
                                <a:pt x="0" y="1009"/>
                              </a:lnTo>
                              <a:lnTo>
                                <a:pt x="344" y="1334"/>
                              </a:lnTo>
                              <a:lnTo>
                                <a:pt x="688" y="1009"/>
                              </a:lnTo>
                              <a:lnTo>
                                <a:pt x="688" y="0"/>
                              </a:lnTo>
                              <a:close/>
                            </a:path>
                          </a:pathLst>
                        </a:custGeom>
                        <a:solidFill>
                          <a:srgbClr val="7CCA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264217" name="Freeform 11"/>
                      <wps:cNvSpPr>
                        <a:spLocks/>
                      </wps:cNvSpPr>
                      <wps:spPr bwMode="auto">
                        <a:xfrm>
                          <a:off x="16321" y="0"/>
                          <a:ext cx="15665" cy="16764"/>
                        </a:xfrm>
                        <a:custGeom>
                          <a:avLst/>
                          <a:gdLst>
                            <a:gd name="T0" fmla="*/ 1565910 w 2467"/>
                            <a:gd name="T1" fmla="*/ 0 h 1954"/>
                            <a:gd name="T2" fmla="*/ 0 w 2467"/>
                            <a:gd name="T3" fmla="*/ 0 h 1954"/>
                            <a:gd name="T4" fmla="*/ 0 w 2467"/>
                            <a:gd name="T5" fmla="*/ 1274030 h 1954"/>
                            <a:gd name="T6" fmla="*/ 782955 w 2467"/>
                            <a:gd name="T7" fmla="*/ 1675542 h 1954"/>
                            <a:gd name="T8" fmla="*/ 1565910 w 2467"/>
                            <a:gd name="T9" fmla="*/ 1274030 h 1954"/>
                            <a:gd name="T10" fmla="*/ 1565910 w 2467"/>
                            <a:gd name="T11" fmla="*/ 0 h 195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67" h="1954">
                              <a:moveTo>
                                <a:pt x="2466" y="0"/>
                              </a:moveTo>
                              <a:lnTo>
                                <a:pt x="0" y="0"/>
                              </a:lnTo>
                              <a:lnTo>
                                <a:pt x="0" y="1485"/>
                              </a:lnTo>
                              <a:lnTo>
                                <a:pt x="1233" y="1953"/>
                              </a:lnTo>
                              <a:lnTo>
                                <a:pt x="2466" y="1485"/>
                              </a:lnTo>
                              <a:lnTo>
                                <a:pt x="2466" y="0"/>
                              </a:lnTo>
                              <a:close/>
                            </a:path>
                          </a:pathLst>
                        </a:custGeom>
                        <a:solidFill>
                          <a:srgbClr val="7CCA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263915" name="Freeform 12"/>
                      <wps:cNvSpPr>
                        <a:spLocks/>
                      </wps:cNvSpPr>
                      <wps:spPr bwMode="auto">
                        <a:xfrm>
                          <a:off x="16321" y="0"/>
                          <a:ext cx="15665" cy="16051"/>
                        </a:xfrm>
                        <a:custGeom>
                          <a:avLst/>
                          <a:gdLst>
                            <a:gd name="T0" fmla="*/ 1565910 w 2467"/>
                            <a:gd name="T1" fmla="*/ 0 h 1871"/>
                            <a:gd name="T2" fmla="*/ 0 w 2467"/>
                            <a:gd name="T3" fmla="*/ 0 h 1871"/>
                            <a:gd name="T4" fmla="*/ 0 w 2467"/>
                            <a:gd name="T5" fmla="*/ 1201964 h 1871"/>
                            <a:gd name="T6" fmla="*/ 782955 w 2467"/>
                            <a:gd name="T7" fmla="*/ 1604334 h 1871"/>
                            <a:gd name="T8" fmla="*/ 1565910 w 2467"/>
                            <a:gd name="T9" fmla="*/ 1201964 h 1871"/>
                            <a:gd name="T10" fmla="*/ 1565910 w 2467"/>
                            <a:gd name="T11" fmla="*/ 0 h 187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467" h="1871">
                              <a:moveTo>
                                <a:pt x="2466" y="0"/>
                              </a:moveTo>
                              <a:lnTo>
                                <a:pt x="0" y="0"/>
                              </a:lnTo>
                              <a:lnTo>
                                <a:pt x="0" y="1401"/>
                              </a:lnTo>
                              <a:lnTo>
                                <a:pt x="1233" y="1870"/>
                              </a:lnTo>
                              <a:lnTo>
                                <a:pt x="2466" y="1401"/>
                              </a:lnTo>
                              <a:lnTo>
                                <a:pt x="2466" y="0"/>
                              </a:lnTo>
                              <a:close/>
                            </a:path>
                          </a:pathLst>
                        </a:custGeom>
                        <a:solidFill>
                          <a:srgbClr val="1740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18560940" name="Group 1"/>
                      <wpg:cNvGrpSpPr>
                        <a:grpSpLocks/>
                      </wpg:cNvGrpSpPr>
                      <wpg:grpSpPr bwMode="auto">
                        <a:xfrm>
                          <a:off x="21552" y="6136"/>
                          <a:ext cx="5309" cy="5322"/>
                          <a:chOff x="107" y="2000"/>
                          <a:chExt cx="5312" cy="5321"/>
                        </a:xfrm>
                      </wpg:grpSpPr>
                      <wps:wsp>
                        <wps:cNvPr id="1470010991" name="Shape"/>
                        <wps:cNvSpPr>
                          <a:spLocks/>
                        </wps:cNvSpPr>
                        <wps:spPr bwMode="auto">
                          <a:xfrm>
                            <a:off x="107" y="2000"/>
                            <a:ext cx="5313" cy="5321"/>
                          </a:xfrm>
                          <a:custGeom>
                            <a:avLst/>
                            <a:gdLst>
                              <a:gd name="T0" fmla="*/ 265645 w 20869"/>
                              <a:gd name="T1" fmla="*/ 266072 h 20902"/>
                              <a:gd name="T2" fmla="*/ 265645 w 20869"/>
                              <a:gd name="T3" fmla="*/ 266072 h 20902"/>
                              <a:gd name="T4" fmla="*/ 265645 w 20869"/>
                              <a:gd name="T5" fmla="*/ 266072 h 20902"/>
                              <a:gd name="T6" fmla="*/ 265645 w 20869"/>
                              <a:gd name="T7" fmla="*/ 266072 h 20902"/>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0869" h="20902" extrusionOk="0">
                                <a:moveTo>
                                  <a:pt x="5238" y="5687"/>
                                </a:moveTo>
                                <a:cubicBezTo>
                                  <a:pt x="2395" y="4889"/>
                                  <a:pt x="599" y="5887"/>
                                  <a:pt x="100" y="7583"/>
                                </a:cubicBezTo>
                                <a:cubicBezTo>
                                  <a:pt x="-349" y="9279"/>
                                  <a:pt x="699" y="11025"/>
                                  <a:pt x="3542" y="11823"/>
                                </a:cubicBezTo>
                                <a:cubicBezTo>
                                  <a:pt x="6385" y="12621"/>
                                  <a:pt x="10376" y="10426"/>
                                  <a:pt x="10376" y="10426"/>
                                </a:cubicBezTo>
                                <a:cubicBezTo>
                                  <a:pt x="10376" y="10426"/>
                                  <a:pt x="8081" y="6485"/>
                                  <a:pt x="5238" y="5687"/>
                                </a:cubicBezTo>
                                <a:close/>
                                <a:moveTo>
                                  <a:pt x="15165" y="5238"/>
                                </a:moveTo>
                                <a:cubicBezTo>
                                  <a:pt x="15963" y="2395"/>
                                  <a:pt x="14966" y="599"/>
                                  <a:pt x="13269" y="100"/>
                                </a:cubicBezTo>
                                <a:cubicBezTo>
                                  <a:pt x="11573" y="-349"/>
                                  <a:pt x="9827" y="699"/>
                                  <a:pt x="9029" y="3542"/>
                                </a:cubicBezTo>
                                <a:cubicBezTo>
                                  <a:pt x="8231" y="6385"/>
                                  <a:pt x="10426" y="10376"/>
                                  <a:pt x="10426" y="10376"/>
                                </a:cubicBezTo>
                                <a:cubicBezTo>
                                  <a:pt x="10426" y="10376"/>
                                  <a:pt x="14367" y="8081"/>
                                  <a:pt x="15165" y="5238"/>
                                </a:cubicBezTo>
                                <a:close/>
                                <a:moveTo>
                                  <a:pt x="17310" y="9079"/>
                                </a:moveTo>
                                <a:cubicBezTo>
                                  <a:pt x="14467" y="8281"/>
                                  <a:pt x="10476" y="10476"/>
                                  <a:pt x="10476" y="10476"/>
                                </a:cubicBezTo>
                                <a:cubicBezTo>
                                  <a:pt x="10476" y="10476"/>
                                  <a:pt x="12771" y="14417"/>
                                  <a:pt x="15614" y="15215"/>
                                </a:cubicBezTo>
                                <a:cubicBezTo>
                                  <a:pt x="18457" y="16013"/>
                                  <a:pt x="20253" y="15015"/>
                                  <a:pt x="20752" y="13319"/>
                                </a:cubicBezTo>
                                <a:cubicBezTo>
                                  <a:pt x="21251" y="11623"/>
                                  <a:pt x="20154" y="9827"/>
                                  <a:pt x="17310" y="9079"/>
                                </a:cubicBezTo>
                                <a:close/>
                                <a:moveTo>
                                  <a:pt x="5687" y="15664"/>
                                </a:moveTo>
                                <a:cubicBezTo>
                                  <a:pt x="4889" y="18507"/>
                                  <a:pt x="5887" y="20303"/>
                                  <a:pt x="7583" y="20802"/>
                                </a:cubicBezTo>
                                <a:cubicBezTo>
                                  <a:pt x="9279" y="21251"/>
                                  <a:pt x="11025" y="20203"/>
                                  <a:pt x="11823" y="17360"/>
                                </a:cubicBezTo>
                                <a:cubicBezTo>
                                  <a:pt x="12621" y="14517"/>
                                  <a:pt x="10426" y="10526"/>
                                  <a:pt x="10426" y="10526"/>
                                </a:cubicBezTo>
                                <a:cubicBezTo>
                                  <a:pt x="10426" y="10526"/>
                                  <a:pt x="6485" y="12821"/>
                                  <a:pt x="5687" y="15664"/>
                                </a:cubicBezTo>
                                <a:close/>
                              </a:path>
                            </a:pathLst>
                          </a:custGeom>
                          <a:solidFill>
                            <a:srgbClr val="7CCA62"/>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728108069" name="Shape"/>
                        <wps:cNvSpPr>
                          <a:spLocks/>
                        </wps:cNvSpPr>
                        <wps:spPr bwMode="auto">
                          <a:xfrm>
                            <a:off x="361" y="2127"/>
                            <a:ext cx="4939" cy="4945"/>
                          </a:xfrm>
                          <a:custGeom>
                            <a:avLst/>
                            <a:gdLst>
                              <a:gd name="T0" fmla="*/ 246962 w 20539"/>
                              <a:gd name="T1" fmla="*/ 247238 h 20512"/>
                              <a:gd name="T2" fmla="*/ 246962 w 20539"/>
                              <a:gd name="T3" fmla="*/ 247238 h 20512"/>
                              <a:gd name="T4" fmla="*/ 246962 w 20539"/>
                              <a:gd name="T5" fmla="*/ 247238 h 20512"/>
                              <a:gd name="T6" fmla="*/ 246962 w 20539"/>
                              <a:gd name="T7" fmla="*/ 247238 h 20512"/>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0539" h="20512" extrusionOk="0">
                                <a:moveTo>
                                  <a:pt x="10229" y="10203"/>
                                </a:moveTo>
                                <a:cubicBezTo>
                                  <a:pt x="10229" y="10203"/>
                                  <a:pt x="11443" y="5515"/>
                                  <a:pt x="9912" y="2828"/>
                                </a:cubicBezTo>
                                <a:cubicBezTo>
                                  <a:pt x="8380" y="141"/>
                                  <a:pt x="6268" y="-544"/>
                                  <a:pt x="4683" y="404"/>
                                </a:cubicBezTo>
                                <a:cubicBezTo>
                                  <a:pt x="3046" y="1300"/>
                                  <a:pt x="2518" y="3460"/>
                                  <a:pt x="4050" y="6147"/>
                                </a:cubicBezTo>
                                <a:cubicBezTo>
                                  <a:pt x="5634" y="8886"/>
                                  <a:pt x="10229" y="10203"/>
                                  <a:pt x="10229" y="10203"/>
                                </a:cubicBezTo>
                                <a:close/>
                                <a:moveTo>
                                  <a:pt x="2835" y="10625"/>
                                </a:moveTo>
                                <a:cubicBezTo>
                                  <a:pt x="142" y="12153"/>
                                  <a:pt x="-545" y="14260"/>
                                  <a:pt x="406" y="15840"/>
                                </a:cubicBezTo>
                                <a:cubicBezTo>
                                  <a:pt x="1303" y="17474"/>
                                  <a:pt x="3469" y="18000"/>
                                  <a:pt x="6162" y="16473"/>
                                </a:cubicBezTo>
                                <a:cubicBezTo>
                                  <a:pt x="8855" y="14945"/>
                                  <a:pt x="10229" y="10309"/>
                                  <a:pt x="10229" y="10309"/>
                                </a:cubicBezTo>
                                <a:cubicBezTo>
                                  <a:pt x="10229" y="10309"/>
                                  <a:pt x="5528" y="9097"/>
                                  <a:pt x="2835" y="10625"/>
                                </a:cubicBezTo>
                                <a:close/>
                                <a:moveTo>
                                  <a:pt x="20157" y="4724"/>
                                </a:moveTo>
                                <a:cubicBezTo>
                                  <a:pt x="19259" y="3091"/>
                                  <a:pt x="17094" y="2564"/>
                                  <a:pt x="14401" y="4092"/>
                                </a:cubicBezTo>
                                <a:cubicBezTo>
                                  <a:pt x="11707" y="5620"/>
                                  <a:pt x="10334" y="10256"/>
                                  <a:pt x="10334" y="10256"/>
                                </a:cubicBezTo>
                                <a:cubicBezTo>
                                  <a:pt x="10334" y="10256"/>
                                  <a:pt x="15034" y="11468"/>
                                  <a:pt x="17728" y="9940"/>
                                </a:cubicBezTo>
                                <a:cubicBezTo>
                                  <a:pt x="20421" y="8412"/>
                                  <a:pt x="21055" y="6305"/>
                                  <a:pt x="20157" y="4724"/>
                                </a:cubicBezTo>
                                <a:close/>
                                <a:moveTo>
                                  <a:pt x="10334" y="10309"/>
                                </a:moveTo>
                                <a:cubicBezTo>
                                  <a:pt x="10334" y="10309"/>
                                  <a:pt x="9120" y="14997"/>
                                  <a:pt x="10651" y="17684"/>
                                </a:cubicBezTo>
                                <a:cubicBezTo>
                                  <a:pt x="12183" y="20371"/>
                                  <a:pt x="14295" y="21056"/>
                                  <a:pt x="15879" y="20108"/>
                                </a:cubicBezTo>
                                <a:cubicBezTo>
                                  <a:pt x="17517" y="19212"/>
                                  <a:pt x="18045" y="17052"/>
                                  <a:pt x="16513" y="14365"/>
                                </a:cubicBezTo>
                                <a:cubicBezTo>
                                  <a:pt x="14929" y="11678"/>
                                  <a:pt x="10334" y="10309"/>
                                  <a:pt x="10334" y="10309"/>
                                </a:cubicBezTo>
                                <a:close/>
                              </a:path>
                            </a:pathLst>
                          </a:custGeom>
                          <a:solidFill>
                            <a:srgbClr val="009DD9"/>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1616539968" name="Shape"/>
                        <wps:cNvSpPr>
                          <a:spLocks/>
                        </wps:cNvSpPr>
                        <wps:spPr bwMode="auto">
                          <a:xfrm>
                            <a:off x="1631" y="3524"/>
                            <a:ext cx="2299" cy="2286"/>
                          </a:xfrm>
                          <a:custGeom>
                            <a:avLst/>
                            <a:gdLst>
                              <a:gd name="T0" fmla="*/ 114935 w 21600"/>
                              <a:gd name="T1" fmla="*/ 114300 h 21600"/>
                              <a:gd name="T2" fmla="*/ 114935 w 21600"/>
                              <a:gd name="T3" fmla="*/ 114300 h 21600"/>
                              <a:gd name="T4" fmla="*/ 114935 w 21600"/>
                              <a:gd name="T5" fmla="*/ 114300 h 21600"/>
                              <a:gd name="T6" fmla="*/ 114935 w 21600"/>
                              <a:gd name="T7" fmla="*/ 114300 h 21600"/>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600" h="21600" extrusionOk="0">
                                <a:moveTo>
                                  <a:pt x="14678" y="12360"/>
                                </a:moveTo>
                                <a:cubicBezTo>
                                  <a:pt x="15991" y="12720"/>
                                  <a:pt x="17185" y="12960"/>
                                  <a:pt x="18139" y="13200"/>
                                </a:cubicBezTo>
                                <a:cubicBezTo>
                                  <a:pt x="20168" y="13680"/>
                                  <a:pt x="21600" y="13920"/>
                                  <a:pt x="21600" y="13920"/>
                                </a:cubicBezTo>
                                <a:cubicBezTo>
                                  <a:pt x="21600" y="13920"/>
                                  <a:pt x="20287" y="13440"/>
                                  <a:pt x="18378" y="12720"/>
                                </a:cubicBezTo>
                                <a:cubicBezTo>
                                  <a:pt x="17423" y="12360"/>
                                  <a:pt x="16230" y="12000"/>
                                  <a:pt x="15036" y="11640"/>
                                </a:cubicBezTo>
                                <a:cubicBezTo>
                                  <a:pt x="14440" y="11400"/>
                                  <a:pt x="13724" y="11280"/>
                                  <a:pt x="13127" y="11040"/>
                                </a:cubicBezTo>
                                <a:cubicBezTo>
                                  <a:pt x="12769" y="10920"/>
                                  <a:pt x="12530" y="10920"/>
                                  <a:pt x="12172" y="10800"/>
                                </a:cubicBezTo>
                                <a:cubicBezTo>
                                  <a:pt x="12411" y="10680"/>
                                  <a:pt x="12769" y="10440"/>
                                  <a:pt x="13008" y="10320"/>
                                </a:cubicBezTo>
                                <a:cubicBezTo>
                                  <a:pt x="13604" y="9960"/>
                                  <a:pt x="14201" y="9600"/>
                                  <a:pt x="14678" y="9240"/>
                                </a:cubicBezTo>
                                <a:cubicBezTo>
                                  <a:pt x="15275" y="8880"/>
                                  <a:pt x="15752" y="8520"/>
                                  <a:pt x="16230" y="8280"/>
                                </a:cubicBezTo>
                                <a:cubicBezTo>
                                  <a:pt x="16707" y="7920"/>
                                  <a:pt x="17185" y="7680"/>
                                  <a:pt x="17662" y="7320"/>
                                </a:cubicBezTo>
                                <a:cubicBezTo>
                                  <a:pt x="19452" y="6240"/>
                                  <a:pt x="20526" y="5400"/>
                                  <a:pt x="20526" y="5400"/>
                                </a:cubicBezTo>
                                <a:cubicBezTo>
                                  <a:pt x="20526" y="5400"/>
                                  <a:pt x="19213" y="6000"/>
                                  <a:pt x="17423" y="6840"/>
                                </a:cubicBezTo>
                                <a:cubicBezTo>
                                  <a:pt x="16946" y="7080"/>
                                  <a:pt x="16469" y="7320"/>
                                  <a:pt x="15872" y="7560"/>
                                </a:cubicBezTo>
                                <a:cubicBezTo>
                                  <a:pt x="15394" y="7800"/>
                                  <a:pt x="14798" y="8160"/>
                                  <a:pt x="14201" y="8400"/>
                                </a:cubicBezTo>
                                <a:cubicBezTo>
                                  <a:pt x="13604" y="8760"/>
                                  <a:pt x="13008" y="9000"/>
                                  <a:pt x="12411" y="9360"/>
                                </a:cubicBezTo>
                                <a:cubicBezTo>
                                  <a:pt x="12172" y="9480"/>
                                  <a:pt x="11814" y="9720"/>
                                  <a:pt x="11576" y="9840"/>
                                </a:cubicBezTo>
                                <a:cubicBezTo>
                                  <a:pt x="11695" y="9480"/>
                                  <a:pt x="11695" y="9240"/>
                                  <a:pt x="11814" y="8880"/>
                                </a:cubicBezTo>
                                <a:cubicBezTo>
                                  <a:pt x="12053" y="8160"/>
                                  <a:pt x="12172" y="7560"/>
                                  <a:pt x="12292" y="6960"/>
                                </a:cubicBezTo>
                                <a:cubicBezTo>
                                  <a:pt x="12411" y="6360"/>
                                  <a:pt x="12650" y="5760"/>
                                  <a:pt x="12769" y="5160"/>
                                </a:cubicBezTo>
                                <a:cubicBezTo>
                                  <a:pt x="12888" y="4560"/>
                                  <a:pt x="13008" y="4080"/>
                                  <a:pt x="13127" y="3480"/>
                                </a:cubicBezTo>
                                <a:cubicBezTo>
                                  <a:pt x="13604" y="1440"/>
                                  <a:pt x="13843" y="0"/>
                                  <a:pt x="13843" y="0"/>
                                </a:cubicBezTo>
                                <a:cubicBezTo>
                                  <a:pt x="13843" y="0"/>
                                  <a:pt x="13366" y="1320"/>
                                  <a:pt x="12650" y="3240"/>
                                </a:cubicBezTo>
                                <a:cubicBezTo>
                                  <a:pt x="12530" y="3720"/>
                                  <a:pt x="12292" y="4320"/>
                                  <a:pt x="12172" y="4800"/>
                                </a:cubicBezTo>
                                <a:cubicBezTo>
                                  <a:pt x="11934" y="5400"/>
                                  <a:pt x="11814" y="6000"/>
                                  <a:pt x="11576" y="6600"/>
                                </a:cubicBezTo>
                                <a:cubicBezTo>
                                  <a:pt x="11337" y="7200"/>
                                  <a:pt x="11218" y="7920"/>
                                  <a:pt x="10979" y="8520"/>
                                </a:cubicBezTo>
                                <a:cubicBezTo>
                                  <a:pt x="10860" y="8880"/>
                                  <a:pt x="10860" y="9120"/>
                                  <a:pt x="10740" y="9480"/>
                                </a:cubicBezTo>
                                <a:cubicBezTo>
                                  <a:pt x="10621" y="9240"/>
                                  <a:pt x="10382" y="8880"/>
                                  <a:pt x="10263" y="8640"/>
                                </a:cubicBezTo>
                                <a:cubicBezTo>
                                  <a:pt x="9905" y="8040"/>
                                  <a:pt x="9547" y="7440"/>
                                  <a:pt x="9189" y="6960"/>
                                </a:cubicBezTo>
                                <a:cubicBezTo>
                                  <a:pt x="8831" y="6360"/>
                                  <a:pt x="8473" y="5880"/>
                                  <a:pt x="8234" y="5400"/>
                                </a:cubicBezTo>
                                <a:cubicBezTo>
                                  <a:pt x="7876" y="4920"/>
                                  <a:pt x="7638" y="4440"/>
                                  <a:pt x="7280" y="3960"/>
                                </a:cubicBezTo>
                                <a:cubicBezTo>
                                  <a:pt x="6206" y="2160"/>
                                  <a:pt x="5370" y="1080"/>
                                  <a:pt x="5370" y="1080"/>
                                </a:cubicBezTo>
                                <a:cubicBezTo>
                                  <a:pt x="5370" y="1080"/>
                                  <a:pt x="5967" y="2400"/>
                                  <a:pt x="6802" y="4200"/>
                                </a:cubicBezTo>
                                <a:cubicBezTo>
                                  <a:pt x="7041" y="4680"/>
                                  <a:pt x="7280" y="5160"/>
                                  <a:pt x="7518" y="5760"/>
                                </a:cubicBezTo>
                                <a:cubicBezTo>
                                  <a:pt x="7757" y="6240"/>
                                  <a:pt x="8115" y="6840"/>
                                  <a:pt x="8354" y="7440"/>
                                </a:cubicBezTo>
                                <a:cubicBezTo>
                                  <a:pt x="8712" y="8040"/>
                                  <a:pt x="8950" y="8640"/>
                                  <a:pt x="9308" y="9240"/>
                                </a:cubicBezTo>
                                <a:cubicBezTo>
                                  <a:pt x="9428" y="9480"/>
                                  <a:pt x="9666" y="9840"/>
                                  <a:pt x="9786" y="10080"/>
                                </a:cubicBezTo>
                                <a:cubicBezTo>
                                  <a:pt x="9428" y="9960"/>
                                  <a:pt x="9189" y="9960"/>
                                  <a:pt x="8831" y="9840"/>
                                </a:cubicBezTo>
                                <a:cubicBezTo>
                                  <a:pt x="8115" y="9600"/>
                                  <a:pt x="7518" y="9480"/>
                                  <a:pt x="6922" y="9360"/>
                                </a:cubicBezTo>
                                <a:cubicBezTo>
                                  <a:pt x="6325" y="9240"/>
                                  <a:pt x="5728" y="9000"/>
                                  <a:pt x="5131" y="8880"/>
                                </a:cubicBezTo>
                                <a:cubicBezTo>
                                  <a:pt x="4535" y="8760"/>
                                  <a:pt x="4057" y="8640"/>
                                  <a:pt x="3461" y="8520"/>
                                </a:cubicBezTo>
                                <a:cubicBezTo>
                                  <a:pt x="1432" y="8040"/>
                                  <a:pt x="0" y="7800"/>
                                  <a:pt x="0" y="7800"/>
                                </a:cubicBezTo>
                                <a:cubicBezTo>
                                  <a:pt x="0" y="7800"/>
                                  <a:pt x="1313" y="8280"/>
                                  <a:pt x="3222" y="9000"/>
                                </a:cubicBezTo>
                                <a:cubicBezTo>
                                  <a:pt x="3699" y="9120"/>
                                  <a:pt x="4296" y="9360"/>
                                  <a:pt x="4773" y="9480"/>
                                </a:cubicBezTo>
                                <a:cubicBezTo>
                                  <a:pt x="5370" y="9720"/>
                                  <a:pt x="5967" y="9840"/>
                                  <a:pt x="6564" y="10080"/>
                                </a:cubicBezTo>
                                <a:cubicBezTo>
                                  <a:pt x="7160" y="10320"/>
                                  <a:pt x="7876" y="10440"/>
                                  <a:pt x="8473" y="10680"/>
                                </a:cubicBezTo>
                                <a:cubicBezTo>
                                  <a:pt x="8831" y="10800"/>
                                  <a:pt x="9070" y="10800"/>
                                  <a:pt x="9428" y="10920"/>
                                </a:cubicBezTo>
                                <a:cubicBezTo>
                                  <a:pt x="9189" y="11040"/>
                                  <a:pt x="8831" y="11280"/>
                                  <a:pt x="8592" y="11400"/>
                                </a:cubicBezTo>
                                <a:cubicBezTo>
                                  <a:pt x="7996" y="11760"/>
                                  <a:pt x="7399" y="12120"/>
                                  <a:pt x="6922" y="12480"/>
                                </a:cubicBezTo>
                                <a:cubicBezTo>
                                  <a:pt x="5848" y="13200"/>
                                  <a:pt x="4773" y="13800"/>
                                  <a:pt x="3938" y="14400"/>
                                </a:cubicBezTo>
                                <a:cubicBezTo>
                                  <a:pt x="2148" y="15480"/>
                                  <a:pt x="1074" y="16320"/>
                                  <a:pt x="1074" y="16320"/>
                                </a:cubicBezTo>
                                <a:cubicBezTo>
                                  <a:pt x="1074" y="16320"/>
                                  <a:pt x="2387" y="15720"/>
                                  <a:pt x="4177" y="14880"/>
                                </a:cubicBezTo>
                                <a:cubicBezTo>
                                  <a:pt x="5131" y="14400"/>
                                  <a:pt x="6206" y="13800"/>
                                  <a:pt x="7399" y="13200"/>
                                </a:cubicBezTo>
                                <a:cubicBezTo>
                                  <a:pt x="7996" y="12840"/>
                                  <a:pt x="8592" y="12600"/>
                                  <a:pt x="9189" y="12240"/>
                                </a:cubicBezTo>
                                <a:cubicBezTo>
                                  <a:pt x="9428" y="12120"/>
                                  <a:pt x="9786" y="11880"/>
                                  <a:pt x="10024" y="11760"/>
                                </a:cubicBezTo>
                                <a:cubicBezTo>
                                  <a:pt x="9905" y="12120"/>
                                  <a:pt x="9905" y="12360"/>
                                  <a:pt x="9786" y="12720"/>
                                </a:cubicBezTo>
                                <a:cubicBezTo>
                                  <a:pt x="9547" y="13440"/>
                                  <a:pt x="9428" y="14040"/>
                                  <a:pt x="9308" y="14640"/>
                                </a:cubicBezTo>
                                <a:cubicBezTo>
                                  <a:pt x="8950" y="15960"/>
                                  <a:pt x="8712" y="17160"/>
                                  <a:pt x="8473" y="18120"/>
                                </a:cubicBezTo>
                                <a:cubicBezTo>
                                  <a:pt x="7996" y="20160"/>
                                  <a:pt x="7757" y="21600"/>
                                  <a:pt x="7757" y="21600"/>
                                </a:cubicBezTo>
                                <a:cubicBezTo>
                                  <a:pt x="7757" y="21600"/>
                                  <a:pt x="8234" y="20280"/>
                                  <a:pt x="8950" y="18360"/>
                                </a:cubicBezTo>
                                <a:cubicBezTo>
                                  <a:pt x="9308" y="17400"/>
                                  <a:pt x="9666" y="16200"/>
                                  <a:pt x="10024" y="15000"/>
                                </a:cubicBezTo>
                                <a:cubicBezTo>
                                  <a:pt x="10263" y="14400"/>
                                  <a:pt x="10382" y="13680"/>
                                  <a:pt x="10621" y="13080"/>
                                </a:cubicBezTo>
                                <a:cubicBezTo>
                                  <a:pt x="10740" y="12720"/>
                                  <a:pt x="10740" y="12480"/>
                                  <a:pt x="10860" y="12120"/>
                                </a:cubicBezTo>
                                <a:cubicBezTo>
                                  <a:pt x="10979" y="12360"/>
                                  <a:pt x="11218" y="12720"/>
                                  <a:pt x="11337" y="12960"/>
                                </a:cubicBezTo>
                                <a:cubicBezTo>
                                  <a:pt x="11695" y="13560"/>
                                  <a:pt x="12053" y="14160"/>
                                  <a:pt x="12411" y="14640"/>
                                </a:cubicBezTo>
                                <a:cubicBezTo>
                                  <a:pt x="13127" y="15720"/>
                                  <a:pt x="13724" y="16800"/>
                                  <a:pt x="14320" y="17640"/>
                                </a:cubicBezTo>
                                <a:cubicBezTo>
                                  <a:pt x="15395" y="19440"/>
                                  <a:pt x="16230" y="20520"/>
                                  <a:pt x="16230" y="20520"/>
                                </a:cubicBezTo>
                                <a:cubicBezTo>
                                  <a:pt x="16230" y="20520"/>
                                  <a:pt x="15633" y="19200"/>
                                  <a:pt x="14798" y="17400"/>
                                </a:cubicBezTo>
                                <a:cubicBezTo>
                                  <a:pt x="14320" y="16440"/>
                                  <a:pt x="13724" y="15360"/>
                                  <a:pt x="13127" y="14160"/>
                                </a:cubicBezTo>
                                <a:cubicBezTo>
                                  <a:pt x="12769" y="13560"/>
                                  <a:pt x="12530" y="12960"/>
                                  <a:pt x="12172" y="12360"/>
                                </a:cubicBezTo>
                                <a:cubicBezTo>
                                  <a:pt x="12053" y="12120"/>
                                  <a:pt x="11814" y="11760"/>
                                  <a:pt x="11695" y="11520"/>
                                </a:cubicBezTo>
                                <a:cubicBezTo>
                                  <a:pt x="12053" y="11640"/>
                                  <a:pt x="12292" y="11640"/>
                                  <a:pt x="12650" y="11760"/>
                                </a:cubicBezTo>
                                <a:cubicBezTo>
                                  <a:pt x="13366" y="12000"/>
                                  <a:pt x="14082" y="12240"/>
                                  <a:pt x="14678" y="12360"/>
                                </a:cubicBezTo>
                                <a:close/>
                              </a:path>
                            </a:pathLst>
                          </a:custGeom>
                          <a:solidFill>
                            <a:srgbClr val="17406D"/>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s:wsp>
                        <wps:cNvPr id="1235086800" name="Shape"/>
                        <wps:cNvSpPr>
                          <a:spLocks/>
                        </wps:cNvSpPr>
                        <wps:spPr bwMode="auto">
                          <a:xfrm>
                            <a:off x="1504" y="3397"/>
                            <a:ext cx="2457" cy="2457"/>
                          </a:xfrm>
                          <a:custGeom>
                            <a:avLst/>
                            <a:gdLst>
                              <a:gd name="T0" fmla="*/ 122842 w 21428"/>
                              <a:gd name="T1" fmla="*/ 122879 h 21435"/>
                              <a:gd name="T2" fmla="*/ 122842 w 21428"/>
                              <a:gd name="T3" fmla="*/ 122879 h 21435"/>
                              <a:gd name="T4" fmla="*/ 122842 w 21428"/>
                              <a:gd name="T5" fmla="*/ 122879 h 21435"/>
                              <a:gd name="T6" fmla="*/ 122842 w 21428"/>
                              <a:gd name="T7" fmla="*/ 122879 h 21435"/>
                              <a:gd name="T8" fmla="*/ 0 60000 65536"/>
                              <a:gd name="T9" fmla="*/ 5898240 60000 65536"/>
                              <a:gd name="T10" fmla="*/ 11796480 60000 65536"/>
                              <a:gd name="T11" fmla="*/ 17694720 60000 65536"/>
                            </a:gdLst>
                            <a:ahLst/>
                            <a:cxnLst>
                              <a:cxn ang="T8">
                                <a:pos x="T0" y="T1"/>
                              </a:cxn>
                              <a:cxn ang="T9">
                                <a:pos x="T2" y="T3"/>
                              </a:cxn>
                              <a:cxn ang="T10">
                                <a:pos x="T4" y="T5"/>
                              </a:cxn>
                              <a:cxn ang="T11">
                                <a:pos x="T6" y="T7"/>
                              </a:cxn>
                            </a:cxnLst>
                            <a:rect l="0" t="0" r="r" b="b"/>
                            <a:pathLst>
                              <a:path w="21428" h="21435" extrusionOk="0">
                                <a:moveTo>
                                  <a:pt x="5234" y="1135"/>
                                </a:moveTo>
                                <a:cubicBezTo>
                                  <a:pt x="4902" y="1357"/>
                                  <a:pt x="4791" y="1800"/>
                                  <a:pt x="5012" y="2132"/>
                                </a:cubicBezTo>
                                <a:cubicBezTo>
                                  <a:pt x="5234" y="2465"/>
                                  <a:pt x="5677" y="2575"/>
                                  <a:pt x="6009" y="2354"/>
                                </a:cubicBezTo>
                                <a:cubicBezTo>
                                  <a:pt x="6342" y="2132"/>
                                  <a:pt x="6452" y="1689"/>
                                  <a:pt x="6231" y="1357"/>
                                </a:cubicBezTo>
                                <a:cubicBezTo>
                                  <a:pt x="6009" y="1025"/>
                                  <a:pt x="5566" y="914"/>
                                  <a:pt x="5234" y="1135"/>
                                </a:cubicBezTo>
                                <a:close/>
                                <a:moveTo>
                                  <a:pt x="8114" y="19966"/>
                                </a:moveTo>
                                <a:cubicBezTo>
                                  <a:pt x="7782" y="19855"/>
                                  <a:pt x="7339" y="20077"/>
                                  <a:pt x="7228" y="20520"/>
                                </a:cubicBezTo>
                                <a:cubicBezTo>
                                  <a:pt x="7117" y="20852"/>
                                  <a:pt x="7339" y="21295"/>
                                  <a:pt x="7782" y="21406"/>
                                </a:cubicBezTo>
                                <a:cubicBezTo>
                                  <a:pt x="8114" y="21517"/>
                                  <a:pt x="8557" y="21295"/>
                                  <a:pt x="8668" y="20852"/>
                                </a:cubicBezTo>
                                <a:cubicBezTo>
                                  <a:pt x="8668" y="20409"/>
                                  <a:pt x="8446" y="20077"/>
                                  <a:pt x="8114" y="19966"/>
                                </a:cubicBezTo>
                                <a:close/>
                                <a:moveTo>
                                  <a:pt x="9222" y="8225"/>
                                </a:moveTo>
                                <a:cubicBezTo>
                                  <a:pt x="7892" y="9000"/>
                                  <a:pt x="7339" y="10772"/>
                                  <a:pt x="8114" y="12102"/>
                                </a:cubicBezTo>
                                <a:cubicBezTo>
                                  <a:pt x="8889" y="13431"/>
                                  <a:pt x="10662" y="13985"/>
                                  <a:pt x="11991" y="13209"/>
                                </a:cubicBezTo>
                                <a:cubicBezTo>
                                  <a:pt x="13320" y="12434"/>
                                  <a:pt x="13874" y="10662"/>
                                  <a:pt x="13099" y="9332"/>
                                </a:cubicBezTo>
                                <a:cubicBezTo>
                                  <a:pt x="12323" y="7892"/>
                                  <a:pt x="10662" y="7449"/>
                                  <a:pt x="9222" y="8225"/>
                                </a:cubicBezTo>
                                <a:close/>
                                <a:moveTo>
                                  <a:pt x="1357" y="15203"/>
                                </a:moveTo>
                                <a:cubicBezTo>
                                  <a:pt x="1025" y="15425"/>
                                  <a:pt x="914" y="15868"/>
                                  <a:pt x="1135" y="16200"/>
                                </a:cubicBezTo>
                                <a:cubicBezTo>
                                  <a:pt x="1357" y="16532"/>
                                  <a:pt x="1800" y="16643"/>
                                  <a:pt x="2132" y="16422"/>
                                </a:cubicBezTo>
                                <a:cubicBezTo>
                                  <a:pt x="2465" y="16200"/>
                                  <a:pt x="2575" y="15757"/>
                                  <a:pt x="2354" y="15425"/>
                                </a:cubicBezTo>
                                <a:cubicBezTo>
                                  <a:pt x="2132" y="15092"/>
                                  <a:pt x="1689" y="14982"/>
                                  <a:pt x="1357" y="15203"/>
                                </a:cubicBezTo>
                                <a:close/>
                                <a:moveTo>
                                  <a:pt x="1468" y="8114"/>
                                </a:moveTo>
                                <a:cubicBezTo>
                                  <a:pt x="1579" y="7782"/>
                                  <a:pt x="1357" y="7339"/>
                                  <a:pt x="914" y="7228"/>
                                </a:cubicBezTo>
                                <a:cubicBezTo>
                                  <a:pt x="582" y="7117"/>
                                  <a:pt x="139" y="7339"/>
                                  <a:pt x="28" y="7782"/>
                                </a:cubicBezTo>
                                <a:cubicBezTo>
                                  <a:pt x="-83" y="8114"/>
                                  <a:pt x="139" y="8557"/>
                                  <a:pt x="582" y="8668"/>
                                </a:cubicBezTo>
                                <a:cubicBezTo>
                                  <a:pt x="914" y="8779"/>
                                  <a:pt x="1357" y="8557"/>
                                  <a:pt x="1468" y="8114"/>
                                </a:cubicBezTo>
                                <a:close/>
                                <a:moveTo>
                                  <a:pt x="13652" y="28"/>
                                </a:moveTo>
                                <a:cubicBezTo>
                                  <a:pt x="13320" y="-83"/>
                                  <a:pt x="12877" y="139"/>
                                  <a:pt x="12766" y="582"/>
                                </a:cubicBezTo>
                                <a:cubicBezTo>
                                  <a:pt x="12655" y="914"/>
                                  <a:pt x="12877" y="1357"/>
                                  <a:pt x="13320" y="1468"/>
                                </a:cubicBezTo>
                                <a:cubicBezTo>
                                  <a:pt x="13652" y="1579"/>
                                  <a:pt x="14096" y="1357"/>
                                  <a:pt x="14206" y="914"/>
                                </a:cubicBezTo>
                                <a:cubicBezTo>
                                  <a:pt x="14206" y="582"/>
                                  <a:pt x="13985" y="139"/>
                                  <a:pt x="13652" y="28"/>
                                </a:cubicBezTo>
                                <a:close/>
                                <a:moveTo>
                                  <a:pt x="20852" y="12766"/>
                                </a:moveTo>
                                <a:cubicBezTo>
                                  <a:pt x="20520" y="12655"/>
                                  <a:pt x="20077" y="12877"/>
                                  <a:pt x="19966" y="13320"/>
                                </a:cubicBezTo>
                                <a:cubicBezTo>
                                  <a:pt x="19855" y="13652"/>
                                  <a:pt x="20077" y="14095"/>
                                  <a:pt x="20520" y="14206"/>
                                </a:cubicBezTo>
                                <a:cubicBezTo>
                                  <a:pt x="20852" y="14317"/>
                                  <a:pt x="21296" y="14095"/>
                                  <a:pt x="21406" y="13652"/>
                                </a:cubicBezTo>
                                <a:cubicBezTo>
                                  <a:pt x="21517" y="13209"/>
                                  <a:pt x="21185" y="12877"/>
                                  <a:pt x="20852" y="12766"/>
                                </a:cubicBezTo>
                                <a:close/>
                                <a:moveTo>
                                  <a:pt x="20299" y="5234"/>
                                </a:moveTo>
                                <a:cubicBezTo>
                                  <a:pt x="20077" y="4902"/>
                                  <a:pt x="19634" y="4791"/>
                                  <a:pt x="19302" y="5012"/>
                                </a:cubicBezTo>
                                <a:cubicBezTo>
                                  <a:pt x="18969" y="5234"/>
                                  <a:pt x="18859" y="5677"/>
                                  <a:pt x="19080" y="6009"/>
                                </a:cubicBezTo>
                                <a:cubicBezTo>
                                  <a:pt x="19302" y="6342"/>
                                  <a:pt x="19745" y="6452"/>
                                  <a:pt x="20077" y="6231"/>
                                </a:cubicBezTo>
                                <a:cubicBezTo>
                                  <a:pt x="20409" y="6009"/>
                                  <a:pt x="20520" y="5566"/>
                                  <a:pt x="20299" y="5234"/>
                                </a:cubicBezTo>
                                <a:close/>
                                <a:moveTo>
                                  <a:pt x="15425" y="19080"/>
                                </a:moveTo>
                                <a:cubicBezTo>
                                  <a:pt x="15092" y="19302"/>
                                  <a:pt x="14982" y="19745"/>
                                  <a:pt x="15203" y="20077"/>
                                </a:cubicBezTo>
                                <a:cubicBezTo>
                                  <a:pt x="15425" y="20409"/>
                                  <a:pt x="15868" y="20520"/>
                                  <a:pt x="16200" y="20299"/>
                                </a:cubicBezTo>
                                <a:cubicBezTo>
                                  <a:pt x="16532" y="20077"/>
                                  <a:pt x="16643" y="19634"/>
                                  <a:pt x="16422" y="19302"/>
                                </a:cubicBezTo>
                                <a:cubicBezTo>
                                  <a:pt x="16200" y="18969"/>
                                  <a:pt x="15757" y="18859"/>
                                  <a:pt x="15425" y="19080"/>
                                </a:cubicBezTo>
                                <a:close/>
                              </a:path>
                            </a:pathLst>
                          </a:custGeom>
                          <a:solidFill>
                            <a:srgbClr val="FFFFFF"/>
                          </a:solidFill>
                          <a:ln>
                            <a:noFill/>
                          </a:ln>
                          <a:extLst>
                            <a:ext uri="{91240B29-F687-4F45-9708-019B960494DF}">
                              <a14:hiddenLine xmlns:a14="http://schemas.microsoft.com/office/drawing/2010/main" w="12700">
                                <a:solidFill>
                                  <a:srgbClr val="000000"/>
                                </a:solidFill>
                                <a:miter lim="400000"/>
                                <a:headEnd/>
                                <a:tailEnd/>
                              </a14:hiddenLine>
                            </a:ext>
                          </a:extLst>
                        </wps:spPr>
                        <wps:bodyPr rot="0" vert="horz" wrap="square" lIns="91440" tIns="45720" rIns="91440" bIns="45720" anchor="ctr" anchorCtr="0" upright="1">
                          <a:noAutofit/>
                        </wps:bodyPr>
                      </wps:wsp>
                    </wpg:grpSp>
                    <wps:wsp>
                      <wps:cNvPr id="46144990" name="Freeform 13"/>
                      <wps:cNvSpPr>
                        <a:spLocks/>
                      </wps:cNvSpPr>
                      <wps:spPr bwMode="auto">
                        <a:xfrm>
                          <a:off x="61504" y="54864"/>
                          <a:ext cx="35064" cy="26748"/>
                        </a:xfrm>
                        <a:custGeom>
                          <a:avLst/>
                          <a:gdLst>
                            <a:gd name="T0" fmla="*/ 3506404 w 10000"/>
                            <a:gd name="T1" fmla="*/ 441310 h 10001"/>
                            <a:gd name="T2" fmla="*/ 1753202 w 10000"/>
                            <a:gd name="T3" fmla="*/ 0 h 10001"/>
                            <a:gd name="T4" fmla="*/ 0 w 10000"/>
                            <a:gd name="T5" fmla="*/ 441310 h 10001"/>
                            <a:gd name="T6" fmla="*/ 0 w 10000"/>
                            <a:gd name="T7" fmla="*/ 1657187 h 10001"/>
                            <a:gd name="T8" fmla="*/ 0 w 10000"/>
                            <a:gd name="T9" fmla="*/ 2674876 h 10001"/>
                            <a:gd name="T10" fmla="*/ 3493781 w 10000"/>
                            <a:gd name="T11" fmla="*/ 2674609 h 10001"/>
                            <a:gd name="T12" fmla="*/ 3506404 w 10000"/>
                            <a:gd name="T13" fmla="*/ 1657187 h 10001"/>
                            <a:gd name="T14" fmla="*/ 3506404 w 10000"/>
                            <a:gd name="T15" fmla="*/ 441310 h 10001"/>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0000" h="10001">
                              <a:moveTo>
                                <a:pt x="10000" y="1650"/>
                              </a:moveTo>
                              <a:lnTo>
                                <a:pt x="5000" y="0"/>
                              </a:lnTo>
                              <a:lnTo>
                                <a:pt x="0" y="1650"/>
                              </a:lnTo>
                              <a:lnTo>
                                <a:pt x="0" y="6196"/>
                              </a:lnTo>
                              <a:lnTo>
                                <a:pt x="0" y="10001"/>
                              </a:lnTo>
                              <a:lnTo>
                                <a:pt x="9964" y="10000"/>
                              </a:lnTo>
                              <a:cubicBezTo>
                                <a:pt x="9976" y="8732"/>
                                <a:pt x="9988" y="7465"/>
                                <a:pt x="10000" y="6196"/>
                              </a:cubicBezTo>
                              <a:lnTo>
                                <a:pt x="10000" y="1650"/>
                              </a:lnTo>
                            </a:path>
                          </a:pathLst>
                        </a:custGeom>
                        <a:solidFill>
                          <a:srgbClr val="009D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599192" name="Freeform 3"/>
                      <wps:cNvSpPr>
                        <a:spLocks/>
                      </wps:cNvSpPr>
                      <wps:spPr bwMode="auto">
                        <a:xfrm>
                          <a:off x="31350" y="70974"/>
                          <a:ext cx="22771" cy="9875"/>
                        </a:xfrm>
                        <a:custGeom>
                          <a:avLst/>
                          <a:gdLst>
                            <a:gd name="T0" fmla="*/ 1137920 w 3586"/>
                            <a:gd name="T1" fmla="*/ 0 h 1555"/>
                            <a:gd name="T2" fmla="*/ 0 w 3586"/>
                            <a:gd name="T3" fmla="*/ 408305 h 1555"/>
                            <a:gd name="T4" fmla="*/ 0 w 3586"/>
                            <a:gd name="T5" fmla="*/ 986790 h 1555"/>
                            <a:gd name="T6" fmla="*/ 2276475 w 3586"/>
                            <a:gd name="T7" fmla="*/ 986790 h 1555"/>
                            <a:gd name="T8" fmla="*/ 2276475 w 3586"/>
                            <a:gd name="T9" fmla="*/ 408305 h 1555"/>
                            <a:gd name="T10" fmla="*/ 1137920 w 3586"/>
                            <a:gd name="T11" fmla="*/ 0 h 155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586" h="1555">
                              <a:moveTo>
                                <a:pt x="1792" y="0"/>
                              </a:moveTo>
                              <a:lnTo>
                                <a:pt x="0" y="643"/>
                              </a:lnTo>
                              <a:lnTo>
                                <a:pt x="0" y="1554"/>
                              </a:lnTo>
                              <a:lnTo>
                                <a:pt x="3585" y="1554"/>
                              </a:lnTo>
                              <a:lnTo>
                                <a:pt x="3585" y="643"/>
                              </a:lnTo>
                              <a:lnTo>
                                <a:pt x="1792" y="0"/>
                              </a:lnTo>
                              <a:close/>
                            </a:path>
                          </a:pathLst>
                        </a:custGeom>
                        <a:solidFill>
                          <a:srgbClr val="7CCA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0082165" name="Freeform 4"/>
                      <wps:cNvSpPr>
                        <a:spLocks/>
                      </wps:cNvSpPr>
                      <wps:spPr bwMode="auto">
                        <a:xfrm>
                          <a:off x="0" y="73260"/>
                          <a:ext cx="19640" cy="7627"/>
                        </a:xfrm>
                        <a:custGeom>
                          <a:avLst/>
                          <a:gdLst>
                            <a:gd name="T0" fmla="*/ 824865 w 3093"/>
                            <a:gd name="T1" fmla="*/ 0 h 1201"/>
                            <a:gd name="T2" fmla="*/ 0 w 3093"/>
                            <a:gd name="T3" fmla="*/ 295910 h 1201"/>
                            <a:gd name="T4" fmla="*/ 0 w 3093"/>
                            <a:gd name="T5" fmla="*/ 762000 h 1201"/>
                            <a:gd name="T6" fmla="*/ 1963420 w 3093"/>
                            <a:gd name="T7" fmla="*/ 762000 h 1201"/>
                            <a:gd name="T8" fmla="*/ 1963420 w 3093"/>
                            <a:gd name="T9" fmla="*/ 408305 h 1201"/>
                            <a:gd name="T10" fmla="*/ 824865 w 3093"/>
                            <a:gd name="T11" fmla="*/ 0 h 120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93" h="1201">
                              <a:moveTo>
                                <a:pt x="1299" y="0"/>
                              </a:moveTo>
                              <a:lnTo>
                                <a:pt x="0" y="466"/>
                              </a:lnTo>
                              <a:lnTo>
                                <a:pt x="0" y="1200"/>
                              </a:lnTo>
                              <a:lnTo>
                                <a:pt x="3092" y="1200"/>
                              </a:lnTo>
                              <a:lnTo>
                                <a:pt x="3092" y="643"/>
                              </a:lnTo>
                              <a:lnTo>
                                <a:pt x="1299" y="0"/>
                              </a:lnTo>
                              <a:close/>
                            </a:path>
                          </a:pathLst>
                        </a:custGeom>
                        <a:solidFill>
                          <a:srgbClr val="009D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101100" name="Freeform 5"/>
                      <wps:cNvSpPr>
                        <a:spLocks/>
                      </wps:cNvSpPr>
                      <wps:spPr bwMode="auto">
                        <a:xfrm>
                          <a:off x="7620" y="71301"/>
                          <a:ext cx="35071" cy="9506"/>
                        </a:xfrm>
                        <a:custGeom>
                          <a:avLst/>
                          <a:gdLst>
                            <a:gd name="T0" fmla="*/ 1753235 w 5523"/>
                            <a:gd name="T1" fmla="*/ 0 h 1497"/>
                            <a:gd name="T2" fmla="*/ 0 w 5523"/>
                            <a:gd name="T3" fmla="*/ 441325 h 1497"/>
                            <a:gd name="T4" fmla="*/ 0 w 5523"/>
                            <a:gd name="T5" fmla="*/ 949960 h 1497"/>
                            <a:gd name="T6" fmla="*/ 3506470 w 5523"/>
                            <a:gd name="T7" fmla="*/ 949960 h 1497"/>
                            <a:gd name="T8" fmla="*/ 3506470 w 5523"/>
                            <a:gd name="T9" fmla="*/ 441325 h 1497"/>
                            <a:gd name="T10" fmla="*/ 1753235 w 5523"/>
                            <a:gd name="T11" fmla="*/ 0 h 149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523" h="1497">
                              <a:moveTo>
                                <a:pt x="2761" y="0"/>
                              </a:moveTo>
                              <a:lnTo>
                                <a:pt x="0" y="695"/>
                              </a:lnTo>
                              <a:lnTo>
                                <a:pt x="0" y="1496"/>
                              </a:lnTo>
                              <a:lnTo>
                                <a:pt x="5522" y="1496"/>
                              </a:lnTo>
                              <a:lnTo>
                                <a:pt x="5522" y="695"/>
                              </a:lnTo>
                              <a:lnTo>
                                <a:pt x="2761" y="0"/>
                              </a:lnTo>
                              <a:close/>
                            </a:path>
                          </a:pathLst>
                        </a:custGeom>
                        <a:solidFill>
                          <a:srgbClr val="1740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BBA05D" id="Group 71" o:spid="_x0000_s1026" alt="&quot;&quot;" style="position:absolute;margin-left:-27.7pt;margin-top:-25.1pt;width:760.1pt;height:642.9pt;z-index:251655168;mso-position-horizontal-relative:page;mso-position-vertical-relative:page" coordsize="96575,8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">
              <v:shape id="Freeform 9" o:spid="_x0000_s1027" style="position:absolute;left:61504;top:4245;width:35071;height:25305;visibility:visible;mso-wrap-style:square;v-text-anchor:top" coordsize="552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" path="m5522,l,,,2934,2761,3984,5522,2934,5522,xe" fillcolor="#e5f4e0" stroked="f">
                <v:fill color2="#7cca62" angle="135" focus="100%" type="gradient"/>
                <v:path arrowok="t" o:connecttype="custom" o:connectlocs="22266053,0;0,0;0,11830738;11133026,16064643;22266053,11830738;22266053,0" o:connectangles="0,0,0,0,0,0"/>
              </v:shape>
              <v:shape id="Freeform 10" o:spid="_x0000_s1028" style="position:absolute;left:61504;top:3048;width:35071;height:25304;visibility:visible;mso-wrap-style:square;v-text-anchor:top" coordsize="552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" path="m5522,l,,,2934,2761,3984,5522,2934,5522,xe" fillcolor="#195689" stroked="f">
                <v:path arrowok="t" o:connecttype="custom" o:connectlocs="22266053,0;0,0;0,11830271;11133026,16064008;22266053,11830271;22266053,0" o:connectangles="0,0,0,0,0,0"/>
              </v:shape>
              <v:group id="Group 1" o:spid="_x0000_s1029" style="position:absolute;left:76200;top:20574;width:5312;height:5321" coordsize="5312,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">
                <v:shape id="Shape" o:spid="_x0000_s1030" style="position:absolute;width:5312;height:5321;visibility:visible;mso-wrap-style:square;v-text-anchor:middle" coordsize="20869,2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" path="m5238,5687c2395,4889,599,5887,100,7583v-449,1696,599,3442,3442,4240c6385,12621,10376,10426,10376,10426v,,-2295,-3941,-5138,-4739xm15165,5238c15963,2395,14966,599,13269,100,11573,-349,9827,699,9029,3542v-798,2843,1397,6834,1397,6834c10426,10376,14367,8081,15165,5238xm17310,9079v-2843,-798,-6834,1397,-6834,1397c10476,10476,12771,14417,15614,15215v2843,798,4639,-200,5138,-1896c21251,11623,20154,9827,17310,9079xm5687,15664v-798,2843,200,4639,1896,5138c9279,21251,11025,20203,11823,17360v798,-2843,-1397,-6834,-1397,-6834c10426,10526,6485,12821,5687,15664xe" fillcolor="#7cca62" stroked="f" strokeweight="1pt">
                  <v:stroke miterlimit="4" joinstyle="miter"/>
                  <v:path arrowok="t" o:extrusionok="f" o:connecttype="custom" o:connectlocs="67617,67734;67617,67734;67617,67734;67617,67734" o:connectangles="0,90,180,270"/>
                </v:shape>
                <v:shape id="Shape" o:spid="_x0000_s1031" style="position:absolute;left:254;top:126;width:4939;height:4945;visibility:visible;mso-wrap-style:square;v-text-anchor:middle" coordsize="20539,20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" path="m10229,10203v,,1214,-4688,-317,-7375c8380,141,6268,-544,4683,404,3046,1300,2518,3460,4050,6147v1584,2739,6179,4056,6179,4056xm2835,10625c142,12153,-545,14260,406,15840v897,1634,3063,2160,5756,633c8855,14945,10229,10309,10229,10309v,,-4701,-1212,-7394,316xm20157,4724c19259,3091,17094,2564,14401,4092v-2694,1528,-4067,6164,-4067,6164c10334,10256,15034,11468,17728,9940,20421,8412,21055,6305,20157,4724xm10334,10309v,,-1214,4688,317,7375c12183,20371,14295,21056,15879,20108v1638,-896,2166,-3056,634,-5743c14929,11678,10334,10309,10334,10309xe" fillcolor="#009dd9" stroked="f" strokeweight="1pt">
                  <v:stroke miterlimit="4" joinstyle="miter"/>
                  <v:path arrowok="t" o:extrusionok="f" o:connecttype="custom" o:connectlocs="59387,59604;59387,59604;59387,59604;59387,59604" o:connectangles="0,90,180,270"/>
                </v:shape>
                <v:shape id="Shape" o:spid="_x0000_s1032" style="position:absolute;left:1524;top:1524;width:2298;height:2286;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" path="m14678,12360v1313,360,2507,600,3461,840c20168,13680,21600,13920,21600,13920v,,-1313,-480,-3222,-1200c17423,12360,16230,12000,15036,11640v-596,-240,-1312,-360,-1909,-600c12769,10920,12530,10920,12172,10800v239,-120,597,-360,836,-480c13604,9960,14201,9600,14678,9240v597,-360,1074,-720,1552,-960c16707,7920,17185,7680,17662,7320,19452,6240,20526,5400,20526,5400v,,-1313,600,-3103,1440c16946,7080,16469,7320,15872,7560v-478,240,-1074,600,-1671,840c13604,8760,13008,9000,12411,9360v-239,120,-597,360,-835,480c11695,9480,11695,9240,11814,8880v239,-720,358,-1320,478,-1920c12411,6360,12650,5760,12769,5160v119,-600,239,-1080,358,-1680c13604,1440,13843,,13843,v,,-477,1320,-1193,3240c12530,3720,12292,4320,12172,4800v-238,600,-358,1200,-596,1800c11337,7200,11218,7920,10979,8520v-119,360,-119,600,-239,960c10621,9240,10382,8880,10263,8640,9905,8040,9547,7440,9189,6960,8831,6360,8473,5880,8234,5400,7876,4920,7638,4440,7280,3960,6206,2160,5370,1080,5370,1080v,,597,1320,1432,3120c7041,4680,7280,5160,7518,5760v239,480,597,1080,836,1680c8712,8040,8950,8640,9308,9240v120,240,358,600,478,840c9428,9960,9189,9960,8831,9840,8115,9600,7518,9480,6922,9360,6325,9240,5728,9000,5131,8880,4535,8760,4057,8640,3461,8520,1432,8040,,7800,,7800v,,1313,480,3222,1200c3699,9120,4296,9360,4773,9480v597,240,1194,360,1791,600c7160,10320,7876,10440,8473,10680v358,120,597,120,955,240c9189,11040,8831,11280,8592,11400v-596,360,-1193,720,-1670,1080c5848,13200,4773,13800,3938,14400,2148,15480,1074,16320,1074,16320v,,1313,-600,3103,-1440c5131,14400,6206,13800,7399,13200v597,-360,1193,-600,1790,-960c9428,12120,9786,11880,10024,11760v-119,360,-119,600,-238,960c9547,13440,9428,14040,9308,14640v-358,1320,-596,2520,-835,3480c7996,20160,7757,21600,7757,21600v,,477,-1320,1193,-3240c9308,17400,9666,16200,10024,15000v239,-600,358,-1320,597,-1920c10740,12720,10740,12480,10860,12120v119,240,358,600,477,840c11695,13560,12053,14160,12411,14640v716,1080,1313,2160,1909,3000c15395,19440,16230,20520,16230,20520v,,-597,-1320,-1432,-3120c14320,16440,13724,15360,13127,14160v-358,-600,-597,-1200,-955,-1800c12053,12120,11814,11760,11695,11520v358,120,597,120,955,240c13366,12000,14082,12240,14678,12360xe" fillcolor="#17406d" stroked="f" strokeweight="1pt">
                  <v:stroke miterlimit="4" joinstyle="miter"/>
                  <v:path arrowok="t" o:extrusionok="f" o:connecttype="custom" o:connectlocs="12228,12097;12228,12097;12228,12097;12228,12097" o:connectangles="0,90,180,270"/>
                </v:shape>
                <v:shape id="Shape" o:spid="_x0000_s1033" style="position:absolute;left:1397;top:1397;width:2456;height:2457;visibility:visible;mso-wrap-style:square;v-text-anchor:middle" coordsize="21428,2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" path="m5234,1135v-332,222,-443,665,-222,997c5234,2465,5677,2575,6009,2354v333,-222,443,-665,222,-997c6009,1025,5566,914,5234,1135xm8114,19966v-332,-111,-775,111,-886,554c7117,20852,7339,21295,7782,21406v332,111,775,-111,886,-554c8668,20409,8446,20077,8114,19966xm9222,8225c7892,9000,7339,10772,8114,12102v775,1329,2548,1883,3877,1107c13320,12434,13874,10662,13099,9332,12323,7892,10662,7449,9222,8225xm1357,15203v-332,222,-443,665,-222,997c1357,16532,1800,16643,2132,16422v333,-222,443,-665,222,-997c2132,15092,1689,14982,1357,15203xm1468,8114c1579,7782,1357,7339,914,7228,582,7117,139,7339,28,7782v-111,332,111,775,554,886c914,8779,1357,8557,1468,8114xm13652,28v-332,-111,-775,111,-886,554c12655,914,12877,1357,13320,1468v332,111,776,-111,886,-554c14206,582,13985,139,13652,28xm20852,12766v-332,-111,-775,111,-886,554c19855,13652,20077,14095,20520,14206v332,111,776,-111,886,-554c21517,13209,21185,12877,20852,12766xm20299,5234v-222,-332,-665,-443,-997,-222c18969,5234,18859,5677,19080,6009v222,333,665,443,997,222c20409,6009,20520,5566,20299,5234xm15425,19080v-333,222,-443,665,-222,997c15425,20409,15868,20520,16200,20299v332,-222,443,-665,222,-997c16200,18969,15757,18859,15425,19080xe" stroked="f" strokeweight="1pt">
                  <v:stroke miterlimit="4" joinstyle="miter"/>
                  <v:path arrowok="t" o:extrusionok="f" o:connecttype="custom" o:connectlocs="14080,14085;14080,14085;14080,14085;14080,14085" o:connectangles="0,90,180,270"/>
                </v:shape>
              </v:group>
              <v:shape id="Freeform 6" o:spid="_x0000_s1034" style="position:absolute;left:8922;width:10877;height:7664;visibility:visible;mso-wrap-style:square;v-text-anchor:top" coordsize="171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" path="m1712,l,,,523,856,849,1712,523,1712,xe" fillcolor="#009dd9" stroked="f">
                <v:path arrowok="t" o:connecttype="custom" o:connectlocs="6902863,0;0,0;0,4251888;3451431,6902198;6902863,4251888;6902863,0" o:connectangles="0,0,0,0,0,0"/>
              </v:shape>
              <v:shape id="Freeform 7" o:spid="_x0000_s1035" style="position:absolute;left:28834;width:4375;height:10525;visibility:visible;mso-wrap-style:square;v-text-anchor:top" coordsize="689,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" path="m688,l,,,1009r344,325l688,1009,688,xe" fillcolor="#7cca62" stroked="f">
                <v:path arrowok="t" o:connecttype="custom" o:connectlocs="2774093,0;0,0;0,6271599;1387046,8291690;2774093,6271599;2774093,0" o:connectangles="0,0,0,0,0,0"/>
              </v:shape>
              <v:shape id="Freeform 11" o:spid="_x0000_s1036" style="position:absolute;left:16321;width:15665;height:16764;visibility:visible;mso-wrap-style:square;v-text-anchor:top" coordsize="2467,1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" path="m2466,l,,,1485r1233,468l2466,1485,2466,xe" fillcolor="#7cca62" stroked="f">
                <v:path arrowok="t" o:connecttype="custom" o:connectlocs="9943243,0;0,0;0,10930317;4971621,14375018;9943243,10930317;9943243,0" o:connectangles="0,0,0,0,0,0"/>
              </v:shape>
              <v:shape id="Freeform 12" o:spid="_x0000_s1037" style="position:absolute;left:16321;width:15665;height:16051;visibility:visible;mso-wrap-style:square;v-text-anchor:top" coordsize="2467,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" path="m2466,l,,,1401r1233,469l2466,1401,2466,xe" fillcolor="#17406d" stroked="f">
                <v:path arrowok="t" o:connecttype="custom" o:connectlocs="9943243,0;0,0;0,10311451;4971621,13763316;9943243,10311451;9943243,0" o:connectangles="0,0,0,0,0,0"/>
              </v:shape>
              <v:group id="Group 1" o:spid="_x0000_s1038" style="position:absolute;left:21552;top:6136;width:5309;height:5322" coordorigin="107,2000" coordsize="5312,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">
                <v:shape id="Shape" o:spid="_x0000_s1039" style="position:absolute;left:107;top:2000;width:5313;height:5321;visibility:visible;mso-wrap-style:square;v-text-anchor:middle" coordsize="20869,20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" path="m5238,5687c2395,4889,599,5887,100,7583v-449,1696,599,3442,3442,4240c6385,12621,10376,10426,10376,10426v,,-2295,-3941,-5138,-4739xm15165,5238c15963,2395,14966,599,13269,100,11573,-349,9827,699,9029,3542v-798,2843,1397,6834,1397,6834c10426,10376,14367,8081,15165,5238xm17310,9079v-2843,-798,-6834,1397,-6834,1397c10476,10476,12771,14417,15614,15215v2843,798,4639,-200,5138,-1896c21251,11623,20154,9827,17310,9079xm5687,15664v-798,2843,200,4639,1896,5138c9279,21251,11025,20203,11823,17360v798,-2843,-1397,-6834,-1397,-6834c10426,10526,6485,12821,5687,15664xe" fillcolor="#7cca62" stroked="f" strokeweight="1pt">
                  <v:stroke miterlimit="4" joinstyle="miter"/>
                  <v:path arrowok="t" o:extrusionok="f" o:connecttype="custom" o:connectlocs="67630,67734;67630,67734;67630,67734;67630,67734" o:connectangles="0,90,180,270"/>
                </v:shape>
                <v:shape id="Shape" o:spid="_x0000_s1040" style="position:absolute;left:361;top:2127;width:4939;height:4945;visibility:visible;mso-wrap-style:square;v-text-anchor:middle" coordsize="20539,20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" path="m10229,10203v,,1214,-4688,-317,-7375c8380,141,6268,-544,4683,404,3046,1300,2518,3460,4050,6147v1584,2739,6179,4056,6179,4056xm2835,10625c142,12153,-545,14260,406,15840v897,1634,3063,2160,5756,633c8855,14945,10229,10309,10229,10309v,,-4701,-1212,-7394,316xm20157,4724c19259,3091,17094,2564,14401,4092v-2694,1528,-4067,6164,-4067,6164c10334,10256,15034,11468,17728,9940,20421,8412,21055,6305,20157,4724xm10334,10309v,,-1214,4688,317,7375c12183,20371,14295,21056,15879,20108v1638,-896,2166,-3056,634,-5743c14929,11678,10334,10309,10334,10309xe" fillcolor="#009dd9" stroked="f" strokeweight="1pt">
                  <v:stroke miterlimit="4" joinstyle="miter"/>
                  <v:path arrowok="t" o:extrusionok="f" o:connecttype="custom" o:connectlocs="59387,59604;59387,59604;59387,59604;59387,59604" o:connectangles="0,90,180,270"/>
                </v:shape>
                <v:shape id="Shape" o:spid="_x0000_s1041" style="position:absolute;left:1631;top:3524;width:2299;height:2286;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" path="m14678,12360v1313,360,2507,600,3461,840c20168,13680,21600,13920,21600,13920v,,-1313,-480,-3222,-1200c17423,12360,16230,12000,15036,11640v-596,-240,-1312,-360,-1909,-600c12769,10920,12530,10920,12172,10800v239,-120,597,-360,836,-480c13604,9960,14201,9600,14678,9240v597,-360,1074,-720,1552,-960c16707,7920,17185,7680,17662,7320,19452,6240,20526,5400,20526,5400v,,-1313,600,-3103,1440c16946,7080,16469,7320,15872,7560v-478,240,-1074,600,-1671,840c13604,8760,13008,9000,12411,9360v-239,120,-597,360,-835,480c11695,9480,11695,9240,11814,8880v239,-720,358,-1320,478,-1920c12411,6360,12650,5760,12769,5160v119,-600,239,-1080,358,-1680c13604,1440,13843,,13843,v,,-477,1320,-1193,3240c12530,3720,12292,4320,12172,4800v-238,600,-358,1200,-596,1800c11337,7200,11218,7920,10979,8520v-119,360,-119,600,-239,960c10621,9240,10382,8880,10263,8640,9905,8040,9547,7440,9189,6960,8831,6360,8473,5880,8234,5400,7876,4920,7638,4440,7280,3960,6206,2160,5370,1080,5370,1080v,,597,1320,1432,3120c7041,4680,7280,5160,7518,5760v239,480,597,1080,836,1680c8712,8040,8950,8640,9308,9240v120,240,358,600,478,840c9428,9960,9189,9960,8831,9840,8115,9600,7518,9480,6922,9360,6325,9240,5728,9000,5131,8880,4535,8760,4057,8640,3461,8520,1432,8040,,7800,,7800v,,1313,480,3222,1200c3699,9120,4296,9360,4773,9480v597,240,1194,360,1791,600c7160,10320,7876,10440,8473,10680v358,120,597,120,955,240c9189,11040,8831,11280,8592,11400v-596,360,-1193,720,-1670,1080c5848,13200,4773,13800,3938,14400,2148,15480,1074,16320,1074,16320v,,1313,-600,3103,-1440c5131,14400,6206,13800,7399,13200v597,-360,1193,-600,1790,-960c9428,12120,9786,11880,10024,11760v-119,360,-119,600,-238,960c9547,13440,9428,14040,9308,14640v-358,1320,-596,2520,-835,3480c7996,20160,7757,21600,7757,21600v,,477,-1320,1193,-3240c9308,17400,9666,16200,10024,15000v239,-600,358,-1320,597,-1920c10740,12720,10740,12480,10860,12120v119,240,358,600,477,840c11695,13560,12053,14160,12411,14640v716,1080,1313,2160,1909,3000c15395,19440,16230,20520,16230,20520v,,-597,-1320,-1432,-3120c14320,16440,13724,15360,13127,14160v-358,-600,-597,-1200,-955,-1800c12053,12120,11814,11760,11695,11520v358,120,597,120,955,240c13366,12000,14082,12240,14678,12360xe" fillcolor="#17406d" stroked="f" strokeweight="1pt">
                  <v:stroke miterlimit="4" joinstyle="miter"/>
                  <v:path arrowok="t" o:extrusionok="f" o:connecttype="custom" o:connectlocs="12233,12097;12233,12097;12233,12097;12233,12097" o:connectangles="0,90,180,270"/>
                </v:shape>
                <v:shape id="Shape" o:spid="_x0000_s1042" style="position:absolute;left:1504;top:3397;width:2457;height:2457;visibility:visible;mso-wrap-style:square;v-text-anchor:middle" coordsize="21428,2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" path="m5234,1135v-332,222,-443,665,-222,997c5234,2465,5677,2575,6009,2354v333,-222,443,-665,222,-997c6009,1025,5566,914,5234,1135xm8114,19966v-332,-111,-775,111,-886,554c7117,20852,7339,21295,7782,21406v332,111,775,-111,886,-554c8668,20409,8446,20077,8114,19966xm9222,8225c7892,9000,7339,10772,8114,12102v775,1329,2548,1883,3877,1107c13320,12434,13874,10662,13099,9332,12323,7892,10662,7449,9222,8225xm1357,15203v-332,222,-443,665,-222,997c1357,16532,1800,16643,2132,16422v333,-222,443,-665,222,-997c2132,15092,1689,14982,1357,15203xm1468,8114c1579,7782,1357,7339,914,7228,582,7117,139,7339,28,7782v-111,332,111,775,554,886c914,8779,1357,8557,1468,8114xm13652,28v-332,-111,-775,111,-886,554c12655,914,12877,1357,13320,1468v332,111,776,-111,886,-554c14206,582,13985,139,13652,28xm20852,12766v-332,-111,-775,111,-886,554c19855,13652,20077,14095,20520,14206v332,111,776,-111,886,-554c21517,13209,21185,12877,20852,12766xm20299,5234v-222,-332,-665,-443,-997,-222c18969,5234,18859,5677,19080,6009v222,333,665,443,997,222c20409,6009,20520,5566,20299,5234xm15425,19080v-333,222,-443,665,-222,997c15425,20409,15868,20520,16200,20299v332,-222,443,-665,222,-997c16200,18969,15757,18859,15425,19080xe" stroked="f" strokeweight="1pt">
                  <v:stroke miterlimit="4" joinstyle="miter"/>
                  <v:path arrowok="t" o:extrusionok="f" o:connecttype="custom" o:connectlocs="14085,14085;14085,14085;14085,14085;14085,14085" o:connectangles="0,90,180,270"/>
                </v:shape>
              </v:group>
              <v:shape id="Freeform 13" o:spid="_x0000_s1043" style="position:absolute;left:61504;top:54864;width:35064;height:26748;visibility:visible;mso-wrap-style:square;v-text-anchor:top" coordsize="10000,1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" path="m10000,1650l5000,,,1650,,6196r,3805l9964,10000v12,-1268,24,-2535,36,-3804l10000,1650e" fillcolor="#009dd9" stroked="f">
                <v:path arrowok="t" o:connecttype="custom" o:connectlocs="12294855,1180298;6147427,0;0,1180298;0,4432201;0,7154043;12250594,7153329;12294855,4432201;12294855,1180298" o:connectangles="0,0,0,0,0,0,0,0"/>
              </v:shape>
              <v:shape id="Freeform 3" o:spid="_x0000_s1044" style="position:absolute;left:31350;top:70974;width:22771;height:9875;visibility:visible;mso-wrap-style:square;v-text-anchor:top" coordsize="3586,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" path="m1792,l,643r,911l3585,1554r,-911l1792,xe" fillcolor="#7cca62" stroked="f">
                <v:path arrowok="t" o:connecttype="custom" o:connectlocs="7225760,0;0,2592934;0,6266592;14455553,6266592;14455553,2592934;7225760,0" o:connectangles="0,0,0,0,0,0"/>
              </v:shape>
              <v:shape id="Freeform 4" o:spid="_x0000_s1045" style="position:absolute;top:73260;width:19640;height:7627;visibility:visible;mso-wrap-style:square;v-text-anchor:top" coordsize="3093,1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" path="m1299,l,466r,734l3092,1200r,-557l1299,xe" fillcolor="#009dd9" stroked="f">
                <v:path arrowok="t" o:connecttype="custom" o:connectlocs="5237746,0;0,1879189;0,4839112;12467368,4839112;12467368,2592958;5237746,0" o:connectangles="0,0,0,0,0,0"/>
              </v:shape>
              <v:shape id="Freeform 5" o:spid="_x0000_s1046" style="position:absolute;left:7620;top:71301;width:35071;height:9506;visibility:visible;mso-wrap-style:square;v-text-anchor:top" coordsize="5523,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" path="m2761,l,695r,801l5522,1496r,-801l2761,xe" fillcolor="#17406d" stroked="f">
                <v:path arrowok="t" o:connecttype="custom" o:connectlocs="11133026,0;0,2802428;0,6032278;22266053,6032278;22266053,2802428;11133026,0" o:connectangles="0,0,0,0,0,0"/>
              </v:shape>
              <w10:wrap anchorx="page" anchory="page"/>
            </v:group>
          </w:pict>
        </mc:Fallback>
      </mc:AlternateContent>
    </w:r>
    <w:r w:rsidR="006B7247" w:rsidRPr="006B7247">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874CDF1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7E2249CC"/>
    <w:lvl w:ilvl="0">
      <w:start w:val="1"/>
      <w:numFmt w:val="bullet"/>
      <w:pStyle w:val="ListBullet"/>
      <w:lvlText w:val=""/>
      <w:lvlJc w:val="left"/>
      <w:pPr>
        <w:tabs>
          <w:tab w:val="num" w:pos="432"/>
        </w:tabs>
        <w:ind w:left="432" w:hanging="288"/>
      </w:pPr>
      <w:rPr>
        <w:rFonts w:ascii="Symbol" w:hAnsi="Symbol" w:hint="default"/>
        <w:color w:val="009DD9"/>
      </w:rPr>
    </w:lvl>
  </w:abstractNum>
  <w:abstractNum w:abstractNumId="2" w15:restartNumberingAfterBreak="0">
    <w:nsid w:val="00032918"/>
    <w:multiLevelType w:val="hybridMultilevel"/>
    <w:tmpl w:val="CFA8E978"/>
    <w:lvl w:ilvl="0" w:tplc="5288B894">
      <w:start w:val="1"/>
      <w:numFmt w:val="bullet"/>
      <w:lvlText w:val=""/>
      <w:lvlJc w:val="left"/>
      <w:pPr>
        <w:ind w:left="643" w:hanging="360"/>
      </w:pPr>
      <w:rPr>
        <w:rFonts w:ascii="Symbol" w:hAnsi="Symbol" w:hint="default"/>
        <w:color w:val="009DD9"/>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3" w15:restartNumberingAfterBreak="0">
    <w:nsid w:val="08C64DAB"/>
    <w:multiLevelType w:val="hybridMultilevel"/>
    <w:tmpl w:val="A08222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C356B4"/>
    <w:multiLevelType w:val="hybridMultilevel"/>
    <w:tmpl w:val="B7084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FA616E7"/>
    <w:multiLevelType w:val="multilevel"/>
    <w:tmpl w:val="B81A6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C0B5423"/>
    <w:multiLevelType w:val="hybridMultilevel"/>
    <w:tmpl w:val="16F8A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1CD3190"/>
    <w:multiLevelType w:val="multilevel"/>
    <w:tmpl w:val="3566F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2AF2B61"/>
    <w:multiLevelType w:val="hybridMultilevel"/>
    <w:tmpl w:val="9B488966"/>
    <w:lvl w:ilvl="0" w:tplc="C278F6E0">
      <w:start w:val="1"/>
      <w:numFmt w:val="bullet"/>
      <w:lvlText w:val=""/>
      <w:lvlJc w:val="left"/>
      <w:pPr>
        <w:ind w:left="720" w:hanging="360"/>
      </w:pPr>
      <w:rPr>
        <w:rFonts w:ascii="Symbol" w:hAnsi="Symbol" w:hint="default"/>
        <w:color w:val="0075A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0E72D59"/>
    <w:multiLevelType w:val="hybridMultilevel"/>
    <w:tmpl w:val="CB844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1DE28D0"/>
    <w:multiLevelType w:val="multilevel"/>
    <w:tmpl w:val="DDB62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85251F6"/>
    <w:multiLevelType w:val="multilevel"/>
    <w:tmpl w:val="120E0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797123DB"/>
    <w:multiLevelType w:val="multilevel"/>
    <w:tmpl w:val="5E126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AB4185D"/>
    <w:multiLevelType w:val="multilevel"/>
    <w:tmpl w:val="D2F6D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838890198">
    <w:abstractNumId w:val="1"/>
  </w:num>
  <w:num w:numId="2" w16cid:durableId="90316385">
    <w:abstractNumId w:val="1"/>
    <w:lvlOverride w:ilvl="0">
      <w:startOverride w:val="1"/>
    </w:lvlOverride>
  </w:num>
  <w:num w:numId="3" w16cid:durableId="482476509">
    <w:abstractNumId w:val="0"/>
  </w:num>
  <w:num w:numId="4" w16cid:durableId="32386641">
    <w:abstractNumId w:val="8"/>
  </w:num>
  <w:num w:numId="5" w16cid:durableId="2096824751">
    <w:abstractNumId w:val="6"/>
  </w:num>
  <w:num w:numId="6" w16cid:durableId="388386334">
    <w:abstractNumId w:val="4"/>
  </w:num>
  <w:num w:numId="7" w16cid:durableId="636839555">
    <w:abstractNumId w:val="13"/>
  </w:num>
  <w:num w:numId="8" w16cid:durableId="1506093490">
    <w:abstractNumId w:val="11"/>
  </w:num>
  <w:num w:numId="9" w16cid:durableId="1810508779">
    <w:abstractNumId w:val="7"/>
  </w:num>
  <w:num w:numId="10" w16cid:durableId="2054116329">
    <w:abstractNumId w:val="5"/>
  </w:num>
  <w:num w:numId="11" w16cid:durableId="2036998455">
    <w:abstractNumId w:val="12"/>
  </w:num>
  <w:num w:numId="12" w16cid:durableId="620307136">
    <w:abstractNumId w:val="10"/>
  </w:num>
  <w:num w:numId="13" w16cid:durableId="1274286929">
    <w:abstractNumId w:val="9"/>
  </w:num>
  <w:num w:numId="14" w16cid:durableId="2068644247">
    <w:abstractNumId w:val="3"/>
  </w:num>
  <w:num w:numId="15" w16cid:durableId="210456840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o:colormru v:ext="edit" colors="#d397d9,#206464,#262ca6,#195689,#c09,#ff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0C45"/>
    <w:rsid w:val="00007494"/>
    <w:rsid w:val="00013DA0"/>
    <w:rsid w:val="00025FA7"/>
    <w:rsid w:val="00030582"/>
    <w:rsid w:val="000560D4"/>
    <w:rsid w:val="00074F95"/>
    <w:rsid w:val="000858E1"/>
    <w:rsid w:val="0008641B"/>
    <w:rsid w:val="0009134D"/>
    <w:rsid w:val="000A20BF"/>
    <w:rsid w:val="000B22CA"/>
    <w:rsid w:val="000D6BE2"/>
    <w:rsid w:val="0012797E"/>
    <w:rsid w:val="00150D50"/>
    <w:rsid w:val="001535E9"/>
    <w:rsid w:val="00162BC6"/>
    <w:rsid w:val="00163634"/>
    <w:rsid w:val="001656D7"/>
    <w:rsid w:val="00170A71"/>
    <w:rsid w:val="00174628"/>
    <w:rsid w:val="001838A4"/>
    <w:rsid w:val="0019314E"/>
    <w:rsid w:val="001A0450"/>
    <w:rsid w:val="001A0E9F"/>
    <w:rsid w:val="001B29B8"/>
    <w:rsid w:val="001B4F9B"/>
    <w:rsid w:val="001E306E"/>
    <w:rsid w:val="001E53FB"/>
    <w:rsid w:val="00203259"/>
    <w:rsid w:val="002056DA"/>
    <w:rsid w:val="0021668F"/>
    <w:rsid w:val="00224692"/>
    <w:rsid w:val="00224CC0"/>
    <w:rsid w:val="002420EE"/>
    <w:rsid w:val="00265402"/>
    <w:rsid w:val="00265D02"/>
    <w:rsid w:val="00267692"/>
    <w:rsid w:val="002679E1"/>
    <w:rsid w:val="0027079D"/>
    <w:rsid w:val="002709A2"/>
    <w:rsid w:val="00275278"/>
    <w:rsid w:val="002762E2"/>
    <w:rsid w:val="00284437"/>
    <w:rsid w:val="00290191"/>
    <w:rsid w:val="002960FA"/>
    <w:rsid w:val="00296237"/>
    <w:rsid w:val="002B1A84"/>
    <w:rsid w:val="002B6D1E"/>
    <w:rsid w:val="002C208D"/>
    <w:rsid w:val="002D1BD4"/>
    <w:rsid w:val="002D3A56"/>
    <w:rsid w:val="002D68AA"/>
    <w:rsid w:val="0030181E"/>
    <w:rsid w:val="00302308"/>
    <w:rsid w:val="0031098E"/>
    <w:rsid w:val="003148C5"/>
    <w:rsid w:val="00315B2D"/>
    <w:rsid w:val="0031744D"/>
    <w:rsid w:val="00333277"/>
    <w:rsid w:val="00334330"/>
    <w:rsid w:val="00353A50"/>
    <w:rsid w:val="00356724"/>
    <w:rsid w:val="00361A80"/>
    <w:rsid w:val="00364AA5"/>
    <w:rsid w:val="00364F25"/>
    <w:rsid w:val="00396C24"/>
    <w:rsid w:val="003B7A0F"/>
    <w:rsid w:val="00407730"/>
    <w:rsid w:val="0042241C"/>
    <w:rsid w:val="004267D7"/>
    <w:rsid w:val="004375B8"/>
    <w:rsid w:val="004376EE"/>
    <w:rsid w:val="0044215F"/>
    <w:rsid w:val="00450CA5"/>
    <w:rsid w:val="00453B8E"/>
    <w:rsid w:val="004676C4"/>
    <w:rsid w:val="00477A80"/>
    <w:rsid w:val="00482426"/>
    <w:rsid w:val="00486F81"/>
    <w:rsid w:val="004A6A26"/>
    <w:rsid w:val="004B5CCB"/>
    <w:rsid w:val="004C0CA5"/>
    <w:rsid w:val="004D3A51"/>
    <w:rsid w:val="004D7EC8"/>
    <w:rsid w:val="004E5A42"/>
    <w:rsid w:val="004E7009"/>
    <w:rsid w:val="00513B19"/>
    <w:rsid w:val="00514278"/>
    <w:rsid w:val="00523AB6"/>
    <w:rsid w:val="005249FE"/>
    <w:rsid w:val="00532B88"/>
    <w:rsid w:val="00544D64"/>
    <w:rsid w:val="00560789"/>
    <w:rsid w:val="0057215F"/>
    <w:rsid w:val="0057401B"/>
    <w:rsid w:val="005756C1"/>
    <w:rsid w:val="005762FE"/>
    <w:rsid w:val="00581BC9"/>
    <w:rsid w:val="00593491"/>
    <w:rsid w:val="005A618A"/>
    <w:rsid w:val="005C2F0A"/>
    <w:rsid w:val="005C49E7"/>
    <w:rsid w:val="005C5673"/>
    <w:rsid w:val="006064FE"/>
    <w:rsid w:val="006164CF"/>
    <w:rsid w:val="00622045"/>
    <w:rsid w:val="006363D6"/>
    <w:rsid w:val="006406D4"/>
    <w:rsid w:val="00642EFB"/>
    <w:rsid w:val="00643AC4"/>
    <w:rsid w:val="00657D7A"/>
    <w:rsid w:val="0066135C"/>
    <w:rsid w:val="00672D3E"/>
    <w:rsid w:val="00683495"/>
    <w:rsid w:val="00692D90"/>
    <w:rsid w:val="006B7247"/>
    <w:rsid w:val="006C2504"/>
    <w:rsid w:val="006E31A9"/>
    <w:rsid w:val="006E45FC"/>
    <w:rsid w:val="006E6F58"/>
    <w:rsid w:val="007109F5"/>
    <w:rsid w:val="00727AD2"/>
    <w:rsid w:val="0073157D"/>
    <w:rsid w:val="007507CF"/>
    <w:rsid w:val="007546AC"/>
    <w:rsid w:val="00760FC4"/>
    <w:rsid w:val="007721A2"/>
    <w:rsid w:val="007764F4"/>
    <w:rsid w:val="00777B0F"/>
    <w:rsid w:val="00791C7A"/>
    <w:rsid w:val="00792852"/>
    <w:rsid w:val="00792A52"/>
    <w:rsid w:val="00797287"/>
    <w:rsid w:val="007A467B"/>
    <w:rsid w:val="007E0B6D"/>
    <w:rsid w:val="007E2E90"/>
    <w:rsid w:val="007E37DE"/>
    <w:rsid w:val="007E4529"/>
    <w:rsid w:val="007F1551"/>
    <w:rsid w:val="007F4E5C"/>
    <w:rsid w:val="00802779"/>
    <w:rsid w:val="00827D15"/>
    <w:rsid w:val="0083422B"/>
    <w:rsid w:val="00837C96"/>
    <w:rsid w:val="00845879"/>
    <w:rsid w:val="008667BF"/>
    <w:rsid w:val="00873965"/>
    <w:rsid w:val="00897A0F"/>
    <w:rsid w:val="008A1076"/>
    <w:rsid w:val="008C5BF3"/>
    <w:rsid w:val="008D55D0"/>
    <w:rsid w:val="008E7841"/>
    <w:rsid w:val="008E7E2C"/>
    <w:rsid w:val="00900083"/>
    <w:rsid w:val="00903A1A"/>
    <w:rsid w:val="00905E14"/>
    <w:rsid w:val="0091584D"/>
    <w:rsid w:val="00922B9F"/>
    <w:rsid w:val="009240A6"/>
    <w:rsid w:val="00926805"/>
    <w:rsid w:val="009422A7"/>
    <w:rsid w:val="0096197D"/>
    <w:rsid w:val="00962B02"/>
    <w:rsid w:val="00963393"/>
    <w:rsid w:val="009636EA"/>
    <w:rsid w:val="00993BF5"/>
    <w:rsid w:val="009966C9"/>
    <w:rsid w:val="009A15F2"/>
    <w:rsid w:val="009C0936"/>
    <w:rsid w:val="009C354B"/>
    <w:rsid w:val="009C707F"/>
    <w:rsid w:val="009C7459"/>
    <w:rsid w:val="009D43A0"/>
    <w:rsid w:val="009D4ADE"/>
    <w:rsid w:val="009D53F8"/>
    <w:rsid w:val="009F13AB"/>
    <w:rsid w:val="00A02CDE"/>
    <w:rsid w:val="00A0430D"/>
    <w:rsid w:val="00A04BFF"/>
    <w:rsid w:val="00A122E3"/>
    <w:rsid w:val="00A176C8"/>
    <w:rsid w:val="00A208BB"/>
    <w:rsid w:val="00A217E2"/>
    <w:rsid w:val="00A27188"/>
    <w:rsid w:val="00A33CB1"/>
    <w:rsid w:val="00A41CEB"/>
    <w:rsid w:val="00A469D3"/>
    <w:rsid w:val="00A57523"/>
    <w:rsid w:val="00A8024B"/>
    <w:rsid w:val="00A80C45"/>
    <w:rsid w:val="00A9537D"/>
    <w:rsid w:val="00A969D0"/>
    <w:rsid w:val="00A97171"/>
    <w:rsid w:val="00AA09D7"/>
    <w:rsid w:val="00AA639A"/>
    <w:rsid w:val="00AB2824"/>
    <w:rsid w:val="00AB4051"/>
    <w:rsid w:val="00AF6AF0"/>
    <w:rsid w:val="00B012FE"/>
    <w:rsid w:val="00B037DB"/>
    <w:rsid w:val="00B10ECA"/>
    <w:rsid w:val="00B158DC"/>
    <w:rsid w:val="00B17723"/>
    <w:rsid w:val="00B2343E"/>
    <w:rsid w:val="00B24231"/>
    <w:rsid w:val="00B26CA6"/>
    <w:rsid w:val="00B31CC2"/>
    <w:rsid w:val="00B35D13"/>
    <w:rsid w:val="00B5205B"/>
    <w:rsid w:val="00B622FF"/>
    <w:rsid w:val="00B7036C"/>
    <w:rsid w:val="00B8450B"/>
    <w:rsid w:val="00B93F09"/>
    <w:rsid w:val="00B96819"/>
    <w:rsid w:val="00B97523"/>
    <w:rsid w:val="00BB2D74"/>
    <w:rsid w:val="00BC0E3D"/>
    <w:rsid w:val="00BC4F8E"/>
    <w:rsid w:val="00BC684A"/>
    <w:rsid w:val="00BC78D3"/>
    <w:rsid w:val="00BD4B81"/>
    <w:rsid w:val="00BE3B3A"/>
    <w:rsid w:val="00BE77C4"/>
    <w:rsid w:val="00BF21BC"/>
    <w:rsid w:val="00BF6BE6"/>
    <w:rsid w:val="00BF7360"/>
    <w:rsid w:val="00C04A98"/>
    <w:rsid w:val="00C06ECA"/>
    <w:rsid w:val="00C070CF"/>
    <w:rsid w:val="00C179A7"/>
    <w:rsid w:val="00C20D77"/>
    <w:rsid w:val="00C235CB"/>
    <w:rsid w:val="00C307D1"/>
    <w:rsid w:val="00C40963"/>
    <w:rsid w:val="00C4141C"/>
    <w:rsid w:val="00C459F0"/>
    <w:rsid w:val="00C50EF8"/>
    <w:rsid w:val="00C62331"/>
    <w:rsid w:val="00C7112E"/>
    <w:rsid w:val="00C81C25"/>
    <w:rsid w:val="00C848A5"/>
    <w:rsid w:val="00C96B86"/>
    <w:rsid w:val="00CA4811"/>
    <w:rsid w:val="00CB6A97"/>
    <w:rsid w:val="00CB6F0D"/>
    <w:rsid w:val="00CD7C51"/>
    <w:rsid w:val="00CE299A"/>
    <w:rsid w:val="00CE6971"/>
    <w:rsid w:val="00D06340"/>
    <w:rsid w:val="00D13CB9"/>
    <w:rsid w:val="00D43ED4"/>
    <w:rsid w:val="00D54CFC"/>
    <w:rsid w:val="00D573A4"/>
    <w:rsid w:val="00D6025B"/>
    <w:rsid w:val="00D63354"/>
    <w:rsid w:val="00D63375"/>
    <w:rsid w:val="00D633F1"/>
    <w:rsid w:val="00D70C12"/>
    <w:rsid w:val="00D842FC"/>
    <w:rsid w:val="00D8785D"/>
    <w:rsid w:val="00DA5BDB"/>
    <w:rsid w:val="00DD2B24"/>
    <w:rsid w:val="00DE236D"/>
    <w:rsid w:val="00DE566F"/>
    <w:rsid w:val="00DF08BF"/>
    <w:rsid w:val="00E00617"/>
    <w:rsid w:val="00E06324"/>
    <w:rsid w:val="00E168C0"/>
    <w:rsid w:val="00E21AFF"/>
    <w:rsid w:val="00E24D91"/>
    <w:rsid w:val="00E315C3"/>
    <w:rsid w:val="00E3241F"/>
    <w:rsid w:val="00E45404"/>
    <w:rsid w:val="00E5049B"/>
    <w:rsid w:val="00E5073A"/>
    <w:rsid w:val="00E51227"/>
    <w:rsid w:val="00E51ABD"/>
    <w:rsid w:val="00E5439A"/>
    <w:rsid w:val="00E60898"/>
    <w:rsid w:val="00E6133D"/>
    <w:rsid w:val="00E62918"/>
    <w:rsid w:val="00E63778"/>
    <w:rsid w:val="00E71258"/>
    <w:rsid w:val="00E85B98"/>
    <w:rsid w:val="00E922D3"/>
    <w:rsid w:val="00E9545C"/>
    <w:rsid w:val="00E9637B"/>
    <w:rsid w:val="00EA0270"/>
    <w:rsid w:val="00EA68E4"/>
    <w:rsid w:val="00EC5ED3"/>
    <w:rsid w:val="00ED0CA8"/>
    <w:rsid w:val="00ED5B1A"/>
    <w:rsid w:val="00EF7E9A"/>
    <w:rsid w:val="00F00D3B"/>
    <w:rsid w:val="00F02ABB"/>
    <w:rsid w:val="00F04FB7"/>
    <w:rsid w:val="00F112F0"/>
    <w:rsid w:val="00F17748"/>
    <w:rsid w:val="00F200F5"/>
    <w:rsid w:val="00F31BF2"/>
    <w:rsid w:val="00F34C1E"/>
    <w:rsid w:val="00F46ED9"/>
    <w:rsid w:val="00F62B28"/>
    <w:rsid w:val="00F634D6"/>
    <w:rsid w:val="00F74C22"/>
    <w:rsid w:val="00F7748D"/>
    <w:rsid w:val="00F82D42"/>
    <w:rsid w:val="00F85718"/>
    <w:rsid w:val="00F959CC"/>
    <w:rsid w:val="00FA4635"/>
    <w:rsid w:val="00FD5313"/>
    <w:rsid w:val="00FE21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d397d9,#206464,#262ca6,#195689,#c09,#ff6"/>
    </o:shapedefaults>
    <o:shapelayout v:ext="edit">
      <o:idmap v:ext="edit" data="2"/>
    </o:shapelayout>
  </w:shapeDefaults>
  <w:decimalSymbol w:val="."/>
  <w:listSeparator w:val=","/>
  <w14:docId w14:val="31E4B5A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nhideWhenUsed="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0" w:unhideWhenUsed="1" w:qFormat="1"/>
    <w:lsdException w:name="toc 2" w:semiHidden="1" w:uiPriority="10" w:unhideWhenUsed="1" w:qFormat="1"/>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unhideWhenUsed="1"/>
  </w:latentStyles>
  <w:style w:type="paragraph" w:default="1" w:styleId="Normal">
    <w:name w:val="Normal"/>
    <w:qFormat/>
    <w:rsid w:val="00B8450B"/>
    <w:pPr>
      <w:spacing w:after="160" w:line="288" w:lineRule="auto"/>
    </w:pPr>
    <w:rPr>
      <w:color w:val="000000"/>
      <w:lang w:val="en-US" w:eastAsia="ja-JP"/>
    </w:rPr>
  </w:style>
  <w:style w:type="paragraph" w:styleId="Heading1">
    <w:name w:val="heading 1"/>
    <w:basedOn w:val="Normal"/>
    <w:next w:val="Normal"/>
    <w:link w:val="Heading1Char"/>
    <w:uiPriority w:val="9"/>
    <w:qFormat/>
    <w:rsid w:val="0073157D"/>
    <w:pPr>
      <w:keepNext/>
      <w:keepLines/>
      <w:spacing w:before="240" w:after="480" w:line="240" w:lineRule="auto"/>
      <w:contextualSpacing/>
      <w:outlineLvl w:val="0"/>
    </w:pPr>
    <w:rPr>
      <w:b/>
      <w:color w:val="009DD9"/>
      <w:sz w:val="48"/>
      <w:szCs w:val="58"/>
    </w:rPr>
  </w:style>
  <w:style w:type="paragraph" w:styleId="Heading2">
    <w:name w:val="heading 2"/>
    <w:basedOn w:val="Normal"/>
    <w:next w:val="Normal"/>
    <w:link w:val="Heading2Char"/>
    <w:uiPriority w:val="9"/>
    <w:qFormat/>
    <w:rsid w:val="00E62918"/>
    <w:pPr>
      <w:keepNext/>
      <w:keepLines/>
      <w:spacing w:before="480" w:after="120" w:line="240" w:lineRule="auto"/>
      <w:contextualSpacing/>
      <w:outlineLvl w:val="1"/>
    </w:pPr>
    <w:rPr>
      <w:b/>
      <w:bCs/>
      <w:color w:val="17406D"/>
      <w:sz w:val="28"/>
      <w:szCs w:val="28"/>
    </w:rPr>
  </w:style>
  <w:style w:type="paragraph" w:styleId="Heading3">
    <w:name w:val="heading 3"/>
    <w:basedOn w:val="Normal"/>
    <w:next w:val="Normal"/>
    <w:link w:val="Heading3Char"/>
    <w:uiPriority w:val="9"/>
    <w:pPr>
      <w:keepNext/>
      <w:keepLines/>
      <w:spacing w:before="40" w:after="0"/>
      <w:outlineLvl w:val="2"/>
    </w:pPr>
    <w:rPr>
      <w:b/>
      <w:bCs/>
      <w:sz w:val="22"/>
      <w:szCs w:val="22"/>
    </w:rPr>
  </w:style>
  <w:style w:type="paragraph" w:styleId="Heading4">
    <w:name w:val="heading 4"/>
    <w:basedOn w:val="Normal"/>
    <w:next w:val="Normal"/>
    <w:link w:val="Heading4Char"/>
    <w:uiPriority w:val="9"/>
    <w:pPr>
      <w:keepNext/>
      <w:keepLines/>
      <w:spacing w:before="40" w:after="0" w:line="240" w:lineRule="auto"/>
      <w:outlineLvl w:val="3"/>
    </w:pPr>
    <w:rPr>
      <w:b/>
      <w:bCs/>
      <w:color w:val="0F6FC6"/>
    </w:rPr>
  </w:style>
  <w:style w:type="paragraph" w:styleId="Heading5">
    <w:name w:val="heading 5"/>
    <w:basedOn w:val="Normal"/>
    <w:next w:val="Normal"/>
    <w:link w:val="Heading5Char"/>
    <w:uiPriority w:val="99"/>
    <w:semiHidden/>
    <w:pPr>
      <w:keepNext/>
      <w:keepLines/>
      <w:spacing w:before="40" w:after="0"/>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Pr>
      <w:color w:val="595959"/>
      <w:lang w:val="en-US" w:eastAsia="ja-JP"/>
    </w:r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rsid w:val="006B7247"/>
    <w:pPr>
      <w:spacing w:after="0" w:line="240" w:lineRule="auto"/>
      <w:contextualSpacing/>
      <w:jc w:val="center"/>
    </w:pPr>
    <w:rPr>
      <w:color w:val="FFFFFF"/>
      <w:kern w:val="28"/>
      <w:sz w:val="48"/>
      <w:szCs w:val="88"/>
    </w:rPr>
  </w:style>
  <w:style w:type="character" w:customStyle="1" w:styleId="TitleChar">
    <w:name w:val="Title Char"/>
    <w:link w:val="Title"/>
    <w:uiPriority w:val="2"/>
    <w:rsid w:val="006B7247"/>
    <w:rPr>
      <w:rFonts w:ascii="Arial" w:eastAsia="Times New Roman" w:hAnsi="Arial" w:cs="Times New Roman"/>
      <w:color w:val="FFFFFF"/>
      <w:kern w:val="28"/>
      <w:sz w:val="48"/>
      <w:szCs w:val="88"/>
    </w:rPr>
  </w:style>
  <w:style w:type="paragraph" w:styleId="Subtitle">
    <w:name w:val="Subtitle"/>
    <w:basedOn w:val="Normal"/>
    <w:next w:val="Normal"/>
    <w:link w:val="SubtitleChar"/>
    <w:uiPriority w:val="3"/>
    <w:qFormat/>
    <w:rsid w:val="00513B19"/>
    <w:pPr>
      <w:numPr>
        <w:ilvl w:val="1"/>
      </w:numPr>
      <w:spacing w:before="60" w:after="0" w:line="240" w:lineRule="auto"/>
      <w:jc w:val="center"/>
    </w:pPr>
    <w:rPr>
      <w:b/>
      <w:bCs/>
      <w:color w:val="FFFFFF"/>
      <w:sz w:val="22"/>
      <w:szCs w:val="22"/>
    </w:rPr>
  </w:style>
  <w:style w:type="character" w:customStyle="1" w:styleId="SubtitleChar">
    <w:name w:val="Subtitle Char"/>
    <w:link w:val="Subtitle"/>
    <w:uiPriority w:val="3"/>
    <w:rsid w:val="00513B19"/>
    <w:rPr>
      <w:b/>
      <w:bCs/>
      <w:color w:val="FFFFFF"/>
      <w:sz w:val="22"/>
      <w:szCs w:val="22"/>
    </w:rPr>
  </w:style>
  <w:style w:type="character" w:customStyle="1" w:styleId="Heading3Char">
    <w:name w:val="Heading 3 Char"/>
    <w:link w:val="Heading3"/>
    <w:uiPriority w:val="9"/>
    <w:rsid w:val="00163634"/>
    <w:rPr>
      <w:rFonts w:ascii="Arial" w:eastAsia="Times New Roman" w:hAnsi="Arial" w:cs="Times New Roman"/>
      <w:b/>
      <w:bCs/>
      <w:color w:val="000000"/>
      <w:sz w:val="22"/>
      <w:szCs w:val="22"/>
    </w:rPr>
  </w:style>
  <w:style w:type="character" w:customStyle="1" w:styleId="Heading2Char">
    <w:name w:val="Heading 2 Char"/>
    <w:link w:val="Heading2"/>
    <w:uiPriority w:val="9"/>
    <w:rsid w:val="00163634"/>
    <w:rPr>
      <w:rFonts w:ascii="Arial" w:eastAsia="Times New Roman" w:hAnsi="Arial" w:cs="Times New Roman"/>
      <w:b/>
      <w:bCs/>
      <w:color w:val="17406D"/>
      <w:sz w:val="28"/>
      <w:szCs w:val="28"/>
    </w:rPr>
  </w:style>
  <w:style w:type="character" w:styleId="PlaceholderText">
    <w:name w:val="Placeholder Text"/>
    <w:uiPriority w:val="99"/>
    <w:semiHidden/>
    <w:rPr>
      <w:color w:val="808080"/>
    </w:rPr>
  </w:style>
  <w:style w:type="paragraph" w:customStyle="1" w:styleId="Organization">
    <w:name w:val="Organization"/>
    <w:basedOn w:val="Normal"/>
    <w:uiPriority w:val="3"/>
    <w:qFormat/>
    <w:rsid w:val="006B7247"/>
    <w:pPr>
      <w:spacing w:before="120" w:after="0" w:line="240" w:lineRule="auto"/>
      <w:contextualSpacing/>
      <w:jc w:val="center"/>
    </w:pPr>
    <w:rPr>
      <w:b/>
      <w:bCs/>
      <w:caps/>
      <w:color w:val="FFFFFF"/>
      <w:sz w:val="40"/>
      <w:szCs w:val="40"/>
    </w:rPr>
  </w:style>
  <w:style w:type="paragraph" w:styleId="ListBullet">
    <w:name w:val="List Bullet"/>
    <w:basedOn w:val="Normal"/>
    <w:uiPriority w:val="2"/>
    <w:qFormat/>
    <w:rsid w:val="00E62918"/>
    <w:pPr>
      <w:numPr>
        <w:numId w:val="1"/>
      </w:numPr>
    </w:pPr>
  </w:style>
  <w:style w:type="character" w:customStyle="1" w:styleId="Heading1Char">
    <w:name w:val="Heading 1 Char"/>
    <w:link w:val="Heading1"/>
    <w:uiPriority w:val="9"/>
    <w:rsid w:val="0073157D"/>
    <w:rPr>
      <w:rFonts w:ascii="Arial" w:eastAsia="Times New Roman" w:hAnsi="Arial" w:cs="Times New Roman"/>
      <w:b/>
      <w:color w:val="009DD9"/>
      <w:sz w:val="48"/>
      <w:szCs w:val="58"/>
    </w:rPr>
  </w:style>
  <w:style w:type="character" w:customStyle="1" w:styleId="Heading4Char">
    <w:name w:val="Heading 4 Char"/>
    <w:link w:val="Heading4"/>
    <w:uiPriority w:val="9"/>
    <w:rsid w:val="00163634"/>
    <w:rPr>
      <w:rFonts w:ascii="Arial" w:eastAsia="Times New Roman" w:hAnsi="Arial" w:cs="Times New Roman"/>
      <w:b/>
      <w:bCs/>
      <w:color w:val="0F6FC6"/>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qFormat/>
    <w:rsid w:val="00E62918"/>
    <w:pPr>
      <w:outlineLvl w:val="9"/>
    </w:pPr>
  </w:style>
  <w:style w:type="paragraph" w:styleId="TOC2">
    <w:name w:val="toc 2"/>
    <w:basedOn w:val="TOC1"/>
    <w:next w:val="Normal"/>
    <w:autoRedefine/>
    <w:uiPriority w:val="10"/>
    <w:qFormat/>
    <w:pPr>
      <w:ind w:left="200"/>
    </w:pPr>
  </w:style>
  <w:style w:type="paragraph" w:styleId="TOC1">
    <w:name w:val="toc 1"/>
    <w:basedOn w:val="Normal"/>
    <w:next w:val="Normal"/>
    <w:autoRedefine/>
    <w:uiPriority w:val="10"/>
    <w:qFormat/>
    <w:rsid w:val="00E62918"/>
    <w:pPr>
      <w:tabs>
        <w:tab w:val="right" w:leader="dot" w:pos="6120"/>
      </w:tabs>
      <w:spacing w:after="240"/>
    </w:pPr>
  </w:style>
  <w:style w:type="character" w:customStyle="1" w:styleId="Heading5Char">
    <w:name w:val="Heading 5 Char"/>
    <w:link w:val="Heading5"/>
    <w:uiPriority w:val="99"/>
    <w:semiHidden/>
    <w:rsid w:val="00163634"/>
    <w:rPr>
      <w:rFonts w:ascii="Arial" w:eastAsia="Times New Roman" w:hAnsi="Arial" w:cs="Times New Roman"/>
      <w:color w:val="000000"/>
    </w:rPr>
  </w:style>
  <w:style w:type="character" w:customStyle="1" w:styleId="TOCNumbers">
    <w:name w:val="TOC Numbers"/>
    <w:uiPriority w:val="11"/>
    <w:qFormat/>
    <w:rsid w:val="00E62918"/>
    <w:rPr>
      <w:b/>
      <w:bCs/>
      <w:color w:val="17406D"/>
      <w:sz w:val="20"/>
      <w:szCs w:val="28"/>
    </w:rPr>
  </w:style>
  <w:style w:type="character" w:styleId="PageNumber">
    <w:name w:val="page number"/>
    <w:uiPriority w:val="12"/>
    <w:qFormat/>
    <w:rPr>
      <w:b/>
      <w:bCs/>
      <w:color w:val="0F6FC6"/>
    </w:rPr>
  </w:style>
  <w:style w:type="paragraph" w:styleId="Quote">
    <w:name w:val="Quote"/>
    <w:basedOn w:val="Normal"/>
    <w:next w:val="Normal"/>
    <w:link w:val="QuoteChar"/>
    <w:uiPriority w:val="2"/>
    <w:qFormat/>
    <w:rsid w:val="005762FE"/>
    <w:pPr>
      <w:pBdr>
        <w:top w:val="single" w:sz="8" w:space="10" w:color="0F6FC6"/>
        <w:left w:val="single" w:sz="8" w:space="14" w:color="FFFFFF"/>
        <w:bottom w:val="single" w:sz="8" w:space="10" w:color="0F6FC6"/>
        <w:right w:val="single" w:sz="8" w:space="14" w:color="FFFFFF"/>
      </w:pBdr>
      <w:spacing w:before="280" w:after="280" w:line="264" w:lineRule="auto"/>
      <w:ind w:left="288" w:right="288"/>
    </w:pPr>
    <w:rPr>
      <w:b/>
      <w:i/>
      <w:iCs/>
      <w:color w:val="17406D"/>
      <w:sz w:val="28"/>
      <w:szCs w:val="34"/>
    </w:rPr>
  </w:style>
  <w:style w:type="character" w:customStyle="1" w:styleId="QuoteChar">
    <w:name w:val="Quote Char"/>
    <w:link w:val="Quote"/>
    <w:uiPriority w:val="2"/>
    <w:rsid w:val="00163634"/>
    <w:rPr>
      <w:b/>
      <w:i/>
      <w:iCs/>
      <w:color w:val="17406D"/>
      <w:sz w:val="28"/>
      <w:szCs w:val="34"/>
    </w:rPr>
  </w:style>
  <w:style w:type="paragraph" w:styleId="Caption">
    <w:name w:val="caption"/>
    <w:basedOn w:val="Normal"/>
    <w:next w:val="Normal"/>
    <w:uiPriority w:val="35"/>
    <w:qFormat/>
    <w:pPr>
      <w:spacing w:before="40" w:after="40" w:line="264" w:lineRule="auto"/>
      <w:contextualSpacing/>
    </w:pPr>
    <w:rPr>
      <w:i/>
      <w:iCs/>
      <w:sz w:val="16"/>
      <w:szCs w:val="16"/>
    </w:rPr>
  </w:style>
  <w:style w:type="paragraph" w:styleId="Header">
    <w:name w:val="header"/>
    <w:basedOn w:val="Normal"/>
    <w:link w:val="HeaderChar"/>
    <w:uiPriority w:val="99"/>
    <w:rsid w:val="009966C9"/>
    <w:pPr>
      <w:tabs>
        <w:tab w:val="center" w:pos="4680"/>
        <w:tab w:val="right" w:pos="9360"/>
      </w:tabs>
      <w:spacing w:after="0" w:line="240" w:lineRule="auto"/>
    </w:pPr>
  </w:style>
  <w:style w:type="character" w:customStyle="1" w:styleId="HeaderChar">
    <w:name w:val="Header Char"/>
    <w:link w:val="Header"/>
    <w:uiPriority w:val="99"/>
    <w:rsid w:val="00163634"/>
    <w:rPr>
      <w:color w:val="000000"/>
    </w:rPr>
  </w:style>
  <w:style w:type="paragraph" w:styleId="Footer">
    <w:name w:val="footer"/>
    <w:basedOn w:val="Normal"/>
    <w:link w:val="FooterChar"/>
    <w:uiPriority w:val="99"/>
    <w:rsid w:val="008C5BF3"/>
    <w:pPr>
      <w:jc w:val="center"/>
    </w:pPr>
    <w:rPr>
      <w:color w:val="FFFFFF"/>
    </w:rPr>
  </w:style>
  <w:style w:type="character" w:customStyle="1" w:styleId="FooterChar">
    <w:name w:val="Footer Char"/>
    <w:link w:val="Footer"/>
    <w:uiPriority w:val="99"/>
    <w:rsid w:val="008C5BF3"/>
    <w:rPr>
      <w:color w:val="FFFFFF"/>
    </w:rPr>
  </w:style>
  <w:style w:type="character" w:styleId="Emphasis">
    <w:name w:val="Emphasis"/>
    <w:uiPriority w:val="20"/>
    <w:qFormat/>
    <w:rsid w:val="008C5BF3"/>
    <w:rPr>
      <w:b/>
      <w:i w:val="0"/>
      <w:iCs/>
      <w:color w:val="17406D"/>
    </w:rPr>
  </w:style>
  <w:style w:type="character" w:styleId="Hyperlink">
    <w:name w:val="Hyperlink"/>
    <w:uiPriority w:val="99"/>
    <w:unhideWhenUsed/>
    <w:rsid w:val="00EA68E4"/>
    <w:rPr>
      <w:color w:val="0000FF"/>
      <w:u w:val="single"/>
    </w:rPr>
  </w:style>
  <w:style w:type="character" w:styleId="UnresolvedMention">
    <w:name w:val="Unresolved Mention"/>
    <w:uiPriority w:val="99"/>
    <w:semiHidden/>
    <w:rsid w:val="004E5A42"/>
    <w:rPr>
      <w:color w:val="605E5C"/>
      <w:shd w:val="clear" w:color="auto" w:fill="E1DFDD"/>
    </w:rPr>
  </w:style>
  <w:style w:type="paragraph" w:customStyle="1" w:styleId="Default">
    <w:name w:val="Default"/>
    <w:rsid w:val="00030582"/>
    <w:pPr>
      <w:autoSpaceDE w:val="0"/>
      <w:autoSpaceDN w:val="0"/>
      <w:adjustRightInd w:val="0"/>
    </w:pPr>
    <w:rPr>
      <w:rFonts w:eastAsia="Calibri" w:cs="Arial"/>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932388">
      <w:bodyDiv w:val="1"/>
      <w:marLeft w:val="0"/>
      <w:marRight w:val="0"/>
      <w:marTop w:val="0"/>
      <w:marBottom w:val="0"/>
      <w:divBdr>
        <w:top w:val="none" w:sz="0" w:space="0" w:color="auto"/>
        <w:left w:val="none" w:sz="0" w:space="0" w:color="auto"/>
        <w:bottom w:val="none" w:sz="0" w:space="0" w:color="auto"/>
        <w:right w:val="none" w:sz="0" w:space="0" w:color="auto"/>
      </w:divBdr>
    </w:div>
    <w:div w:id="170607408">
      <w:bodyDiv w:val="1"/>
      <w:marLeft w:val="0"/>
      <w:marRight w:val="0"/>
      <w:marTop w:val="0"/>
      <w:marBottom w:val="0"/>
      <w:divBdr>
        <w:top w:val="none" w:sz="0" w:space="0" w:color="auto"/>
        <w:left w:val="none" w:sz="0" w:space="0" w:color="auto"/>
        <w:bottom w:val="none" w:sz="0" w:space="0" w:color="auto"/>
        <w:right w:val="none" w:sz="0" w:space="0" w:color="auto"/>
      </w:divBdr>
    </w:div>
    <w:div w:id="771631262">
      <w:bodyDiv w:val="1"/>
      <w:marLeft w:val="0"/>
      <w:marRight w:val="0"/>
      <w:marTop w:val="0"/>
      <w:marBottom w:val="0"/>
      <w:divBdr>
        <w:top w:val="none" w:sz="0" w:space="0" w:color="auto"/>
        <w:left w:val="none" w:sz="0" w:space="0" w:color="auto"/>
        <w:bottom w:val="none" w:sz="0" w:space="0" w:color="auto"/>
        <w:right w:val="none" w:sz="0" w:space="0" w:color="auto"/>
      </w:divBdr>
    </w:div>
    <w:div w:id="1005791610">
      <w:bodyDiv w:val="1"/>
      <w:marLeft w:val="0"/>
      <w:marRight w:val="0"/>
      <w:marTop w:val="0"/>
      <w:marBottom w:val="0"/>
      <w:divBdr>
        <w:top w:val="none" w:sz="0" w:space="0" w:color="auto"/>
        <w:left w:val="none" w:sz="0" w:space="0" w:color="auto"/>
        <w:bottom w:val="none" w:sz="0" w:space="0" w:color="auto"/>
        <w:right w:val="none" w:sz="0" w:space="0" w:color="auto"/>
      </w:divBdr>
    </w:div>
    <w:div w:id="1039428156">
      <w:bodyDiv w:val="1"/>
      <w:marLeft w:val="0"/>
      <w:marRight w:val="0"/>
      <w:marTop w:val="0"/>
      <w:marBottom w:val="0"/>
      <w:divBdr>
        <w:top w:val="none" w:sz="0" w:space="0" w:color="auto"/>
        <w:left w:val="none" w:sz="0" w:space="0" w:color="auto"/>
        <w:bottom w:val="none" w:sz="0" w:space="0" w:color="auto"/>
        <w:right w:val="none" w:sz="0" w:space="0" w:color="auto"/>
      </w:divBdr>
    </w:div>
    <w:div w:id="1337803690">
      <w:bodyDiv w:val="1"/>
      <w:marLeft w:val="0"/>
      <w:marRight w:val="0"/>
      <w:marTop w:val="0"/>
      <w:marBottom w:val="0"/>
      <w:divBdr>
        <w:top w:val="none" w:sz="0" w:space="0" w:color="auto"/>
        <w:left w:val="none" w:sz="0" w:space="0" w:color="auto"/>
        <w:bottom w:val="none" w:sz="0" w:space="0" w:color="auto"/>
        <w:right w:val="none" w:sz="0" w:space="0" w:color="auto"/>
      </w:divBdr>
    </w:div>
    <w:div w:id="1468815536">
      <w:bodyDiv w:val="1"/>
      <w:marLeft w:val="0"/>
      <w:marRight w:val="0"/>
      <w:marTop w:val="0"/>
      <w:marBottom w:val="0"/>
      <w:divBdr>
        <w:top w:val="none" w:sz="0" w:space="0" w:color="auto"/>
        <w:left w:val="none" w:sz="0" w:space="0" w:color="auto"/>
        <w:bottom w:val="none" w:sz="0" w:space="0" w:color="auto"/>
        <w:right w:val="none" w:sz="0" w:space="0" w:color="auto"/>
      </w:divBdr>
    </w:div>
    <w:div w:id="1564826942">
      <w:bodyDiv w:val="1"/>
      <w:marLeft w:val="0"/>
      <w:marRight w:val="0"/>
      <w:marTop w:val="0"/>
      <w:marBottom w:val="0"/>
      <w:divBdr>
        <w:top w:val="none" w:sz="0" w:space="0" w:color="auto"/>
        <w:left w:val="none" w:sz="0" w:space="0" w:color="auto"/>
        <w:bottom w:val="none" w:sz="0" w:space="0" w:color="auto"/>
        <w:right w:val="none" w:sz="0" w:space="0" w:color="auto"/>
      </w:divBdr>
    </w:div>
    <w:div w:id="1566531924">
      <w:bodyDiv w:val="1"/>
      <w:marLeft w:val="0"/>
      <w:marRight w:val="0"/>
      <w:marTop w:val="0"/>
      <w:marBottom w:val="0"/>
      <w:divBdr>
        <w:top w:val="none" w:sz="0" w:space="0" w:color="auto"/>
        <w:left w:val="none" w:sz="0" w:space="0" w:color="auto"/>
        <w:bottom w:val="none" w:sz="0" w:space="0" w:color="auto"/>
        <w:right w:val="none" w:sz="0" w:space="0" w:color="auto"/>
      </w:divBdr>
    </w:div>
    <w:div w:id="1611620403">
      <w:bodyDiv w:val="1"/>
      <w:marLeft w:val="0"/>
      <w:marRight w:val="0"/>
      <w:marTop w:val="0"/>
      <w:marBottom w:val="0"/>
      <w:divBdr>
        <w:top w:val="none" w:sz="0" w:space="0" w:color="auto"/>
        <w:left w:val="none" w:sz="0" w:space="0" w:color="auto"/>
        <w:bottom w:val="none" w:sz="0" w:space="0" w:color="auto"/>
        <w:right w:val="none" w:sz="0" w:space="0" w:color="auto"/>
      </w:divBdr>
    </w:div>
    <w:div w:id="1675717866">
      <w:bodyDiv w:val="1"/>
      <w:marLeft w:val="0"/>
      <w:marRight w:val="0"/>
      <w:marTop w:val="0"/>
      <w:marBottom w:val="0"/>
      <w:divBdr>
        <w:top w:val="none" w:sz="0" w:space="0" w:color="auto"/>
        <w:left w:val="none" w:sz="0" w:space="0" w:color="auto"/>
        <w:bottom w:val="none" w:sz="0" w:space="0" w:color="auto"/>
        <w:right w:val="none" w:sz="0" w:space="0" w:color="auto"/>
      </w:divBdr>
    </w:div>
    <w:div w:id="1729647808">
      <w:bodyDiv w:val="1"/>
      <w:marLeft w:val="0"/>
      <w:marRight w:val="0"/>
      <w:marTop w:val="0"/>
      <w:marBottom w:val="0"/>
      <w:divBdr>
        <w:top w:val="none" w:sz="0" w:space="0" w:color="auto"/>
        <w:left w:val="none" w:sz="0" w:space="0" w:color="auto"/>
        <w:bottom w:val="none" w:sz="0" w:space="0" w:color="auto"/>
        <w:right w:val="none" w:sz="0" w:space="0" w:color="auto"/>
      </w:divBdr>
    </w:div>
    <w:div w:id="1778527459">
      <w:bodyDiv w:val="1"/>
      <w:marLeft w:val="0"/>
      <w:marRight w:val="0"/>
      <w:marTop w:val="0"/>
      <w:marBottom w:val="0"/>
      <w:divBdr>
        <w:top w:val="none" w:sz="0" w:space="0" w:color="auto"/>
        <w:left w:val="none" w:sz="0" w:space="0" w:color="auto"/>
        <w:bottom w:val="none" w:sz="0" w:space="0" w:color="auto"/>
        <w:right w:val="none" w:sz="0" w:space="0" w:color="auto"/>
      </w:divBdr>
    </w:div>
    <w:div w:id="1985431875">
      <w:bodyDiv w:val="1"/>
      <w:marLeft w:val="0"/>
      <w:marRight w:val="0"/>
      <w:marTop w:val="0"/>
      <w:marBottom w:val="0"/>
      <w:divBdr>
        <w:top w:val="none" w:sz="0" w:space="0" w:color="auto"/>
        <w:left w:val="none" w:sz="0" w:space="0" w:color="auto"/>
        <w:bottom w:val="none" w:sz="0" w:space="0" w:color="auto"/>
        <w:right w:val="none" w:sz="0" w:space="0" w:color="auto"/>
      </w:divBdr>
    </w:div>
    <w:div w:id="1988389929">
      <w:bodyDiv w:val="1"/>
      <w:marLeft w:val="0"/>
      <w:marRight w:val="0"/>
      <w:marTop w:val="0"/>
      <w:marBottom w:val="0"/>
      <w:divBdr>
        <w:top w:val="none" w:sz="0" w:space="0" w:color="auto"/>
        <w:left w:val="none" w:sz="0" w:space="0" w:color="auto"/>
        <w:bottom w:val="none" w:sz="0" w:space="0" w:color="auto"/>
        <w:right w:val="none" w:sz="0" w:space="0" w:color="auto"/>
      </w:divBdr>
    </w:div>
    <w:div w:id="2067877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jpe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image" Target="media/image3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eader" Target="header2.xm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_rels/header2.xml.rels><?xml version="1.0" encoding="UTF-8" standalone="yes"?>
<Relationships xmlns="http://schemas.openxmlformats.org/package/2006/relationships"><Relationship Id="rId1" Type="http://schemas.openxmlformats.org/officeDocument/2006/relationships/image" Target="media/image3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GLAB\AppData\Roaming\Microsoft\Templates\Floral%20bookle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a810a67c-4d97-4e39-81d4-3b611f6ca074" xsi:nil="true"/>
    <ApprovalStage xmlns="a5544097-eb68-476a-80d2-5c4688d0d6a4">Draft</ApprovalStage>
    <RequesterEmail xmlns="a5544097-eb68-476a-80d2-5c4688d0d6a4">
      <UserInfo>
        <DisplayName/>
        <AccountId xsi:nil="true"/>
        <AccountType/>
      </UserInfo>
    </RequesterEmail>
    <RatifyReqAckd xmlns="a5544097-eb68-476a-80d2-5c4688d0d6a4">Not Requested</RatifyReqAckd>
    <RatifMtgDate xmlns="a5544097-eb68-476a-80d2-5c4688d0d6a4" xsi:nil="true"/>
    <AuthorName xmlns="a5544097-eb68-476a-80d2-5c4688d0d6a4">
      <UserInfo>
        <DisplayName>Holly Watkins</DisplayName>
        <AccountId>7423</AccountId>
        <AccountType/>
      </UserInfo>
    </AuthorName>
    <ApprovalLevel xmlns="a5544097-eb68-476a-80d2-5c4688d0d6a4">Corporate</ApprovalLevel>
    <Ratifier xmlns="a5544097-eb68-476a-80d2-5c4688d0d6a4">
      <UserInfo>
        <DisplayName/>
        <AccountId xsi:nil="true"/>
        <AccountType/>
      </UserInfo>
    </Ratifier>
    <LocalApprover2 xmlns="a5544097-eb68-476a-80d2-5c4688d0d6a4">
      <UserInfo>
        <DisplayName/>
        <AccountId xsi:nil="true"/>
        <AccountType/>
      </UserInfo>
    </LocalApprover2>
    <AdminComments xmlns="a5544097-eb68-476a-80d2-5c4688d0d6a4" xsi:nil="true"/>
    <ReviewDate_due_6m xmlns="a5544097-eb68-476a-80d2-5c4688d0d6a4">2024-03-04T00:00:00+00:00</ReviewDate_due_6m>
    <Consumer_Speciality_2 xmlns="a5544097-eb68-476a-80d2-5c4688d0d6a4" xsi:nil="true"/>
    <AdminAction2 xmlns="a5544097-eb68-476a-80d2-5c4688d0d6a4" xsi:nil="true"/>
    <ManualApprovalLocal xmlns="a5544097-eb68-476a-80d2-5c4688d0d6a4" xsi:nil="true"/>
    <RatifyAction xmlns="a5544097-eb68-476a-80d2-5c4688d0d6a4" xsi:nil="true"/>
    <ReviewAction xmlns="a5544097-eb68-476a-80d2-5c4688d0d6a4" xsi:nil="true"/>
    <DateApproved xmlns="a5544097-eb68-476a-80d2-5c4688d0d6a4">2025-06-24T23:00:00+00:00</DateApproved>
    <CommitteApprover xmlns="a5544097-eb68-476a-80d2-5c4688d0d6a4">
      <UserInfo>
        <DisplayName/>
        <AccountId xsi:nil="true"/>
        <AccountType/>
      </UserInfo>
    </CommitteApprover>
    <Action2 xmlns="a5544097-eb68-476a-80d2-5c4688d0d6a4" xsi:nil="true"/>
    <ReviewDateRevised_Comments xmlns="a5544097-eb68-476a-80d2-5c4688d0d6a4">New leaflet </ReviewDateRevised_Comments>
    <AddMtgDate xmlns="a5544097-eb68-476a-80d2-5c4688d0d6a4" xsi:nil="true"/>
    <MtgDateComments xmlns="a5544097-eb68-476a-80d2-5c4688d0d6a4" xsi:nil="true"/>
    <RatComments xmlns="a5544097-eb68-476a-80d2-5c4688d0d6a4" xsi:nil="true"/>
    <RatificationCmtee xmlns="a5544097-eb68-476a-80d2-5c4688d0d6a4" xsi:nil="true"/>
    <ReviewStatus xmlns="a5544097-eb68-476a-80d2-5c4688d0d6a4">Not Due</ReviewStatus>
    <TrustApprovalStatus xmlns="a5544097-eb68-476a-80d2-5c4688d0d6a4">Published</TrustApprovalStatus>
    <ManualApprovalComments xmlns="a5544097-eb68-476a-80d2-5c4688d0d6a4" xsi:nil="true"/>
    <RatifiedBy xmlns="a5544097-eb68-476a-80d2-5c4688d0d6a4">
      <UserInfo>
        <DisplayName/>
        <AccountId xsi:nil="true"/>
        <AccountType/>
      </UserInfo>
    </RatifiedBy>
    <RatifMtgDateComments xmlns="a5544097-eb68-476a-80d2-5c4688d0d6a4" xsi:nil="true"/>
    <Publish xmlns="a5544097-eb68-476a-80d2-5c4688d0d6a4" xsi:nil="true"/>
    <ReSubA xmlns="a5544097-eb68-476a-80d2-5c4688d0d6a4" xsi:nil="true"/>
    <DocumentType xmlns="a5544097-eb68-476a-80d2-5c4688d0d6a4">Patient information leaflet</DocumentType>
    <DateSubmitted xmlns="a5544097-eb68-476a-80d2-5c4688d0d6a4" xsi:nil="true"/>
    <NextAction xmlns="a5544097-eb68-476a-80d2-5c4688d0d6a4" xsi:nil="true"/>
    <ApproverName xmlns="a5544097-eb68-476a-80d2-5c4688d0d6a4">
      <UserInfo>
        <DisplayName/>
        <AccountId xsi:nil="true"/>
        <AccountType/>
      </UserInfo>
    </ApproverName>
    <RatifyOverrideReason xmlns="a5544097-eb68-476a-80d2-5c4688d0d6a4" xsi:nil="true"/>
    <SubRatify xmlns="a5544097-eb68-476a-80d2-5c4688d0d6a4" xsi:nil="true"/>
    <ReviewDateChangedBy xmlns="a5544097-eb68-476a-80d2-5c4688d0d6a4">
      <UserInfo>
        <DisplayName>Ahmed Ishmam</DisplayName>
        <AccountId>5940</AccountId>
        <AccountType/>
      </UserInfo>
    </ReviewDateChangedBy>
    <ReviewDate_due_3m xmlns="a5544097-eb68-476a-80d2-5c4688d0d6a4">2024-06-01T23:00:00+00:00</ReviewDate_due_3m>
    <Committee xmlns="a5544097-eb68-476a-80d2-5c4688d0d6a4">49</Committee>
    <SpecialityLeadEmailBackup xmlns="a810a67c-4d97-4e39-81d4-3b611f6ca074">
      <UserInfo>
        <DisplayName/>
        <AccountId xsi:nil="true"/>
        <AccountType/>
      </UserInfo>
    </SpecialityLeadEmailBackup>
    <Action xmlns="a5544097-eb68-476a-80d2-5c4688d0d6a4" xsi:nil="true"/>
    <CmteeAction xmlns="a5544097-eb68-476a-80d2-5c4688d0d6a4" xsi:nil="true"/>
    <PublishedBy xmlns="a5544097-eb68-476a-80d2-5c4688d0d6a4">
      <UserInfo>
        <DisplayName/>
        <AccountId xsi:nil="true"/>
        <AccountType/>
      </UserInfo>
    </PublishedBy>
    <Email xmlns="a810a67c-4d97-4e39-81d4-3b611f6ca074">
      <UserInfo>
        <DisplayName/>
        <AccountId xsi:nil="true"/>
        <AccountType/>
      </UserInfo>
    </Email>
    <ApprovalReqAckd xmlns="a5544097-eb68-476a-80d2-5c4688d0d6a4">Not Requested</ApprovalReqAckd>
    <EditDoc xmlns="a5544097-eb68-476a-80d2-5c4688d0d6a4" xsi:nil="true"/>
    <RatSubmitter xmlns="a5544097-eb68-476a-80d2-5c4688d0d6a4">
      <UserInfo>
        <DisplayName/>
        <AccountId xsi:nil="true"/>
        <AccountType/>
      </UserInfo>
    </RatSubmitter>
    <OwnerComments xmlns="a5544097-eb68-476a-80d2-5c4688d0d6a4" xsi:nil="true"/>
    <ApprovalComments xmlns="a5544097-eb68-476a-80d2-5c4688d0d6a4" xsi:nil="true"/>
    <VersionNo xmlns="a5544097-eb68-476a-80d2-5c4688d0d6a4" xsi:nil="true"/>
    <PreApprovalInfo xmlns="a5544097-eb68-476a-80d2-5c4688d0d6a4" xsi:nil="true"/>
    <Keyword xmlns="a5544097-eb68-476a-80d2-5c4688d0d6a4" xsi:nil="true"/>
    <Manual_Action xmlns="a5544097-eb68-476a-80d2-5c4688d0d6a4" xsi:nil="true"/>
    <ApprovalProgress xmlns="a5544097-eb68-476a-80d2-5c4688d0d6a4" xsi:nil="true"/>
    <LocalApprover xmlns="a5544097-eb68-476a-80d2-5c4688d0d6a4">
      <UserInfo>
        <DisplayName/>
        <AccountId xsi:nil="true"/>
        <AccountType/>
      </UserInfo>
    </LocalApprover>
    <ReviewDate xmlns="a5544097-eb68-476a-80d2-5c4688d0d6a4">2027-06-25T23:00:00+00:00</ReviewDate>
    <Archive xmlns="a5544097-eb68-476a-80d2-5c4688d0d6a4" xsi:nil="true"/>
    <CheckIn xmlns="a5544097-eb68-476a-80d2-5c4688d0d6a4" xsi:nil="true"/>
    <BackupApprover xmlns="a5544097-eb68-476a-80d2-5c4688d0d6a4">
      <UserInfo>
        <DisplayName/>
        <AccountId xsi:nil="true"/>
        <AccountType/>
      </UserInfo>
    </BackupApprover>
    <OtherSpeciality xmlns="a5544097-eb68-476a-80d2-5c4688d0d6a4" xsi:nil="true"/>
    <RequestorName xmlns="a5544097-eb68-476a-80d2-5c4688d0d6a4">
      <UserInfo>
        <DisplayName/>
        <AccountId xsi:nil="true"/>
        <AccountType/>
      </UserInfo>
    </RequestorName>
    <SpecialityLeadEmail xmlns="a810a67c-4d97-4e39-81d4-3b611f6ca074">
      <UserInfo>
        <DisplayName/>
        <AccountId xsi:nil="true"/>
        <AccountType/>
      </UserInfo>
    </SpecialityLeadEmail>
    <ChangeReason xmlns="a5544097-eb68-476a-80d2-5c4688d0d6a4" xsi:nil="true"/>
    <DateRatified xmlns="a5544097-eb68-476a-80d2-5c4688d0d6a4" xsi:nil="true"/>
    <LeadSpeciality xmlns="a5544097-eb68-476a-80d2-5c4688d0d6a4">187</LeadSpeciality>
    <ChangesMade xmlns="a5544097-eb68-476a-80d2-5c4688d0d6a4" xsi:nil="true"/>
    <SpecialityLead xmlns="a5544097-eb68-476a-80d2-5c4688d0d6a4" xsi:nil="true"/>
    <CmteeMtgDate xmlns="a5544097-eb68-476a-80d2-5c4688d0d6a4" xsi:nil="true"/>
    <Division xmlns="a5544097-eb68-476a-80d2-5c4688d0d6a4">Surgery</Division>
    <Submitter xmlns="a5544097-eb68-476a-80d2-5c4688d0d6a4">
      <UserInfo>
        <DisplayName/>
        <AccountId xsi:nil="true"/>
        <AccountType/>
      </UserInfo>
    </Submitter>
    <ApprovalOverrideReason xmlns="a5544097-eb68-476a-80d2-5c4688d0d6a4" xsi:nil="true"/>
    <DatePublished xmlns="a5544097-eb68-476a-80d2-5c4688d0d6a4" xsi:nil="true"/>
    <AddRtfMtgDate xmlns="a5544097-eb68-476a-80d2-5c4688d0d6a4" xsi:nil="true"/>
    <RatReqDate xmlns="a5544097-eb68-476a-80d2-5c4688d0d6a4" xsi:nil="true"/>
    <ReSubR xmlns="a5544097-eb68-476a-80d2-5c4688d0d6a4" xsi:nil="true"/>
    <SharedWithUsers xmlns="a5544097-eb68-476a-80d2-5c4688d0d6a4">
      <UserInfo>
        <DisplayName>GLAB WIKTORIA</DisplayName>
        <AccountId>6007</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Alder Hey DMS" ma:contentTypeID="0x010100606E14B92E9E844697E2FCEBD45312A0009859E12BA2081442A763127A2872E768" ma:contentTypeVersion="393" ma:contentTypeDescription="" ma:contentTypeScope="" ma:versionID="43f31e8ede4179ed65e3b9e054ac9908">
  <xsd:schema xmlns:xsd="http://www.w3.org/2001/XMLSchema" xmlns:xs="http://www.w3.org/2001/XMLSchema" xmlns:p="http://schemas.microsoft.com/office/2006/metadata/properties" xmlns:ns2="a5544097-eb68-476a-80d2-5c4688d0d6a4" xmlns:ns3="a810a67c-4d97-4e39-81d4-3b611f6ca074" targetNamespace="http://schemas.microsoft.com/office/2006/metadata/properties" ma:root="true" ma:fieldsID="e9ef182c3ef2ac701dd763fea2acf009" ns2:_="" ns3:_="">
    <xsd:import namespace="a5544097-eb68-476a-80d2-5c4688d0d6a4"/>
    <xsd:import namespace="a810a67c-4d97-4e39-81d4-3b611f6ca074"/>
    <xsd:element name="properties">
      <xsd:complexType>
        <xsd:sequence>
          <xsd:element name="documentManagement">
            <xsd:complexType>
              <xsd:all>
                <xsd:element ref="ns2:AuthorName"/>
                <xsd:element ref="ns2:OwnerComments" minOccurs="0"/>
                <xsd:element ref="ns2:DocumentType"/>
                <xsd:element ref="ns2:LeadSpeciality"/>
                <xsd:element ref="ns2:Consumer_Speciality_2" minOccurs="0"/>
                <xsd:element ref="ns2:ChangesMade" minOccurs="0"/>
                <xsd:element ref="ns2:ChangeReason" minOccurs="0"/>
                <xsd:element ref="ns2:ApprovalLevel"/>
                <xsd:element ref="ns2:Committee" minOccurs="0"/>
                <xsd:element ref="ns2:RatificationCmtee" minOccurs="0"/>
                <xsd:element ref="ns2:ReviewStatus" minOccurs="0"/>
                <xsd:element ref="ns2:DateRatified" minOccurs="0"/>
                <xsd:element ref="ns2:SpecialityLead" minOccurs="0"/>
                <xsd:element ref="ns2:TrustApprovalStatus" minOccurs="0"/>
                <xsd:element ref="ns2:CmteeMtgDate" minOccurs="0"/>
                <xsd:element ref="ns2:DatePublished" minOccurs="0"/>
                <xsd:element ref="ns2:DateApproved" minOccurs="0"/>
                <xsd:element ref="ns2:RatifMtgDate" minOccurs="0"/>
                <xsd:element ref="ns2:ReviewDate" minOccurs="0"/>
                <xsd:element ref="ns2:VersionNo" minOccurs="0"/>
                <xsd:element ref="ns2:ReviewDateRevised_Comments" minOccurs="0"/>
                <xsd:element ref="ns2:ReviewDateChangedBy" minOccurs="0"/>
                <xsd:element ref="ns2:Keyword" minOccurs="0"/>
                <xsd:element ref="ns2:CheckIn" minOccurs="0"/>
                <xsd:element ref="ns2:LocalApprover2" minOccurs="0"/>
                <xsd:element ref="ns2:RequesterEmail" minOccurs="0"/>
                <xsd:element ref="ns2:RatifiedBy" minOccurs="0"/>
                <xsd:element ref="ns2:Manual_Action" minOccurs="0"/>
                <xsd:element ref="ns2:NextAction" minOccurs="0"/>
                <xsd:element ref="ns2:BackupApprover" minOccurs="0"/>
                <xsd:element ref="ns2:ApproverName" minOccurs="0"/>
                <xsd:element ref="ns2:ApprovalOverrideReason" minOccurs="0"/>
                <xsd:element ref="ns2:RatifyOverrideReason" minOccurs="0"/>
                <xsd:element ref="ns2:RequestorName" minOccurs="0"/>
                <xsd:element ref="ns2:AdminComments" minOccurs="0"/>
                <xsd:element ref="ns2:ApprovalStage" minOccurs="0"/>
                <xsd:element ref="ns2:RatifyReqAckd" minOccurs="0"/>
                <xsd:element ref="ns3:SpecialityLeadEmail" minOccurs="0"/>
                <xsd:element ref="ns3:SpecialityLeadEmailBackup" minOccurs="0"/>
                <xsd:element ref="ns2:AdminAction2" minOccurs="0"/>
                <xsd:element ref="ns2:ApprovalProgress" minOccurs="0"/>
                <xsd:element ref="ns2:EditDoc" minOccurs="0"/>
                <xsd:element ref="ns2:DateSubmitted" minOccurs="0"/>
                <xsd:element ref="ns2:LocalApprover" minOccurs="0"/>
                <xsd:element ref="ns2:Action" minOccurs="0"/>
                <xsd:element ref="ns2:ManualApprovalLocal" minOccurs="0"/>
                <xsd:element ref="ns2:ManualApprovalComments" minOccurs="0"/>
                <xsd:element ref="ns2:ReviewAction" minOccurs="0"/>
                <xsd:element ref="ns2:ReviewDate_due_6m" minOccurs="0"/>
                <xsd:element ref="ns3:MediaServiceMetadata" minOccurs="0"/>
                <xsd:element ref="ns3:MediaServiceAutoTags" minOccurs="0"/>
                <xsd:element ref="ns3:MediaServiceOCR" minOccurs="0"/>
                <xsd:element ref="ns3:MediaServiceGenerationTime" minOccurs="0"/>
                <xsd:element ref="ns3:MediaServiceEventHashCode" minOccurs="0"/>
                <xsd:element ref="ns3:MediaServiceFastMetadata" minOccurs="0"/>
                <xsd:element ref="ns2:SharedWithUsers" minOccurs="0"/>
                <xsd:element ref="ns2:SharedWithDetails" minOccurs="0"/>
                <xsd:element ref="ns2:AddMtgDate" minOccurs="0"/>
                <xsd:element ref="ns2:MtgDateComments" minOccurs="0"/>
                <xsd:element ref="ns2:CommitteApprover" minOccurs="0"/>
                <xsd:element ref="ns2:RatifMtgDateComments" minOccurs="0"/>
                <xsd:element ref="ns2:AddRtfMtgDate" minOccurs="0"/>
                <xsd:element ref="ns2:RatSubmitter" minOccurs="0"/>
                <xsd:element ref="ns2:CmteeAction" minOccurs="0"/>
                <xsd:element ref="ns2:RatifyAction" minOccurs="0"/>
                <xsd:element ref="ns2:Action2" minOccurs="0"/>
                <xsd:element ref="ns2:OtherSpeciality" minOccurs="0"/>
                <xsd:element ref="ns2:ReviewDate_due_3m" minOccurs="0"/>
                <xsd:element ref="ns2:RatReqDate" minOccurs="0"/>
                <xsd:element ref="ns2:PublishedBy" minOccurs="0"/>
                <xsd:element ref="ns2:Publish" minOccurs="0"/>
                <xsd:element ref="ns2:RatComments" minOccurs="0"/>
                <xsd:element ref="ns3:MediaServiceAutoKeyPoints" minOccurs="0"/>
                <xsd:element ref="ns3:MediaServiceKeyPoints" minOccurs="0"/>
                <xsd:element ref="ns2:ReSubA" minOccurs="0"/>
                <xsd:element ref="ns2:ReSubR" minOccurs="0"/>
                <xsd:element ref="ns2:Division" minOccurs="0"/>
                <xsd:element ref="ns2:SubRatify" minOccurs="0"/>
                <xsd:element ref="ns2:Submitter" minOccurs="0"/>
                <xsd:element ref="ns2:ApprovalReqAckd" minOccurs="0"/>
                <xsd:element ref="ns2:ApprovalComments" minOccurs="0"/>
                <xsd:element ref="ns2:PreApprovalInfo" minOccurs="0"/>
                <xsd:element ref="ns3:Email" minOccurs="0"/>
                <xsd:element ref="ns2:Archive" minOccurs="0"/>
                <xsd:element ref="ns2:Ratifier"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544097-eb68-476a-80d2-5c4688d0d6a4" elementFormDefault="qualified">
    <xsd:import namespace="http://schemas.microsoft.com/office/2006/documentManagement/types"/>
    <xsd:import namespace="http://schemas.microsoft.com/office/infopath/2007/PartnerControls"/>
    <xsd:element name="AuthorName" ma:index="1" ma:displayName="Owner" ma:description="Author / Owner of the document" ma:format="Dropdown" ma:list="UserInfo" ma:SharePointGroup="0" ma:internalName="Auth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OwnerComments" ma:index="2" nillable="true" ma:displayName="Owners Comments" ma:description="Used by the owner to provide  the latest info. on a document being updated" ma:internalName="OwnerComments" ma:readOnly="false">
      <xsd:simpleType>
        <xsd:restriction base="dms:Note">
          <xsd:maxLength value="255"/>
        </xsd:restriction>
      </xsd:simpleType>
    </xsd:element>
    <xsd:element name="DocumentType" ma:index="3" ma:displayName="Document Type" ma:format="Dropdown" ma:indexed="true" ma:internalName="DocumentType" ma:readOnly="false">
      <xsd:simpleType>
        <xsd:restriction base="dms:Choice">
          <xsd:enumeration value="Guideline"/>
          <xsd:enumeration value="SOP"/>
          <xsd:enumeration value="Policy"/>
          <xsd:enumeration value="Care Pathways"/>
          <xsd:enumeration value="Patient Group Directions"/>
          <xsd:enumeration value="Patient information leaflet"/>
          <xsd:enumeration value="Templates"/>
          <xsd:enumeration value="Organograms"/>
          <xsd:enumeration value="Plans"/>
          <xsd:enumeration value="Other / Miscellaneous"/>
        </xsd:restriction>
      </xsd:simpleType>
    </xsd:element>
    <xsd:element name="LeadSpeciality" ma:index="4" ma:displayName="Lead Speciality / Dept." ma:description="Primary owner of the document" ma:indexed="true" ma:list="{6158c820-40e1-4b8e-8a42-38eb801845df}" ma:internalName="LeadSpeciality0" ma:readOnly="false" ma:showField="Title" ma:web="a5544097-eb68-476a-80d2-5c4688d0d6a4">
      <xsd:simpleType>
        <xsd:restriction base="dms:Lookup"/>
      </xsd:simpleType>
    </xsd:element>
    <xsd:element name="Consumer_Speciality_2" ma:index="5" nillable="true" ma:displayName="Other Specialities" ma:description="Select additional specialities that will consume this document" ma:list="{6158c820-40e1-4b8e-8a42-38eb801845df}" ma:internalName="Consumer_Speciality_2" ma:readOnly="false" ma:showField="Other_Speciality" ma:web="a5544097-eb68-476a-80d2-5c4688d0d6a4">
      <xsd:complexType>
        <xsd:complexContent>
          <xsd:extension base="dms:MultiChoiceLookup">
            <xsd:sequence>
              <xsd:element name="Value" type="dms:Lookup" maxOccurs="unbounded" minOccurs="0" nillable="true"/>
            </xsd:sequence>
          </xsd:extension>
        </xsd:complexContent>
      </xsd:complexType>
    </xsd:element>
    <xsd:element name="ChangesMade" ma:index="6" nillable="true" ma:displayName="Changes made summary" ma:description="This is a summary of the changes, to view full details of the changes please look at the 'Record of Change' table within the document." ma:internalName="ChangesMade" ma:readOnly="false">
      <xsd:simpleType>
        <xsd:restriction base="dms:Note">
          <xsd:maxLength value="255"/>
        </xsd:restriction>
      </xsd:simpleType>
    </xsd:element>
    <xsd:element name="ChangeReason" ma:index="7" nillable="true" ma:displayName="Change Reason" ma:description="Why was the change made" ma:internalName="ChangeReason" ma:readOnly="false">
      <xsd:simpleType>
        <xsd:restriction base="dms:Note">
          <xsd:maxLength value="255"/>
        </xsd:restriction>
      </xsd:simpleType>
    </xsd:element>
    <xsd:element name="ApprovalLevel" ma:index="8" ma:displayName="Approval Level" ma:default="Local" ma:description="Local = Approved by Speciality Lead, &#10;Corporate = Approved by Trust-wide committee levels" ma:format="RadioButtons" ma:internalName="ApprovalLevel" ma:readOnly="false">
      <xsd:simpleType>
        <xsd:restriction base="dms:Choice">
          <xsd:enumeration value="Local"/>
          <xsd:enumeration value="Corporate"/>
        </xsd:restriction>
      </xsd:simpleType>
    </xsd:element>
    <xsd:element name="Committee" ma:index="9" nillable="true" ma:displayName="Approval Cmtee" ma:description="MUST BE COMPLETED FOR CORPORATE APPROVALS" ma:indexed="true" ma:list="{734f139c-f967-4435-8f38-799d30467f80}" ma:internalName="Committee" ma:readOnly="false" ma:showField="Title" ma:web="a5544097-eb68-476a-80d2-5c4688d0d6a4">
      <xsd:simpleType>
        <xsd:restriction base="dms:Lookup"/>
      </xsd:simpleType>
    </xsd:element>
    <xsd:element name="RatificationCmtee" ma:index="10" nillable="true" ma:displayName="Ratif. Cmtee" ma:description="MUST BE COMPLETED FOR CORPORATE APPROVALS" ma:indexed="true" ma:list="{dcdaa273-9168-4459-8af6-4e428fda054b}" ma:internalName="RatificationCmtee" ma:readOnly="false" ma:showField="Title" ma:web="a5544097-eb68-476a-80d2-5c4688d0d6a4">
      <xsd:simpleType>
        <xsd:restriction base="dms:Lookup"/>
      </xsd:simpleType>
    </xsd:element>
    <xsd:element name="ReviewStatus" ma:index="11" nillable="true" ma:displayName="ReviewStatus" ma:default="Not Due" ma:format="Dropdown" ma:indexed="true" ma:internalName="ReviewStatus" ma:readOnly="false">
      <xsd:simpleType>
        <xsd:restriction base="dms:Choice">
          <xsd:enumeration value="Not Due"/>
          <xsd:enumeration value="Due in 6 Months"/>
          <xsd:enumeration value="Due in 3 Months"/>
          <xsd:enumeration value="Overdue"/>
          <xsd:enumeration value="Updated"/>
        </xsd:restriction>
      </xsd:simpleType>
    </xsd:element>
    <xsd:element name="DateRatified" ma:index="12" nillable="true" ma:displayName="DateRatified" ma:format="DateOnly" ma:indexed="true" ma:internalName="DateRatified" ma:readOnly="false">
      <xsd:simpleType>
        <xsd:restriction base="dms:DateTime"/>
      </xsd:simpleType>
    </xsd:element>
    <xsd:element name="SpecialityLead" ma:index="13" nillable="true" ma:displayName="Lead Speciality / Dept" ma:description="Auto populated" ma:internalName="SpecialityLead" ma:readOnly="false">
      <xsd:simpleType>
        <xsd:restriction base="dms:Text">
          <xsd:maxLength value="255"/>
        </xsd:restriction>
      </xsd:simpleType>
    </xsd:element>
    <xsd:element name="TrustApprovalStatus" ma:index="14" nillable="true" ma:displayName="TrustApprovalStatus" ma:default="Not Submitted" ma:format="Dropdown" ma:indexed="true" ma:internalName="TrustApprovalStatus" ma:readOnly="false">
      <xsd:simpleType>
        <xsd:restriction base="dms:Choice">
          <xsd:enumeration value="Submitted for Approval"/>
          <xsd:enumeration value="Pending Approval"/>
          <xsd:enumeration value="Info required (Approval)"/>
          <xsd:enumeration value="Approval request rejected"/>
          <xsd:enumeration value="Provisionally Approved"/>
          <xsd:enumeration value="Submitted for Ratification"/>
          <xsd:enumeration value="Approval rejected"/>
          <xsd:enumeration value="Pending Ratification"/>
          <xsd:enumeration value="Info required (Ratification)"/>
          <xsd:enumeration value="Ratification request rejected"/>
          <xsd:enumeration value="Provisionally Ratified"/>
          <xsd:enumeration value="Ratification rejected"/>
          <xsd:enumeration value="Submitted for Publication"/>
          <xsd:enumeration value="Submitted for Local Approval"/>
          <xsd:enumeration value="Approved(Local)"/>
          <xsd:enumeration value="Approved subject to recommendations"/>
          <xsd:enumeration value="Waiting for Local Approval"/>
          <xsd:enumeration value="Complete"/>
          <xsd:enumeration value="Published"/>
          <xsd:enumeration value="Rejected"/>
          <xsd:enumeration value="Failed data validation"/>
          <xsd:enumeration value="Denied"/>
          <xsd:enumeration value="Not Submitted"/>
          <xsd:enumeration value="Archived"/>
        </xsd:restriction>
      </xsd:simpleType>
    </xsd:element>
    <xsd:element name="CmteeMtgDate" ma:index="15" nillable="true" ma:displayName="CmteeMtgDate" ma:format="DateOnly" ma:internalName="CmteeMtgDate" ma:readOnly="false">
      <xsd:simpleType>
        <xsd:restriction base="dms:DateTime"/>
      </xsd:simpleType>
    </xsd:element>
    <xsd:element name="DatePublished" ma:index="16" nillable="true" ma:displayName="DatePublished" ma:format="DateOnly" ma:indexed="true" ma:internalName="DatePublished" ma:readOnly="false">
      <xsd:simpleType>
        <xsd:restriction base="dms:DateTime"/>
      </xsd:simpleType>
    </xsd:element>
    <xsd:element name="DateApproved" ma:index="17" nillable="true" ma:displayName="DateApproved" ma:format="DateOnly" ma:indexed="true" ma:internalName="DateApproved" ma:readOnly="false">
      <xsd:simpleType>
        <xsd:restriction base="dms:DateTime"/>
      </xsd:simpleType>
    </xsd:element>
    <xsd:element name="RatifMtgDate" ma:index="18" nillable="true" ma:displayName="RatifMtgDate" ma:format="DateOnly" ma:internalName="RatifMtgDate" ma:readOnly="false">
      <xsd:simpleType>
        <xsd:restriction base="dms:DateTime"/>
      </xsd:simpleType>
    </xsd:element>
    <xsd:element name="ReviewDate" ma:index="19" nillable="true" ma:displayName="Review Date" ma:description="Auto-populated" ma:format="DateOnly" ma:indexed="true" ma:internalName="ReviewDate" ma:readOnly="false">
      <xsd:simpleType>
        <xsd:restriction base="dms:DateTime"/>
      </xsd:simpleType>
    </xsd:element>
    <xsd:element name="VersionNo" ma:index="20" nillable="true" ma:displayName="VersionNo" ma:description="*For Corporate Team use only" ma:internalName="VersionNo" ma:readOnly="false" ma:percentage="FALSE">
      <xsd:simpleType>
        <xsd:restriction base="dms:Number"/>
      </xsd:simpleType>
    </xsd:element>
    <xsd:element name="ReviewDateRevised_Comments" ma:index="22" nillable="true" ma:displayName="ReviewDateRevised_Comments" ma:hidden="true" ma:internalName="ReviewDateRevised_Comments" ma:readOnly="false">
      <xsd:simpleType>
        <xsd:restriction base="dms:Text">
          <xsd:maxLength value="255"/>
        </xsd:restriction>
      </xsd:simpleType>
    </xsd:element>
    <xsd:element name="ReviewDateChangedBy" ma:index="23" nillable="true" ma:displayName="ReviewDateChangedBy" ma:hidden="true" ma:list="UserInfo" ma:SharePointGroup="0" ma:internalName="ReviewDateChang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Keyword" ma:index="24" nillable="true" ma:displayName="Keyword" ma:description="Used for searching" ma:hidden="true" ma:internalName="Keyword" ma:readOnly="false">
      <xsd:simpleType>
        <xsd:restriction base="dms:Text">
          <xsd:maxLength value="255"/>
        </xsd:restriction>
      </xsd:simpleType>
    </xsd:element>
    <xsd:element name="CheckIn" ma:index="25" nillable="true" ma:displayName="CheckIn" ma:hidden="true" ma:internalName="CheckIn" ma:readOnly="false">
      <xsd:simpleType>
        <xsd:restriction base="dms:Text">
          <xsd:maxLength value="255"/>
        </xsd:restriction>
      </xsd:simpleType>
    </xsd:element>
    <xsd:element name="LocalApprover2" ma:index="26" nillable="true" ma:displayName="LocalApproverName2" ma:hidden="true" ma:list="UserInfo" ma:SharePointGroup="0" ma:internalName="LocalApprover2"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questerEmail" ma:index="27" nillable="true" ma:displayName="RequesterEmail" ma:hidden="true" ma:list="UserInfo" ma:SharePointGroup="0" ma:internalName="Requester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fiedBy" ma:index="28" nillable="true" ma:displayName="RatifiedBy" ma:description="Auto-populated" ma:hidden="true" ma:list="UserInfo" ma:SharePointGroup="0" ma:internalName="Ratifi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nual_Action" ma:index="30" nillable="true" ma:displayName="Manual_Action" ma:hidden="true" ma:internalName="Manual_Action" ma:readOnly="false">
      <xsd:simpleType>
        <xsd:restriction base="dms:Text">
          <xsd:maxLength value="255"/>
        </xsd:restriction>
      </xsd:simpleType>
    </xsd:element>
    <xsd:element name="NextAction" ma:index="31" nillable="true" ma:displayName="OverrideAction1" ma:hidden="true" ma:internalName="NextAction0" ma:readOnly="false">
      <xsd:simpleType>
        <xsd:restriction base="dms:Text">
          <xsd:maxLength value="255"/>
        </xsd:restriction>
      </xsd:simpleType>
    </xsd:element>
    <xsd:element name="BackupApprover" ma:index="33" nillable="true" ma:displayName="Backup Approver" ma:hidden="true" ma:list="UserInfo" ma:SharePointGroup="0" ma:internalName="Backup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erName" ma:index="34" nillable="true" ma:displayName="Approved by" ma:description="Auto-populated" ma:hidden="true" ma:list="UserInfo" ma:SharePointGroup="0" ma:internalName="Approve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OverrideReason" ma:index="35" nillable="true" ma:displayName="ApprovalOverrideReason" ma:hidden="true" ma:internalName="ApprovalOverrideReason" ma:readOnly="false">
      <xsd:simpleType>
        <xsd:restriction base="dms:Text">
          <xsd:maxLength value="255"/>
        </xsd:restriction>
      </xsd:simpleType>
    </xsd:element>
    <xsd:element name="RatifyOverrideReason" ma:index="36" nillable="true" ma:displayName="RatifyOverrideReason" ma:hidden="true" ma:internalName="RatifyOverrideReason" ma:readOnly="false">
      <xsd:simpleType>
        <xsd:restriction base="dms:Text">
          <xsd:maxLength value="255"/>
        </xsd:restriction>
      </xsd:simpleType>
    </xsd:element>
    <xsd:element name="RequestorName" ma:index="37" nillable="true" ma:displayName="RequestorName" ma:description="Auto-populated" ma:hidden="true" ma:list="UserInfo" ma:SharePointGroup="0" ma:internalName="Request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minComments" ma:index="39" nillable="true" ma:displayName="AdminComments" ma:description="Approved by S Barton - 01.05.2025" ma:format="Dropdown" ma:hidden="true" ma:internalName="AdminComments">
      <xsd:simpleType>
        <xsd:restriction base="dms:Note"/>
      </xsd:simpleType>
    </xsd:element>
    <xsd:element name="ApprovalStage" ma:index="40" nillable="true" ma:displayName="Approval Stage" ma:default="Draft" ma:format="Dropdown" ma:hidden="true" ma:indexed="true" ma:internalName="ApprovalStage" ma:readOnly="false">
      <xsd:simpleType>
        <xsd:restriction base="dms:Choice">
          <xsd:enumeration value="Draft"/>
          <xsd:enumeration value="Approval"/>
          <xsd:enumeration value="Ratification"/>
          <xsd:enumeration value="Publication"/>
          <xsd:enumeration value="Local"/>
          <xsd:enumeration value="Complete"/>
        </xsd:restriction>
      </xsd:simpleType>
    </xsd:element>
    <xsd:element name="RatifyReqAckd" ma:index="41" nillable="true" ma:displayName="RatifyReqAckd" ma:default="Not Requested" ma:format="Dropdown" ma:hidden="true" ma:internalName="Ratify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dminAction2" ma:index="44" nillable="true" ma:displayName="OverrideAction2" ma:hidden="true" ma:internalName="AdminAction2" ma:readOnly="false">
      <xsd:simpleType>
        <xsd:restriction base="dms:Text">
          <xsd:maxLength value="255"/>
        </xsd:restriction>
      </xsd:simpleType>
    </xsd:element>
    <xsd:element name="ApprovalProgress" ma:index="45" nillable="true" ma:displayName="ApprovalProgress" ma:hidden="true" ma:internalName="ApprovalProgress" ma:readOnly="false">
      <xsd:simpleType>
        <xsd:restriction base="dms:Note"/>
      </xsd:simpleType>
    </xsd:element>
    <xsd:element name="EditDoc" ma:index="47" nillable="true" ma:displayName="Edit Properties" ma:hidden="true" ma:internalName="EditDoc" ma:readOnly="false">
      <xsd:simpleType>
        <xsd:restriction base="dms:Text">
          <xsd:maxLength value="255"/>
        </xsd:restriction>
      </xsd:simpleType>
    </xsd:element>
    <xsd:element name="DateSubmitted" ma:index="48" nillable="true" ma:displayName="DateSubmitted" ma:format="DateOnly" ma:hidden="true" ma:internalName="DateSubmitted" ma:readOnly="false">
      <xsd:simpleType>
        <xsd:restriction base="dms:DateTime"/>
      </xsd:simpleType>
    </xsd:element>
    <xsd:element name="LocalApprover" ma:index="51" nillable="true" ma:displayName="LocalApproverName" ma:hidden="true" ma:list="UserInfo" ma:SharePointGroup="0" ma:internalName="Local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ction" ma:index="52" nillable="true" ma:displayName="Local Approval" ma:hidden="true" ma:internalName="Action" ma:readOnly="false">
      <xsd:simpleType>
        <xsd:restriction base="dms:Text">
          <xsd:maxLength value="255"/>
        </xsd:restriction>
      </xsd:simpleType>
    </xsd:element>
    <xsd:element name="ManualApprovalLocal" ma:index="53" nillable="true" ma:displayName="ManualApprovalLocal" ma:format="Dropdown" ma:hidden="true" ma:internalName="ManualApprovalLocal" ma:readOnly="false">
      <xsd:simpleType>
        <xsd:restriction base="dms:Choice">
          <xsd:enumeration value="Approve &amp; Publish"/>
          <xsd:enumeration value="Provisionally Approve"/>
          <xsd:enumeration value="Reject - more work reqd."/>
        </xsd:restriction>
      </xsd:simpleType>
    </xsd:element>
    <xsd:element name="ManualApprovalComments" ma:index="54" nillable="true" ma:displayName="LocalAprvlComments" ma:format="Dropdown" ma:hidden="true" ma:internalName="ManualApprovalComments" ma:readOnly="false">
      <xsd:simpleType>
        <xsd:restriction base="dms:Note"/>
      </xsd:simpleType>
    </xsd:element>
    <xsd:element name="ReviewAction" ma:index="55" nillable="true" ma:displayName="ReviewAction" ma:hidden="true" ma:internalName="ReviewAction" ma:readOnly="false">
      <xsd:simpleType>
        <xsd:restriction base="dms:Text">
          <xsd:maxLength value="255"/>
        </xsd:restriction>
      </xsd:simpleType>
    </xsd:element>
    <xsd:element name="ReviewDate_due_6m" ma:index="56" nillable="true" ma:displayName="ReviewDate_due_6m" ma:format="DateOnly" ma:hidden="true" ma:internalName="ReviewDate_due_6m" ma:readOnly="false">
      <xsd:simpleType>
        <xsd:restriction base="dms:DateTime"/>
      </xsd:simpleType>
    </xsd:element>
    <xsd:element name="SharedWithUsers" ma:index="6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6" nillable="true" ma:displayName="Shared With Details" ma:hidden="true" ma:internalName="SharedWithDetails" ma:readOnly="true">
      <xsd:simpleType>
        <xsd:restriction base="dms:Note"/>
      </xsd:simpleType>
    </xsd:element>
    <xsd:element name="AddMtgDate" ma:index="68" nillable="true" ma:displayName="AddMtgDate" ma:hidden="true" ma:internalName="AddMtgDate" ma:readOnly="false">
      <xsd:simpleType>
        <xsd:restriction base="dms:Text">
          <xsd:maxLength value="255"/>
        </xsd:restriction>
      </xsd:simpleType>
    </xsd:element>
    <xsd:element name="MtgDateComments" ma:index="69" nillable="true" ma:displayName="MtgDateComments" ma:hidden="true" ma:internalName="MtgDateComments" ma:readOnly="false">
      <xsd:simpleType>
        <xsd:restriction base="dms:Note"/>
      </xsd:simpleType>
    </xsd:element>
    <xsd:element name="CommitteApprover" ma:index="70" nillable="true" ma:displayName="Committe Rep" ma:hidden="true" ma:list="UserInfo" ma:SharePointGroup="0" ma:internalName="Committ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fMtgDateComments" ma:index="71" nillable="true" ma:displayName="RatifMtgDateComments" ma:hidden="true" ma:internalName="RatifMtgDateComments" ma:readOnly="false">
      <xsd:simpleType>
        <xsd:restriction base="dms:Note"/>
      </xsd:simpleType>
    </xsd:element>
    <xsd:element name="AddRtfMtgDate" ma:index="72" nillable="true" ma:displayName="AddRtfMtgDate" ma:hidden="true" ma:internalName="AddRtfMtgDate" ma:readOnly="false">
      <xsd:simpleType>
        <xsd:restriction base="dms:Text">
          <xsd:maxLength value="255"/>
        </xsd:restriction>
      </xsd:simpleType>
    </xsd:element>
    <xsd:element name="RatSubmitter" ma:index="73" nillable="true" ma:displayName="RatSubmitter" ma:description="Who submitted the document for ratification" ma:hidden="true" ma:list="UserInfo" ma:SharePointGroup="0" ma:internalName="Rat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mteeAction" ma:index="74" nillable="true" ma:displayName="ApproveAction" ma:hidden="true" ma:internalName="CmteeAction" ma:readOnly="false">
      <xsd:simpleType>
        <xsd:restriction base="dms:Text">
          <xsd:maxLength value="255"/>
        </xsd:restriction>
      </xsd:simpleType>
    </xsd:element>
    <xsd:element name="RatifyAction" ma:index="75" nillable="true" ma:displayName="RatifyAction" ma:hidden="true" ma:internalName="RatifyAction" ma:readOnly="false">
      <xsd:simpleType>
        <xsd:restriction base="dms:Text">
          <xsd:maxLength value="255"/>
        </xsd:restriction>
      </xsd:simpleType>
    </xsd:element>
    <xsd:element name="Action2" ma:index="76" nillable="true" ma:displayName="Corp. Approval" ma:format="Dropdown" ma:hidden="true" ma:internalName="Action2" ma:readOnly="false">
      <xsd:simpleType>
        <xsd:restriction base="dms:Text">
          <xsd:maxLength value="255"/>
        </xsd:restriction>
      </xsd:simpleType>
    </xsd:element>
    <xsd:element name="OtherSpeciality" ma:index="77" nillable="true" ma:displayName="Other Speciality" ma:hidden="true" ma:internalName="OtherSpeciality0" ma:readOnly="false">
      <xsd:simpleType>
        <xsd:restriction base="dms:Text">
          <xsd:maxLength value="255"/>
        </xsd:restriction>
      </xsd:simpleType>
    </xsd:element>
    <xsd:element name="ReviewDate_due_3m" ma:index="78" nillable="true" ma:displayName="ReviewDate_due_3m" ma:format="DateOnly" ma:hidden="true" ma:internalName="ReviewDate_due_3m" ma:readOnly="false">
      <xsd:simpleType>
        <xsd:restriction base="dms:DateTime"/>
      </xsd:simpleType>
    </xsd:element>
    <xsd:element name="RatReqDate" ma:index="79" nillable="true" ma:displayName="RatReqDate" ma:format="DateOnly" ma:hidden="true" ma:internalName="RatReqDate" ma:readOnly="false">
      <xsd:simpleType>
        <xsd:restriction base="dms:DateTime"/>
      </xsd:simpleType>
    </xsd:element>
    <xsd:element name="PublishedBy" ma:index="80" nillable="true" ma:displayName="PublishedBy" ma:hidden="true" ma:list="UserInfo" ma:SharePointGroup="0" ma:internalName="Publish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 ma:index="81" nillable="true" ma:displayName="Publish" ma:hidden="true" ma:internalName="Publish" ma:readOnly="false">
      <xsd:simpleType>
        <xsd:restriction base="dms:Text">
          <xsd:maxLength value="255"/>
        </xsd:restriction>
      </xsd:simpleType>
    </xsd:element>
    <xsd:element name="RatComments" ma:index="82" nillable="true" ma:displayName="RatComments" ma:hidden="true" ma:internalName="RatComments" ma:readOnly="false">
      <xsd:simpleType>
        <xsd:restriction base="dms:Note"/>
      </xsd:simpleType>
    </xsd:element>
    <xsd:element name="ReSubA" ma:index="85" nillable="true" ma:displayName="ReSubA" ma:hidden="true" ma:internalName="ReSubA" ma:readOnly="false">
      <xsd:simpleType>
        <xsd:restriction base="dms:Text">
          <xsd:maxLength value="255"/>
        </xsd:restriction>
      </xsd:simpleType>
    </xsd:element>
    <xsd:element name="ReSubR" ma:index="86" nillable="true" ma:displayName="ReSubR" ma:hidden="true" ma:internalName="ReSubR" ma:readOnly="false">
      <xsd:simpleType>
        <xsd:restriction base="dms:Text">
          <xsd:maxLength value="255"/>
        </xsd:restriction>
      </xsd:simpleType>
    </xsd:element>
    <xsd:element name="Division" ma:index="87" nillable="true" ma:displayName="Lead Division" ma:description="Auto populated" ma:hidden="true" ma:internalName="Division" ma:readOnly="false">
      <xsd:simpleType>
        <xsd:restriction base="dms:Text">
          <xsd:maxLength value="255"/>
        </xsd:restriction>
      </xsd:simpleType>
    </xsd:element>
    <xsd:element name="SubRatify" ma:index="88" nillable="true" ma:displayName="SubRatify" ma:hidden="true" ma:internalName="SubRatify" ma:readOnly="false">
      <xsd:simpleType>
        <xsd:restriction base="dms:Text">
          <xsd:maxLength value="255"/>
        </xsd:restriction>
      </xsd:simpleType>
    </xsd:element>
    <xsd:element name="Submitter" ma:index="89" nillable="true" ma:displayName="Submitter" ma:description="Who submitted the document for approval" ma:hidden="true" ma:list="UserInfo" ma:SharePointGroup="0" ma:internalName="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ReqAckd" ma:index="90" nillable="true" ma:displayName="ApprovalReqAckd" ma:default="Not Requested" ma:description="Automated field for acknowledged requests" ma:format="Dropdown" ma:hidden="true" ma:internalName="Approval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pprovalComments" ma:index="91" nillable="true" ma:displayName="ApprovalComments" ma:description="Auto-populated" ma:hidden="true" ma:internalName="ApprovalComments" ma:readOnly="false">
      <xsd:simpleType>
        <xsd:restriction base="dms:Text">
          <xsd:maxLength value="255"/>
        </xsd:restriction>
      </xsd:simpleType>
    </xsd:element>
    <xsd:element name="PreApprovalInfo" ma:index="92" nillable="true" ma:displayName="PreApprovalInfo" ma:hidden="true" ma:internalName="PreApprovalInfo" ma:readOnly="false">
      <xsd:simpleType>
        <xsd:restriction base="dms:Note"/>
      </xsd:simpleType>
    </xsd:element>
    <xsd:element name="Archive" ma:index="94" nillable="true" ma:displayName="Archive" ma:hidden="true" ma:internalName="Archive" ma:readOnly="false">
      <xsd:simpleType>
        <xsd:restriction base="dms:Text">
          <xsd:maxLength value="255"/>
        </xsd:restriction>
      </xsd:simpleType>
    </xsd:element>
    <xsd:element name="Ratifier" ma:index="95" nillable="true" ma:displayName="Ratification Rep" ma:hidden="true" ma:list="UserInfo" ma:SharePointGroup="0" ma:internalName="Ratifi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810a67c-4d97-4e39-81d4-3b611f6ca074" elementFormDefault="qualified">
    <xsd:import namespace="http://schemas.microsoft.com/office/2006/documentManagement/types"/>
    <xsd:import namespace="http://schemas.microsoft.com/office/infopath/2007/PartnerControls"/>
    <xsd:element name="SpecialityLeadEmail" ma:index="42" nillable="true" ma:displayName="SpecialityLeadEmail" ma:hidden="true" ma:list="UserInfo" ma:SharePointGroup="0" ma:internalName="SpecialityLeadEmail"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pecialityLeadEmailBackup" ma:index="43" nillable="true" ma:displayName="SpecialityLeadEmailBackup" ma:hidden="true" ma:list="UserInfo" ma:SharePointGroup="0" ma:internalName="SpecialityLeadEmailBackup"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58" nillable="true" ma:displayName="MediaServiceMetadata" ma:hidden="true" ma:internalName="MediaServiceMetadata" ma:readOnly="true">
      <xsd:simpleType>
        <xsd:restriction base="dms:Note"/>
      </xsd:simpleType>
    </xsd:element>
    <xsd:element name="MediaServiceAutoTags" ma:index="59" nillable="true" ma:displayName="Tags" ma:hidden="true" ma:internalName="MediaServiceAutoTags" ma:readOnly="true">
      <xsd:simpleType>
        <xsd:restriction base="dms:Text"/>
      </xsd:simpleType>
    </xsd:element>
    <xsd:element name="MediaServiceOCR" ma:index="60" nillable="true" ma:displayName="Extracted Text" ma:hidden="true" ma:internalName="MediaServiceOCR" ma:readOnly="true">
      <xsd:simpleType>
        <xsd:restriction base="dms:Note"/>
      </xsd:simpleType>
    </xsd:element>
    <xsd:element name="MediaServiceGenerationTime" ma:index="61" nillable="true" ma:displayName="MediaServiceGenerationTime" ma:hidden="true" ma:internalName="MediaServiceGenerationTime" ma:readOnly="true">
      <xsd:simpleType>
        <xsd:restriction base="dms:Text"/>
      </xsd:simpleType>
    </xsd:element>
    <xsd:element name="MediaServiceEventHashCode" ma:index="62" nillable="true" ma:displayName="MediaServiceEventHashCode" ma:hidden="true" ma:internalName="MediaServiceEventHashCode" ma:readOnly="true">
      <xsd:simpleType>
        <xsd:restriction base="dms:Text"/>
      </xsd:simpleType>
    </xsd:element>
    <xsd:element name="MediaServiceFastMetadata" ma:index="63" nillable="true" ma:displayName="MediaServiceFastMetadata" ma:hidden="true" ma:internalName="MediaServiceFastMetadata" ma:readOnly="true">
      <xsd:simpleType>
        <xsd:restriction base="dms:Note"/>
      </xsd:simpleType>
    </xsd:element>
    <xsd:element name="MediaServiceAutoKeyPoints" ma:index="83" nillable="true" ma:displayName="MediaServiceAutoKeyPoints" ma:hidden="true" ma:internalName="MediaServiceAutoKeyPoints" ma:readOnly="true">
      <xsd:simpleType>
        <xsd:restriction base="dms:Note"/>
      </xsd:simpleType>
    </xsd:element>
    <xsd:element name="MediaServiceKeyPoints" ma:index="84" nillable="true" ma:displayName="KeyPoints" ma:hidden="true" ma:internalName="MediaServiceKeyPoints" ma:readOnly="true">
      <xsd:simpleType>
        <xsd:restriction base="dms:Note"/>
      </xsd:simpleType>
    </xsd:element>
    <xsd:element name="Email" ma:index="93" nillable="true" ma:displayName="Email" ma:hidden="true" ma:list="UserInfo" ma:SharePointGroup="0" ma:internalName="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ObjectDetectorVersions" ma:index="97" nillable="true" ma:displayName="MediaServiceObjectDetectorVersions" ma:hidden="true" ma:indexed="true" ma:internalName="MediaServiceObjectDetectorVersions" ma:readOnly="true">
      <xsd:simpleType>
        <xsd:restriction base="dms:Text"/>
      </xsd:simpleType>
    </xsd:element>
    <xsd:element name="MediaServiceSearchProperties" ma:index="98"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FFFFF27-8C05-4757-AE65-EB424F0BA6A2}">
  <ds:schemaRefs>
    <ds:schemaRef ds:uri="http://schemas.microsoft.com/office/2006/metadata/properties"/>
    <ds:schemaRef ds:uri="http://schemas.microsoft.com/office/infopath/2007/PartnerControls"/>
    <ds:schemaRef ds:uri="a810a67c-4d97-4e39-81d4-3b611f6ca074"/>
    <ds:schemaRef ds:uri="a5544097-eb68-476a-80d2-5c4688d0d6a4"/>
  </ds:schemaRefs>
</ds:datastoreItem>
</file>

<file path=customXml/itemProps2.xml><?xml version="1.0" encoding="utf-8"?>
<ds:datastoreItem xmlns:ds="http://schemas.openxmlformats.org/officeDocument/2006/customXml" ds:itemID="{C85990B1-9E8B-4F57-8608-9E39A2351EB0}">
  <ds:schemaRefs>
    <ds:schemaRef ds:uri="http://schemas.openxmlformats.org/officeDocument/2006/bibliography"/>
  </ds:schemaRefs>
</ds:datastoreItem>
</file>

<file path=customXml/itemProps3.xml><?xml version="1.0" encoding="utf-8"?>
<ds:datastoreItem xmlns:ds="http://schemas.openxmlformats.org/officeDocument/2006/customXml" ds:itemID="{67412629-9858-4D61-85D5-6E51ADC46E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544097-eb68-476a-80d2-5c4688d0d6a4"/>
    <ds:schemaRef ds:uri="a810a67c-4d97-4e39-81d4-3b611f6ca0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F2301A-9164-4E62-9D51-C4FD45AF915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Floral booklet</Template>
  <TotalTime>0</TotalTime>
  <Pages>6</Pages>
  <Words>250</Words>
  <Characters>1425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Children's Audiology Department PIAG 410</vt:lpstr>
    </vt:vector>
  </TitlesOfParts>
  <Company/>
  <LinksUpToDate>false</LinksUpToDate>
  <CharactersWithSpaces>1672</CharactersWithSpaces>
  <SharedDoc>false</SharedDoc>
  <HLinks>
    <vt:vector size="6" baseType="variant">
      <vt:variant>
        <vt:i4>2293864</vt:i4>
      </vt:variant>
      <vt:variant>
        <vt:i4>0</vt:i4>
      </vt:variant>
      <vt:variant>
        <vt:i4>0</vt:i4>
      </vt:variant>
      <vt:variant>
        <vt:i4>5</vt:i4>
      </vt:variant>
      <vt:variant>
        <vt:lpwstr>https://www.istockphoto.com/illustrations/hearing-test-kids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Children's Audiology Department PIAG 410</dc:title>
  <dc:subject/>
  <dc:creator/>
  <cp:keywords/>
  <dc:description/>
  <cp:lastModifiedBy/>
  <cp:revision>1</cp:revision>
  <dcterms:created xsi:type="dcterms:W3CDTF">2025-06-26T14:44:00Z</dcterms:created>
  <dcterms:modified xsi:type="dcterms:W3CDTF">2025-06-26T14:44:00Z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0x010100606E14B92E9E844697E2FCEBD45312A0009859E12BA2081442A763127A2872E768</vt:lpwstr>
  </property>
  <property fmtid="{D5CDD505-2E9C-101B-9397-08002B2CF9AE}" pid="3" name="_ip_UnifiedCompliancePolicyUIAction">
    <vt:lpwstr/>
  </property>
  <property fmtid="{D5CDD505-2E9C-101B-9397-08002B2CF9AE}" pid="4" name="Image">
    <vt:lpwstr>, </vt:lpwstr>
  </property>
  <property fmtid="{D5CDD505-2E9C-101B-9397-08002B2CF9AE}" pid="5" name="Status">
    <vt:lpwstr>Not started</vt:lpwstr>
  </property>
  <property fmtid="{D5CDD505-2E9C-101B-9397-08002B2CF9AE}" pid="6" name="Background">
    <vt:lpwstr>0</vt:lpwstr>
  </property>
  <property fmtid="{D5CDD505-2E9C-101B-9397-08002B2CF9AE}" pid="7" name="_ip_UnifiedCompliancePolicyProperties">
    <vt:lpwstr/>
  </property>
  <property fmtid="{D5CDD505-2E9C-101B-9397-08002B2CF9AE}" pid="8" name="ImageTagsTaxHTField">
    <vt:lpwstr/>
  </property>
  <property fmtid="{D5CDD505-2E9C-101B-9397-08002B2CF9AE}" pid="9" name="TaxCatchAll">
    <vt:lpwstr/>
  </property>
  <property fmtid="{D5CDD505-2E9C-101B-9397-08002B2CF9AE}" pid="10" name="MediaServiceKeyPoints">
    <vt:lpwstr/>
  </property>
  <property fmtid="{D5CDD505-2E9C-101B-9397-08002B2CF9AE}" pid="11" name="Approval Level">
    <vt:lpwstr>Not Due</vt:lpwstr>
  </property>
</Properties>
</file>